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094C7" w14:textId="0FBEC6BA" w:rsidR="00C30CA2" w:rsidRPr="003E2A49" w:rsidRDefault="00C30CA2" w:rsidP="00986EBD">
      <w:pPr>
        <w:pStyle w:val="Plakatoverskrift"/>
      </w:pPr>
      <w:r w:rsidRPr="003E2A49">
        <w:t xml:space="preserve">Velkommen til </w:t>
      </w:r>
      <w:r w:rsidR="00986EBD">
        <w:t>webinar om Ut på vidda</w:t>
      </w:r>
    </w:p>
    <w:p w14:paraId="33B84D5E" w14:textId="77777777" w:rsidR="00C30CA2" w:rsidRDefault="001B1187" w:rsidP="00DB68FB">
      <w:pPr>
        <w:pStyle w:val="Label"/>
      </w:pPr>
      <w:r w:rsidRPr="00C5776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8DBC3" wp14:editId="0863C7D2">
                <wp:simplePos x="0" y="0"/>
                <wp:positionH relativeFrom="column">
                  <wp:posOffset>602615</wp:posOffset>
                </wp:positionH>
                <wp:positionV relativeFrom="paragraph">
                  <wp:posOffset>148259</wp:posOffset>
                </wp:positionV>
                <wp:extent cx="2218414" cy="1168842"/>
                <wp:effectExtent l="0" t="0" r="0" b="0"/>
                <wp:wrapNone/>
                <wp:docPr id="14863258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414" cy="1168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B6C49" w14:textId="49DA7A24" w:rsidR="00605D4C" w:rsidRPr="00397003" w:rsidRDefault="00986EBD" w:rsidP="001B1187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Teams</w:t>
                            </w:r>
                          </w:p>
                          <w:p w14:paraId="6355FE0A" w14:textId="599BB9FC" w:rsidR="001B1187" w:rsidRPr="001B1187" w:rsidRDefault="00986EBD" w:rsidP="001B1187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nb-NO"/>
                              </w:rPr>
                              <w:t>1. april 2025</w:t>
                            </w:r>
                          </w:p>
                          <w:p w14:paraId="74FFB772" w14:textId="6D4FFB39" w:rsidR="00C30CA2" w:rsidRPr="001B1187" w:rsidRDefault="00A41722" w:rsidP="001B1187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10:00-11:00</w:t>
                            </w:r>
                          </w:p>
                          <w:p w14:paraId="112D8D3F" w14:textId="77777777" w:rsidR="00605D4C" w:rsidRPr="001B1187" w:rsidRDefault="00605D4C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8DB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.45pt;margin-top:11.65pt;width:174.7pt;height:9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" filled="f" stroked="f" strokeweight=".5pt">
                <v:textbox>
                  <w:txbxContent>
                    <w:p w14:paraId="195B6C49" w14:textId="49DA7A24" w:rsidR="00605D4C" w:rsidRPr="00397003" w:rsidRDefault="00986EBD" w:rsidP="001B1187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Teams</w:t>
                      </w:r>
                    </w:p>
                    <w:p w14:paraId="6355FE0A" w14:textId="599BB9FC" w:rsidR="001B1187" w:rsidRPr="001B1187" w:rsidRDefault="00986EBD" w:rsidP="001B1187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  <w:r>
                        <w:rPr>
                          <w:sz w:val="48"/>
                          <w:szCs w:val="48"/>
                          <w:lang w:val="nb-NO"/>
                        </w:rPr>
                        <w:t>1. april 2025</w:t>
                      </w:r>
                    </w:p>
                    <w:p w14:paraId="74FFB772" w14:textId="6D4FFB39" w:rsidR="00C30CA2" w:rsidRPr="001B1187" w:rsidRDefault="00A41722" w:rsidP="001B1187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  <w:r>
                        <w:rPr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10:00-11:00</w:t>
                      </w:r>
                    </w:p>
                    <w:p w14:paraId="112D8D3F" w14:textId="77777777" w:rsidR="00605D4C" w:rsidRPr="001B1187" w:rsidRDefault="00605D4C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CD608" w14:textId="77777777" w:rsidR="00AA4C98" w:rsidRPr="001B1187" w:rsidRDefault="001B1187" w:rsidP="00DB68FB">
      <w:pPr>
        <w:pStyle w:val="Label"/>
        <w:rPr>
          <w:sz w:val="48"/>
          <w:szCs w:val="48"/>
        </w:rPr>
      </w:pPr>
      <w:r>
        <w:rPr>
          <w:sz w:val="48"/>
          <w:szCs w:val="48"/>
        </w:rPr>
        <w:t>Sted</w:t>
      </w:r>
      <w:r w:rsidR="00385579" w:rsidRPr="001B1187">
        <w:rPr>
          <w:sz w:val="48"/>
          <w:szCs w:val="48"/>
        </w:rPr>
        <w:t>:</w:t>
      </w:r>
      <w:r w:rsidR="002A4DF0" w:rsidRPr="001B1187">
        <w:rPr>
          <w:sz w:val="48"/>
          <w:szCs w:val="48"/>
        </w:rPr>
        <w:tab/>
      </w:r>
    </w:p>
    <w:p w14:paraId="102BC44E" w14:textId="77777777" w:rsidR="002A4DF0" w:rsidRPr="001B1187" w:rsidRDefault="001B1187" w:rsidP="00DB68FB">
      <w:pPr>
        <w:pStyle w:val="Label"/>
        <w:rPr>
          <w:sz w:val="48"/>
          <w:szCs w:val="48"/>
        </w:rPr>
      </w:pPr>
      <w:r>
        <w:rPr>
          <w:sz w:val="48"/>
          <w:szCs w:val="48"/>
        </w:rPr>
        <w:t>Dato</w:t>
      </w:r>
      <w:r w:rsidR="00037C53" w:rsidRPr="001B1187">
        <w:rPr>
          <w:sz w:val="48"/>
          <w:szCs w:val="48"/>
        </w:rPr>
        <w:t>:</w:t>
      </w:r>
      <w:r w:rsidR="002A4DF0" w:rsidRPr="001B1187">
        <w:rPr>
          <w:sz w:val="48"/>
          <w:szCs w:val="48"/>
        </w:rPr>
        <w:tab/>
      </w:r>
    </w:p>
    <w:p w14:paraId="7A169E2D" w14:textId="77777777" w:rsidR="0016407A" w:rsidRPr="00C5776A" w:rsidRDefault="00934B76" w:rsidP="00934B76">
      <w:pPr>
        <w:pStyle w:val="Label"/>
      </w:pPr>
      <w:r w:rsidRPr="001B1187">
        <w:rPr>
          <w:sz w:val="48"/>
          <w:szCs w:val="48"/>
        </w:rPr>
        <w:t>Tid:</w:t>
      </w:r>
      <w:r w:rsidR="00C30CA2">
        <w:tab/>
        <w:t xml:space="preserve">  </w:t>
      </w:r>
    </w:p>
    <w:p w14:paraId="50BF2D3E" w14:textId="77777777" w:rsidR="0016407A" w:rsidRPr="00397003" w:rsidRDefault="0016407A" w:rsidP="00DB68FB">
      <w:pPr>
        <w:rPr>
          <w:lang w:val="nb-NO"/>
        </w:rPr>
      </w:pPr>
    </w:p>
    <w:p w14:paraId="513777F8" w14:textId="77777777" w:rsidR="001B1187" w:rsidRPr="00397003" w:rsidRDefault="001B1187" w:rsidP="00DB68FB">
      <w:pPr>
        <w:rPr>
          <w:lang w:val="nb-NO"/>
        </w:rPr>
      </w:pPr>
    </w:p>
    <w:p w14:paraId="651ED79A" w14:textId="77777777" w:rsidR="0035627E" w:rsidRDefault="00514ECD" w:rsidP="001B1187">
      <w:pPr>
        <w:pStyle w:val="Ingress"/>
      </w:pPr>
      <w:r>
        <w:t xml:space="preserve">I dette webinaret vil du lære mer om om Ut på vidda, </w:t>
      </w:r>
      <w:r w:rsidR="000F4056">
        <w:t xml:space="preserve">lærings- og omsorgstjenester i reindrifta. </w:t>
      </w:r>
    </w:p>
    <w:p w14:paraId="027BA9FA" w14:textId="310C9837" w:rsidR="0035627E" w:rsidRDefault="000F4056" w:rsidP="0035627E">
      <w:pPr>
        <w:pStyle w:val="Ingress"/>
      </w:pPr>
      <w:r>
        <w:t>Du vil få informasjon fra</w:t>
      </w:r>
      <w:r w:rsidR="00BA32B1">
        <w:t>:</w:t>
      </w:r>
    </w:p>
    <w:p w14:paraId="580233C4" w14:textId="7938B7F6" w:rsidR="006E5B9E" w:rsidRDefault="000F4056" w:rsidP="0035627E">
      <w:pPr>
        <w:pStyle w:val="Ingress"/>
        <w:numPr>
          <w:ilvl w:val="0"/>
          <w:numId w:val="76"/>
        </w:numPr>
      </w:pPr>
      <w:r>
        <w:t>Statsforvalteren i Troms- og Finnmark som er ansvarlig for Ut på vidda-programmet</w:t>
      </w:r>
      <w:r w:rsidR="00C011B9" w:rsidRPr="001B1187">
        <w:t xml:space="preserve"> </w:t>
      </w:r>
    </w:p>
    <w:p w14:paraId="31707B55" w14:textId="0154E61D" w:rsidR="0035627E" w:rsidRPr="001B1187" w:rsidRDefault="00BA32B1" w:rsidP="0035627E">
      <w:pPr>
        <w:pStyle w:val="Ingress"/>
        <w:numPr>
          <w:ilvl w:val="0"/>
          <w:numId w:val="76"/>
        </w:numPr>
      </w:pPr>
      <w:r>
        <w:t>Reindriftsutøver som er tilbydere av Ut på vidda</w:t>
      </w:r>
    </w:p>
    <w:sectPr w:rsidR="0035627E" w:rsidRPr="001B1187" w:rsidSect="00F84EAA"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440" w:right="3119" w:bottom="1440" w:left="1355" w:header="1587" w:footer="0" w:gutter="0"/>
      <w:cols w:space="187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8F21" w14:textId="77777777" w:rsidR="001C4024" w:rsidRDefault="001C4024" w:rsidP="00A00B53">
      <w:r>
        <w:separator/>
      </w:r>
    </w:p>
    <w:p w14:paraId="4E0AC20C" w14:textId="77777777" w:rsidR="001C4024" w:rsidRDefault="001C4024"/>
    <w:p w14:paraId="0DC33721" w14:textId="77777777" w:rsidR="001C4024" w:rsidRDefault="001C4024"/>
    <w:p w14:paraId="1526AEA1" w14:textId="77777777" w:rsidR="001C4024" w:rsidRDefault="001C4024" w:rsidP="009479C9"/>
    <w:p w14:paraId="08060E77" w14:textId="77777777" w:rsidR="001C4024" w:rsidRDefault="001C4024"/>
  </w:endnote>
  <w:endnote w:type="continuationSeparator" w:id="0">
    <w:p w14:paraId="32B78C40" w14:textId="77777777" w:rsidR="001C4024" w:rsidRDefault="001C4024" w:rsidP="00A00B53">
      <w:r>
        <w:continuationSeparator/>
      </w:r>
    </w:p>
    <w:p w14:paraId="468C31AA" w14:textId="77777777" w:rsidR="001C4024" w:rsidRDefault="001C4024"/>
    <w:p w14:paraId="0B5A2C5D" w14:textId="77777777" w:rsidR="001C4024" w:rsidRDefault="001C4024"/>
    <w:p w14:paraId="1D64AAF4" w14:textId="77777777" w:rsidR="001C4024" w:rsidRDefault="001C4024" w:rsidP="009479C9"/>
    <w:p w14:paraId="39FF0AD6" w14:textId="77777777" w:rsidR="001C4024" w:rsidRDefault="001C40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CB6A97B6-B5D9-438A-A4EF-E876ED306113}"/>
    <w:embedBold r:id="rId2" w:fontKey="{E98EB63F-2C13-45AF-868C-37A40A648DCA}"/>
    <w:embedItalic r:id="rId3" w:fontKey="{E7395AC8-F987-4785-A31C-3E7C57B90E68}"/>
  </w:font>
  <w:font w:name="Poppins Medium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verpass-Bold">
    <w:altName w:val="Overpass"/>
    <w:panose1 w:val="00000000000000000000"/>
    <w:charset w:val="4D"/>
    <w:family w:val="auto"/>
    <w:notTrueType/>
    <w:pitch w:val="variable"/>
    <w:sig w:usb0="00000003" w:usb1="00000020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4D"/>
    <w:family w:val="auto"/>
    <w:pitch w:val="variable"/>
    <w:sig w:usb0="A10000FF" w:usb1="40006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309554814"/>
      <w:docPartObj>
        <w:docPartGallery w:val="Page Numbers (Bottom of Page)"/>
        <w:docPartUnique/>
      </w:docPartObj>
    </w:sdtPr>
    <w:sdtContent>
      <w:p w14:paraId="2E12EED5" w14:textId="77777777" w:rsidR="00800D44" w:rsidRDefault="00800D44" w:rsidP="00CE73B7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F012F1"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276129B0" w14:textId="77777777" w:rsidR="00800D44" w:rsidRDefault="00800D44" w:rsidP="00800D44">
    <w:pPr>
      <w:pStyle w:val="Bunntekst"/>
      <w:ind w:right="360"/>
    </w:pPr>
  </w:p>
  <w:p w14:paraId="55890347" w14:textId="77777777" w:rsidR="007B22C8" w:rsidRDefault="007B22C8"/>
  <w:p w14:paraId="044F996E" w14:textId="77777777" w:rsidR="007B22C8" w:rsidRDefault="007B22C8"/>
  <w:p w14:paraId="7CBDD43E" w14:textId="77777777" w:rsidR="007B22C8" w:rsidRDefault="007B22C8" w:rsidP="009479C9"/>
  <w:p w14:paraId="19845313" w14:textId="77777777" w:rsidR="00C10896" w:rsidRDefault="00C108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28C71" w14:textId="77777777" w:rsidR="00C30CA2" w:rsidRDefault="003E2A49" w:rsidP="00C30CA2">
    <w:pPr>
      <w:pStyle w:val="Bunntekst"/>
      <w:tabs>
        <w:tab w:val="left" w:pos="3005"/>
        <w:tab w:val="center" w:pos="3344"/>
      </w:tabs>
      <w:rPr>
        <w:rFonts w:ascii="Poppins Medium" w:hAnsi="Poppins Medium" w:cs="Poppins Medium"/>
        <w:noProof/>
        <w:color w:val="3E322D"/>
        <w:sz w:val="28"/>
        <w:szCs w:val="28"/>
      </w:rPr>
    </w:pPr>
    <w:r w:rsidRPr="001B1187">
      <w:rPr>
        <w:noProof/>
      </w:rPr>
      <w:drawing>
        <wp:anchor distT="0" distB="0" distL="114300" distR="114300" simplePos="0" relativeHeight="251664384" behindDoc="0" locked="0" layoutInCell="1" allowOverlap="1" wp14:anchorId="5F083C61" wp14:editId="5A014D32">
          <wp:simplePos x="0" y="0"/>
          <wp:positionH relativeFrom="column">
            <wp:posOffset>4436828</wp:posOffset>
          </wp:positionH>
          <wp:positionV relativeFrom="page">
            <wp:posOffset>8439592</wp:posOffset>
          </wp:positionV>
          <wp:extent cx="1692938" cy="1692938"/>
          <wp:effectExtent l="0" t="0" r="0" b="0"/>
          <wp:wrapNone/>
          <wp:docPr id="786584711" name="Picture 2" descr="A blue circle with a tent and fi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337976" name="Picture 2" descr="A blue circle with a tent and fir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38" cy="1692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0CA2">
      <w:tab/>
    </w:r>
    <w:r w:rsidR="00C30CA2">
      <w:tab/>
    </w:r>
  </w:p>
  <w:p w14:paraId="7C22AAE1" w14:textId="77777777" w:rsidR="00CE73B7" w:rsidRDefault="00CE73B7" w:rsidP="00C30CA2">
    <w:pPr>
      <w:pStyle w:val="Bunntekst"/>
      <w:tabs>
        <w:tab w:val="left" w:pos="3005"/>
        <w:tab w:val="center" w:pos="3344"/>
      </w:tabs>
    </w:pPr>
  </w:p>
  <w:p w14:paraId="59028627" w14:textId="77777777" w:rsidR="00CE73B7" w:rsidRDefault="00CE73B7">
    <w:pPr>
      <w:pStyle w:val="Bunntekst"/>
    </w:pPr>
  </w:p>
  <w:p w14:paraId="50E16F4B" w14:textId="77777777" w:rsidR="00CE73B7" w:rsidRDefault="00CE73B7">
    <w:pPr>
      <w:pStyle w:val="Bunntekst"/>
    </w:pPr>
  </w:p>
  <w:p w14:paraId="73776403" w14:textId="77777777" w:rsidR="00CE73B7" w:rsidRDefault="00CE73B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428A7" w14:textId="77777777" w:rsidR="001C4024" w:rsidRDefault="001C4024" w:rsidP="00A00B53">
      <w:r>
        <w:separator/>
      </w:r>
    </w:p>
    <w:p w14:paraId="55887A7D" w14:textId="77777777" w:rsidR="001C4024" w:rsidRDefault="001C4024"/>
    <w:p w14:paraId="6FCFF5EF" w14:textId="77777777" w:rsidR="001C4024" w:rsidRDefault="001C4024"/>
    <w:p w14:paraId="181ABA94" w14:textId="77777777" w:rsidR="001C4024" w:rsidRDefault="001C4024" w:rsidP="009479C9"/>
    <w:p w14:paraId="547470D8" w14:textId="77777777" w:rsidR="001C4024" w:rsidRDefault="001C4024"/>
  </w:footnote>
  <w:footnote w:type="continuationSeparator" w:id="0">
    <w:p w14:paraId="06CC920E" w14:textId="77777777" w:rsidR="001C4024" w:rsidRDefault="001C4024" w:rsidP="00A00B53">
      <w:r>
        <w:continuationSeparator/>
      </w:r>
    </w:p>
    <w:p w14:paraId="710BE552" w14:textId="77777777" w:rsidR="001C4024" w:rsidRDefault="001C4024"/>
    <w:p w14:paraId="70696A81" w14:textId="77777777" w:rsidR="001C4024" w:rsidRDefault="001C4024"/>
    <w:p w14:paraId="1727D07A" w14:textId="77777777" w:rsidR="001C4024" w:rsidRDefault="001C4024" w:rsidP="009479C9"/>
    <w:p w14:paraId="6D75844D" w14:textId="77777777" w:rsidR="001C4024" w:rsidRDefault="001C40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C990" w14:textId="77777777" w:rsidR="00265A63" w:rsidRDefault="003E2A49" w:rsidP="00265A63">
    <w:pPr>
      <w:pStyle w:val="Topptekst"/>
      <w:tabs>
        <w:tab w:val="clear" w:pos="4513"/>
        <w:tab w:val="clear" w:pos="9026"/>
        <w:tab w:val="center" w:pos="3341"/>
        <w:tab w:val="left" w:pos="3882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6E602BD5" wp14:editId="7A7E6C28">
          <wp:simplePos x="0" y="0"/>
          <wp:positionH relativeFrom="column">
            <wp:posOffset>5359179</wp:posOffset>
          </wp:positionH>
          <wp:positionV relativeFrom="paragraph">
            <wp:posOffset>-1070741</wp:posOffset>
          </wp:positionV>
          <wp:extent cx="1426185" cy="6404030"/>
          <wp:effectExtent l="0" t="0" r="0" b="0"/>
          <wp:wrapNone/>
          <wp:docPr id="1205590780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13262" name="Graphic 2010313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185" cy="640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932">
      <w:tab/>
    </w:r>
    <w:r w:rsidR="00265A63">
      <w:tab/>
    </w:r>
  </w:p>
  <w:p w14:paraId="16F38151" w14:textId="77777777" w:rsidR="00A81932" w:rsidRDefault="00A81932" w:rsidP="00265A63">
    <w:pPr>
      <w:pStyle w:val="Topptekst"/>
      <w:tabs>
        <w:tab w:val="clear" w:pos="4513"/>
        <w:tab w:val="clear" w:pos="9026"/>
        <w:tab w:val="center" w:pos="3341"/>
        <w:tab w:val="left" w:pos="388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B9514" w14:textId="77777777" w:rsidR="00265A63" w:rsidRDefault="009302B2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FB6FF2" wp14:editId="0F028FA0">
          <wp:simplePos x="0" y="0"/>
          <wp:positionH relativeFrom="column">
            <wp:posOffset>5641644</wp:posOffset>
          </wp:positionH>
          <wp:positionV relativeFrom="paragraph">
            <wp:posOffset>-691515</wp:posOffset>
          </wp:positionV>
          <wp:extent cx="1152000" cy="4914000"/>
          <wp:effectExtent l="0" t="0" r="0" b="0"/>
          <wp:wrapNone/>
          <wp:docPr id="1149845378" name="Graphic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13262" name="Graphic 2010313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9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 Medium" w:hAnsi="Poppins Medium" w:cs="Poppins Medium"/>
        <w:noProof/>
        <w:color w:val="3E322D"/>
        <w:sz w:val="28"/>
        <w:szCs w:val="28"/>
      </w:rPr>
      <w:drawing>
        <wp:anchor distT="0" distB="0" distL="114300" distR="114300" simplePos="0" relativeHeight="251660288" behindDoc="0" locked="0" layoutInCell="1" allowOverlap="1" wp14:anchorId="704CB893" wp14:editId="4A51DC3C">
          <wp:simplePos x="0" y="0"/>
          <wp:positionH relativeFrom="column">
            <wp:posOffset>4080510</wp:posOffset>
          </wp:positionH>
          <wp:positionV relativeFrom="page">
            <wp:posOffset>619125</wp:posOffset>
          </wp:positionV>
          <wp:extent cx="1295400" cy="1295400"/>
          <wp:effectExtent l="0" t="0" r="0" b="0"/>
          <wp:wrapNone/>
          <wp:docPr id="1636358345" name="Picture 2" descr="A blue circle with a tent and fi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337976" name="Picture 2" descr="A blue circle with a tent and fir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9792761"/>
        <w:showingPlcHdr/>
        <w:picture/>
      </w:sdtPr>
      <w:sdtContent>
        <w:r w:rsidR="00D25E40">
          <w:rPr>
            <w:noProof/>
          </w:rPr>
          <w:drawing>
            <wp:inline distT="0" distB="0" distL="0" distR="0" wp14:anchorId="417AB4F3" wp14:editId="1B7CAF3D">
              <wp:extent cx="1079500" cy="1079500"/>
              <wp:effectExtent l="0" t="0" r="0" b="0"/>
              <wp:docPr id="740347638" name="Picture 7403476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9728304" name="Picture 159972830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10795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</w:p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9"/>
      <w:gridCol w:w="3340"/>
    </w:tblGrid>
    <w:tr w:rsidR="00265A63" w14:paraId="40B67827" w14:textId="77777777" w:rsidTr="005C4263">
      <w:trPr>
        <w:trHeight w:val="437"/>
      </w:trPr>
      <w:tc>
        <w:tcPr>
          <w:tcW w:w="3339" w:type="dxa"/>
        </w:tcPr>
        <w:p w14:paraId="4F62FD7A" w14:textId="77777777" w:rsidR="00265A63" w:rsidRDefault="00265A63" w:rsidP="005C4263">
          <w:pPr>
            <w:pStyle w:val="Topptekst"/>
            <w:jc w:val="right"/>
          </w:pPr>
        </w:p>
      </w:tc>
      <w:tc>
        <w:tcPr>
          <w:tcW w:w="3340" w:type="dxa"/>
        </w:tcPr>
        <w:p w14:paraId="23A309AA" w14:textId="77777777" w:rsidR="00265A63" w:rsidRDefault="00265A63" w:rsidP="005C4263">
          <w:pPr>
            <w:pStyle w:val="Topptekst"/>
            <w:jc w:val="center"/>
          </w:pPr>
        </w:p>
      </w:tc>
    </w:tr>
  </w:tbl>
  <w:p w14:paraId="332C4F41" w14:textId="77777777" w:rsidR="00083D19" w:rsidRDefault="00083D1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72E0F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2C94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8A2B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D457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EA4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CA44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DE4E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6EF2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C8CF9A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22C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A11EB"/>
    <w:multiLevelType w:val="hybridMultilevel"/>
    <w:tmpl w:val="1AB03E18"/>
    <w:lvl w:ilvl="0" w:tplc="99920E50">
      <w:start w:val="1"/>
      <w:numFmt w:val="decimal"/>
      <w:pStyle w:val="Nummberliste"/>
      <w:lvlText w:val="%1."/>
      <w:lvlJc w:val="left"/>
      <w:pPr>
        <w:ind w:left="357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A1DA7"/>
    <w:multiLevelType w:val="hybridMultilevel"/>
    <w:tmpl w:val="74BCE10A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02BC0EE7"/>
    <w:multiLevelType w:val="hybridMultilevel"/>
    <w:tmpl w:val="EF3A17F2"/>
    <w:lvl w:ilvl="0" w:tplc="1EF62872">
      <w:start w:val="1"/>
      <w:numFmt w:val="bullet"/>
      <w:lvlText w:val=""/>
      <w:lvlJc w:val="left"/>
      <w:pPr>
        <w:ind w:left="510" w:hanging="42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072956F7"/>
    <w:multiLevelType w:val="hybridMultilevel"/>
    <w:tmpl w:val="764A9546"/>
    <w:lvl w:ilvl="0" w:tplc="006C8874">
      <w:start w:val="1"/>
      <w:numFmt w:val="bullet"/>
      <w:lvlText w:val=""/>
      <w:lvlJc w:val="left"/>
      <w:pPr>
        <w:ind w:left="471" w:hanging="35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07C711BC"/>
    <w:multiLevelType w:val="hybridMultilevel"/>
    <w:tmpl w:val="294A4094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E349FB"/>
    <w:multiLevelType w:val="hybridMultilevel"/>
    <w:tmpl w:val="CAA6E518"/>
    <w:lvl w:ilvl="0" w:tplc="006C8874">
      <w:start w:val="1"/>
      <w:numFmt w:val="bullet"/>
      <w:lvlText w:val=""/>
      <w:lvlJc w:val="left"/>
      <w:pPr>
        <w:ind w:left="697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1065360"/>
    <w:multiLevelType w:val="hybridMultilevel"/>
    <w:tmpl w:val="C298FAF4"/>
    <w:lvl w:ilvl="0" w:tplc="EB40A714">
      <w:start w:val="1"/>
      <w:numFmt w:val="decimal"/>
      <w:lvlText w:val="%1."/>
      <w:lvlJc w:val="left"/>
      <w:pPr>
        <w:ind w:left="357" w:hanging="244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E4F82"/>
    <w:multiLevelType w:val="hybridMultilevel"/>
    <w:tmpl w:val="ECBC801E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1C7F7B45"/>
    <w:multiLevelType w:val="hybridMultilevel"/>
    <w:tmpl w:val="C4B62508"/>
    <w:lvl w:ilvl="0" w:tplc="8A160DE6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6438B"/>
    <w:multiLevelType w:val="hybridMultilevel"/>
    <w:tmpl w:val="B8144D5A"/>
    <w:lvl w:ilvl="0" w:tplc="4CCA491C">
      <w:start w:val="1"/>
      <w:numFmt w:val="decimal"/>
      <w:lvlText w:val="%1."/>
      <w:lvlJc w:val="left"/>
      <w:pPr>
        <w:ind w:left="482" w:hanging="369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57A88"/>
    <w:multiLevelType w:val="hybridMultilevel"/>
    <w:tmpl w:val="F13E968C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21573622"/>
    <w:multiLevelType w:val="hybridMultilevel"/>
    <w:tmpl w:val="0AC47906"/>
    <w:lvl w:ilvl="0" w:tplc="006C8874">
      <w:start w:val="1"/>
      <w:numFmt w:val="bullet"/>
      <w:lvlText w:val=""/>
      <w:lvlJc w:val="left"/>
      <w:pPr>
        <w:ind w:left="697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2D5267BC"/>
    <w:multiLevelType w:val="hybridMultilevel"/>
    <w:tmpl w:val="D6A287AA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2D7F2B28"/>
    <w:multiLevelType w:val="hybridMultilevel"/>
    <w:tmpl w:val="E4F04A28"/>
    <w:lvl w:ilvl="0" w:tplc="77242388">
      <w:numFmt w:val="bullet"/>
      <w:lvlText w:val="-"/>
      <w:lvlJc w:val="left"/>
      <w:pPr>
        <w:ind w:left="1080" w:hanging="360"/>
      </w:pPr>
      <w:rPr>
        <w:rFonts w:ascii="Poppins Medium" w:eastAsiaTheme="minorHAnsi" w:hAnsi="Poppins Medium" w:cs="Poppins Medium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0A276AD"/>
    <w:multiLevelType w:val="hybridMultilevel"/>
    <w:tmpl w:val="3D5C3E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3258C5"/>
    <w:multiLevelType w:val="hybridMultilevel"/>
    <w:tmpl w:val="791CB008"/>
    <w:lvl w:ilvl="0" w:tplc="653C3CC0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396A5D68"/>
    <w:multiLevelType w:val="multilevel"/>
    <w:tmpl w:val="EE8ABA2C"/>
    <w:styleLink w:val="CurrentList2"/>
    <w:lvl w:ilvl="0">
      <w:start w:val="1"/>
      <w:numFmt w:val="decimal"/>
      <w:lvlText w:val="%1."/>
      <w:lvlJc w:val="left"/>
      <w:pPr>
        <w:ind w:left="2851" w:hanging="360"/>
      </w:pPr>
    </w:lvl>
    <w:lvl w:ilvl="1">
      <w:start w:val="1"/>
      <w:numFmt w:val="lowerLetter"/>
      <w:lvlText w:val="%2."/>
      <w:lvlJc w:val="left"/>
      <w:pPr>
        <w:ind w:left="3571" w:hanging="360"/>
      </w:pPr>
    </w:lvl>
    <w:lvl w:ilvl="2">
      <w:start w:val="1"/>
      <w:numFmt w:val="lowerRoman"/>
      <w:lvlText w:val="%3."/>
      <w:lvlJc w:val="right"/>
      <w:pPr>
        <w:ind w:left="4291" w:hanging="180"/>
      </w:pPr>
    </w:lvl>
    <w:lvl w:ilvl="3">
      <w:start w:val="1"/>
      <w:numFmt w:val="decimal"/>
      <w:lvlText w:val="%4."/>
      <w:lvlJc w:val="left"/>
      <w:pPr>
        <w:ind w:left="5011" w:hanging="360"/>
      </w:pPr>
    </w:lvl>
    <w:lvl w:ilvl="4">
      <w:start w:val="1"/>
      <w:numFmt w:val="lowerLetter"/>
      <w:lvlText w:val="%5."/>
      <w:lvlJc w:val="left"/>
      <w:pPr>
        <w:ind w:left="5731" w:hanging="360"/>
      </w:pPr>
    </w:lvl>
    <w:lvl w:ilvl="5">
      <w:start w:val="1"/>
      <w:numFmt w:val="lowerRoman"/>
      <w:lvlText w:val="%6."/>
      <w:lvlJc w:val="right"/>
      <w:pPr>
        <w:ind w:left="6451" w:hanging="180"/>
      </w:pPr>
    </w:lvl>
    <w:lvl w:ilvl="6">
      <w:start w:val="1"/>
      <w:numFmt w:val="decimal"/>
      <w:lvlText w:val="%7."/>
      <w:lvlJc w:val="left"/>
      <w:pPr>
        <w:ind w:left="7171" w:hanging="360"/>
      </w:pPr>
    </w:lvl>
    <w:lvl w:ilvl="7">
      <w:start w:val="1"/>
      <w:numFmt w:val="lowerLetter"/>
      <w:lvlText w:val="%8."/>
      <w:lvlJc w:val="left"/>
      <w:pPr>
        <w:ind w:left="7891" w:hanging="360"/>
      </w:pPr>
    </w:lvl>
    <w:lvl w:ilvl="8">
      <w:start w:val="1"/>
      <w:numFmt w:val="lowerRoman"/>
      <w:lvlText w:val="%9."/>
      <w:lvlJc w:val="right"/>
      <w:pPr>
        <w:ind w:left="8611" w:hanging="180"/>
      </w:pPr>
    </w:lvl>
  </w:abstractNum>
  <w:abstractNum w:abstractNumId="27" w15:restartNumberingAfterBreak="0">
    <w:nsid w:val="3BC23D4D"/>
    <w:multiLevelType w:val="hybridMultilevel"/>
    <w:tmpl w:val="8CC60A38"/>
    <w:lvl w:ilvl="0" w:tplc="0DC832E0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 w15:restartNumberingAfterBreak="0">
    <w:nsid w:val="400A7055"/>
    <w:multiLevelType w:val="hybridMultilevel"/>
    <w:tmpl w:val="56B8315A"/>
    <w:lvl w:ilvl="0" w:tplc="653C3CC0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40CE6184"/>
    <w:multiLevelType w:val="hybridMultilevel"/>
    <w:tmpl w:val="8E5002FE"/>
    <w:lvl w:ilvl="0" w:tplc="EB40A714">
      <w:start w:val="1"/>
      <w:numFmt w:val="decimal"/>
      <w:lvlText w:val="%1."/>
      <w:lvlJc w:val="left"/>
      <w:pPr>
        <w:ind w:left="357" w:hanging="244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3D64D7"/>
    <w:multiLevelType w:val="hybridMultilevel"/>
    <w:tmpl w:val="993626D8"/>
    <w:lvl w:ilvl="0" w:tplc="8A160DE6">
      <w:start w:val="1"/>
      <w:numFmt w:val="bullet"/>
      <w:lvlText w:val=""/>
      <w:lvlJc w:val="left"/>
      <w:pPr>
        <w:ind w:left="604" w:hanging="244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43049"/>
    <w:multiLevelType w:val="hybridMultilevel"/>
    <w:tmpl w:val="9294B66A"/>
    <w:lvl w:ilvl="0" w:tplc="4CCA491C">
      <w:start w:val="1"/>
      <w:numFmt w:val="decimal"/>
      <w:lvlText w:val="%1."/>
      <w:lvlJc w:val="left"/>
      <w:pPr>
        <w:ind w:left="482" w:hanging="369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6449A"/>
    <w:multiLevelType w:val="hybridMultilevel"/>
    <w:tmpl w:val="3E4079F8"/>
    <w:lvl w:ilvl="0" w:tplc="8A160DE6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796C18"/>
    <w:multiLevelType w:val="hybridMultilevel"/>
    <w:tmpl w:val="29FCEF52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513244D0"/>
    <w:multiLevelType w:val="hybridMultilevel"/>
    <w:tmpl w:val="BA5AA632"/>
    <w:lvl w:ilvl="0" w:tplc="09708100">
      <w:start w:val="1"/>
      <w:numFmt w:val="bullet"/>
      <w:lvlText w:val=""/>
      <w:lvlJc w:val="left"/>
      <w:pPr>
        <w:ind w:left="471" w:hanging="35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525A07E8"/>
    <w:multiLevelType w:val="hybridMultilevel"/>
    <w:tmpl w:val="8A460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8F6B07"/>
    <w:multiLevelType w:val="hybridMultilevel"/>
    <w:tmpl w:val="7A28F1BE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 w15:restartNumberingAfterBreak="0">
    <w:nsid w:val="588536BA"/>
    <w:multiLevelType w:val="hybridMultilevel"/>
    <w:tmpl w:val="B9C09B5E"/>
    <w:lvl w:ilvl="0" w:tplc="F644525C">
      <w:start w:val="1"/>
      <w:numFmt w:val="decimal"/>
      <w:lvlText w:val="%1."/>
      <w:lvlJc w:val="left"/>
      <w:pPr>
        <w:ind w:left="2851" w:hanging="360"/>
      </w:pPr>
    </w:lvl>
    <w:lvl w:ilvl="1" w:tplc="08090019" w:tentative="1">
      <w:start w:val="1"/>
      <w:numFmt w:val="lowerLetter"/>
      <w:lvlText w:val="%2."/>
      <w:lvlJc w:val="left"/>
      <w:pPr>
        <w:ind w:left="3571" w:hanging="360"/>
      </w:pPr>
    </w:lvl>
    <w:lvl w:ilvl="2" w:tplc="0809001B" w:tentative="1">
      <w:start w:val="1"/>
      <w:numFmt w:val="lowerRoman"/>
      <w:lvlText w:val="%3."/>
      <w:lvlJc w:val="right"/>
      <w:pPr>
        <w:ind w:left="4291" w:hanging="180"/>
      </w:pPr>
    </w:lvl>
    <w:lvl w:ilvl="3" w:tplc="0809000F" w:tentative="1">
      <w:start w:val="1"/>
      <w:numFmt w:val="decimal"/>
      <w:lvlText w:val="%4."/>
      <w:lvlJc w:val="left"/>
      <w:pPr>
        <w:ind w:left="5011" w:hanging="360"/>
      </w:pPr>
    </w:lvl>
    <w:lvl w:ilvl="4" w:tplc="08090019" w:tentative="1">
      <w:start w:val="1"/>
      <w:numFmt w:val="lowerLetter"/>
      <w:lvlText w:val="%5."/>
      <w:lvlJc w:val="left"/>
      <w:pPr>
        <w:ind w:left="5731" w:hanging="360"/>
      </w:pPr>
    </w:lvl>
    <w:lvl w:ilvl="5" w:tplc="0809001B" w:tentative="1">
      <w:start w:val="1"/>
      <w:numFmt w:val="lowerRoman"/>
      <w:lvlText w:val="%6."/>
      <w:lvlJc w:val="right"/>
      <w:pPr>
        <w:ind w:left="6451" w:hanging="180"/>
      </w:pPr>
    </w:lvl>
    <w:lvl w:ilvl="6" w:tplc="0809000F" w:tentative="1">
      <w:start w:val="1"/>
      <w:numFmt w:val="decimal"/>
      <w:lvlText w:val="%7."/>
      <w:lvlJc w:val="left"/>
      <w:pPr>
        <w:ind w:left="7171" w:hanging="360"/>
      </w:pPr>
    </w:lvl>
    <w:lvl w:ilvl="7" w:tplc="08090019" w:tentative="1">
      <w:start w:val="1"/>
      <w:numFmt w:val="lowerLetter"/>
      <w:lvlText w:val="%8."/>
      <w:lvlJc w:val="left"/>
      <w:pPr>
        <w:ind w:left="7891" w:hanging="360"/>
      </w:pPr>
    </w:lvl>
    <w:lvl w:ilvl="8" w:tplc="0809001B" w:tentative="1">
      <w:start w:val="1"/>
      <w:numFmt w:val="lowerRoman"/>
      <w:lvlText w:val="%9."/>
      <w:lvlJc w:val="right"/>
      <w:pPr>
        <w:ind w:left="8611" w:hanging="180"/>
      </w:pPr>
    </w:lvl>
  </w:abstractNum>
  <w:abstractNum w:abstractNumId="38" w15:restartNumberingAfterBreak="0">
    <w:nsid w:val="59E26CB1"/>
    <w:multiLevelType w:val="hybridMultilevel"/>
    <w:tmpl w:val="3DE4E664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9" w15:restartNumberingAfterBreak="0">
    <w:nsid w:val="5D073063"/>
    <w:multiLevelType w:val="multilevel"/>
    <w:tmpl w:val="803059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5F2B55"/>
    <w:multiLevelType w:val="hybridMultilevel"/>
    <w:tmpl w:val="1A128F96"/>
    <w:lvl w:ilvl="0" w:tplc="104234BA">
      <w:start w:val="1"/>
      <w:numFmt w:val="bullet"/>
      <w:pStyle w:val="Listeavsnit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6629FA"/>
    <w:multiLevelType w:val="hybridMultilevel"/>
    <w:tmpl w:val="6CF0B484"/>
    <w:lvl w:ilvl="0" w:tplc="B9C2EA24">
      <w:start w:val="1"/>
      <w:numFmt w:val="bullet"/>
      <w:lvlText w:val=""/>
      <w:lvlJc w:val="left"/>
      <w:pPr>
        <w:ind w:left="538" w:hanging="42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2" w15:restartNumberingAfterBreak="0">
    <w:nsid w:val="5E9008DD"/>
    <w:multiLevelType w:val="hybridMultilevel"/>
    <w:tmpl w:val="BC4AD3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755285"/>
    <w:multiLevelType w:val="hybridMultilevel"/>
    <w:tmpl w:val="E40C4BEE"/>
    <w:lvl w:ilvl="0" w:tplc="041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4" w15:restartNumberingAfterBreak="0">
    <w:nsid w:val="630D35D0"/>
    <w:multiLevelType w:val="hybridMultilevel"/>
    <w:tmpl w:val="57885FDA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5" w15:restartNumberingAfterBreak="0">
    <w:nsid w:val="66E3546C"/>
    <w:multiLevelType w:val="hybridMultilevel"/>
    <w:tmpl w:val="CE9CE3A2"/>
    <w:lvl w:ilvl="0" w:tplc="EB40A714">
      <w:start w:val="1"/>
      <w:numFmt w:val="decimal"/>
      <w:lvlText w:val="%1."/>
      <w:lvlJc w:val="left"/>
      <w:pPr>
        <w:ind w:left="720" w:hanging="360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745C9A"/>
    <w:multiLevelType w:val="hybridMultilevel"/>
    <w:tmpl w:val="8BFCE1C6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485195"/>
    <w:multiLevelType w:val="hybridMultilevel"/>
    <w:tmpl w:val="6F3A60A4"/>
    <w:lvl w:ilvl="0" w:tplc="02525A76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8" w15:restartNumberingAfterBreak="0">
    <w:nsid w:val="6FE31897"/>
    <w:multiLevelType w:val="hybridMultilevel"/>
    <w:tmpl w:val="3A986B2C"/>
    <w:lvl w:ilvl="0" w:tplc="653C3CC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455EA3"/>
    <w:multiLevelType w:val="hybridMultilevel"/>
    <w:tmpl w:val="E5D80F18"/>
    <w:lvl w:ilvl="0" w:tplc="161C9EE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0" w15:restartNumberingAfterBreak="0">
    <w:nsid w:val="715B7571"/>
    <w:multiLevelType w:val="hybridMultilevel"/>
    <w:tmpl w:val="8D64B3F4"/>
    <w:lvl w:ilvl="0" w:tplc="006C8874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1" w15:restartNumberingAfterBreak="0">
    <w:nsid w:val="76AE47C2"/>
    <w:multiLevelType w:val="hybridMultilevel"/>
    <w:tmpl w:val="548615DA"/>
    <w:lvl w:ilvl="0" w:tplc="A2D657C4">
      <w:start w:val="1"/>
      <w:numFmt w:val="bullet"/>
      <w:lvlText w:val=""/>
      <w:lvlJc w:val="left"/>
      <w:pPr>
        <w:ind w:left="454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2" w15:restartNumberingAfterBreak="0">
    <w:nsid w:val="7CD260A2"/>
    <w:multiLevelType w:val="hybridMultilevel"/>
    <w:tmpl w:val="81E0F9D8"/>
    <w:lvl w:ilvl="0" w:tplc="E9A04A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CF078E"/>
    <w:multiLevelType w:val="hybridMultilevel"/>
    <w:tmpl w:val="09C87892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2045210462">
    <w:abstractNumId w:val="23"/>
  </w:num>
  <w:num w:numId="2" w16cid:durableId="503789677">
    <w:abstractNumId w:val="40"/>
  </w:num>
  <w:num w:numId="3" w16cid:durableId="1630553224">
    <w:abstractNumId w:val="37"/>
  </w:num>
  <w:num w:numId="4" w16cid:durableId="258606463">
    <w:abstractNumId w:val="39"/>
  </w:num>
  <w:num w:numId="5" w16cid:durableId="130562828">
    <w:abstractNumId w:val="52"/>
  </w:num>
  <w:num w:numId="6" w16cid:durableId="59985278">
    <w:abstractNumId w:val="0"/>
  </w:num>
  <w:num w:numId="7" w16cid:durableId="557324015">
    <w:abstractNumId w:val="1"/>
  </w:num>
  <w:num w:numId="8" w16cid:durableId="2029288805">
    <w:abstractNumId w:val="2"/>
  </w:num>
  <w:num w:numId="9" w16cid:durableId="1190994556">
    <w:abstractNumId w:val="3"/>
  </w:num>
  <w:num w:numId="10" w16cid:durableId="983971146">
    <w:abstractNumId w:val="8"/>
  </w:num>
  <w:num w:numId="11" w16cid:durableId="57440296">
    <w:abstractNumId w:val="4"/>
  </w:num>
  <w:num w:numId="12" w16cid:durableId="1514225867">
    <w:abstractNumId w:val="5"/>
  </w:num>
  <w:num w:numId="13" w16cid:durableId="558443083">
    <w:abstractNumId w:val="6"/>
  </w:num>
  <w:num w:numId="14" w16cid:durableId="1948466444">
    <w:abstractNumId w:val="7"/>
  </w:num>
  <w:num w:numId="15" w16cid:durableId="682437174">
    <w:abstractNumId w:val="9"/>
  </w:num>
  <w:num w:numId="16" w16cid:durableId="230622335">
    <w:abstractNumId w:val="0"/>
  </w:num>
  <w:num w:numId="17" w16cid:durableId="1350529263">
    <w:abstractNumId w:val="1"/>
  </w:num>
  <w:num w:numId="18" w16cid:durableId="590432091">
    <w:abstractNumId w:val="2"/>
  </w:num>
  <w:num w:numId="19" w16cid:durableId="1537306259">
    <w:abstractNumId w:val="3"/>
  </w:num>
  <w:num w:numId="20" w16cid:durableId="1953776991">
    <w:abstractNumId w:val="8"/>
  </w:num>
  <w:num w:numId="21" w16cid:durableId="1416438623">
    <w:abstractNumId w:val="4"/>
  </w:num>
  <w:num w:numId="22" w16cid:durableId="1379820793">
    <w:abstractNumId w:val="5"/>
  </w:num>
  <w:num w:numId="23" w16cid:durableId="1951817176">
    <w:abstractNumId w:val="6"/>
  </w:num>
  <w:num w:numId="24" w16cid:durableId="696154964">
    <w:abstractNumId w:val="7"/>
  </w:num>
  <w:num w:numId="25" w16cid:durableId="1230534511">
    <w:abstractNumId w:val="9"/>
  </w:num>
  <w:num w:numId="26" w16cid:durableId="365566715">
    <w:abstractNumId w:val="0"/>
  </w:num>
  <w:num w:numId="27" w16cid:durableId="832260831">
    <w:abstractNumId w:val="1"/>
  </w:num>
  <w:num w:numId="28" w16cid:durableId="1070881901">
    <w:abstractNumId w:val="2"/>
  </w:num>
  <w:num w:numId="29" w16cid:durableId="1104955193">
    <w:abstractNumId w:val="3"/>
  </w:num>
  <w:num w:numId="30" w16cid:durableId="180047873">
    <w:abstractNumId w:val="8"/>
  </w:num>
  <w:num w:numId="31" w16cid:durableId="1581256185">
    <w:abstractNumId w:val="4"/>
  </w:num>
  <w:num w:numId="32" w16cid:durableId="1770078603">
    <w:abstractNumId w:val="5"/>
  </w:num>
  <w:num w:numId="33" w16cid:durableId="1852525414">
    <w:abstractNumId w:val="6"/>
  </w:num>
  <w:num w:numId="34" w16cid:durableId="1007757860">
    <w:abstractNumId w:val="7"/>
  </w:num>
  <w:num w:numId="35" w16cid:durableId="1618222852">
    <w:abstractNumId w:val="9"/>
  </w:num>
  <w:num w:numId="36" w16cid:durableId="886911248">
    <w:abstractNumId w:val="26"/>
  </w:num>
  <w:num w:numId="37" w16cid:durableId="1198011077">
    <w:abstractNumId w:val="8"/>
  </w:num>
  <w:num w:numId="38" w16cid:durableId="1311523914">
    <w:abstractNumId w:val="10"/>
  </w:num>
  <w:num w:numId="39" w16cid:durableId="1241481081">
    <w:abstractNumId w:val="18"/>
  </w:num>
  <w:num w:numId="40" w16cid:durableId="1819148734">
    <w:abstractNumId w:val="16"/>
  </w:num>
  <w:num w:numId="41" w16cid:durableId="1358505617">
    <w:abstractNumId w:val="29"/>
  </w:num>
  <w:num w:numId="42" w16cid:durableId="1911890724">
    <w:abstractNumId w:val="31"/>
  </w:num>
  <w:num w:numId="43" w16cid:durableId="290481372">
    <w:abstractNumId w:val="19"/>
  </w:num>
  <w:num w:numId="44" w16cid:durableId="653684320">
    <w:abstractNumId w:val="10"/>
    <w:lvlOverride w:ilvl="0">
      <w:startOverride w:val="1"/>
    </w:lvlOverride>
  </w:num>
  <w:num w:numId="45" w16cid:durableId="1269892247">
    <w:abstractNumId w:val="30"/>
  </w:num>
  <w:num w:numId="46" w16cid:durableId="215048544">
    <w:abstractNumId w:val="45"/>
  </w:num>
  <w:num w:numId="47" w16cid:durableId="1026176068">
    <w:abstractNumId w:val="42"/>
  </w:num>
  <w:num w:numId="48" w16cid:durableId="2079210094">
    <w:abstractNumId w:val="35"/>
  </w:num>
  <w:num w:numId="49" w16cid:durableId="2079476084">
    <w:abstractNumId w:val="32"/>
  </w:num>
  <w:num w:numId="50" w16cid:durableId="2129857817">
    <w:abstractNumId w:val="48"/>
  </w:num>
  <w:num w:numId="51" w16cid:durableId="1836991149">
    <w:abstractNumId w:val="25"/>
  </w:num>
  <w:num w:numId="52" w16cid:durableId="1365864440">
    <w:abstractNumId w:val="28"/>
  </w:num>
  <w:num w:numId="53" w16cid:durableId="418602915">
    <w:abstractNumId w:val="51"/>
  </w:num>
  <w:num w:numId="54" w16cid:durableId="1776632825">
    <w:abstractNumId w:val="12"/>
  </w:num>
  <w:num w:numId="55" w16cid:durableId="584192845">
    <w:abstractNumId w:val="41"/>
  </w:num>
  <w:num w:numId="56" w16cid:durableId="348676086">
    <w:abstractNumId w:val="47"/>
  </w:num>
  <w:num w:numId="57" w16cid:durableId="1010453536">
    <w:abstractNumId w:val="11"/>
  </w:num>
  <w:num w:numId="58" w16cid:durableId="1232345882">
    <w:abstractNumId w:val="46"/>
  </w:num>
  <w:num w:numId="59" w16cid:durableId="1286155296">
    <w:abstractNumId w:val="14"/>
  </w:num>
  <w:num w:numId="60" w16cid:durableId="921722918">
    <w:abstractNumId w:val="36"/>
  </w:num>
  <w:num w:numId="61" w16cid:durableId="644772890">
    <w:abstractNumId w:val="44"/>
  </w:num>
  <w:num w:numId="62" w16cid:durableId="1777751870">
    <w:abstractNumId w:val="20"/>
  </w:num>
  <w:num w:numId="63" w16cid:durableId="1129055528">
    <w:abstractNumId w:val="53"/>
  </w:num>
  <w:num w:numId="64" w16cid:durableId="1771658378">
    <w:abstractNumId w:val="49"/>
  </w:num>
  <w:num w:numId="65" w16cid:durableId="642202319">
    <w:abstractNumId w:val="34"/>
  </w:num>
  <w:num w:numId="66" w16cid:durableId="2127504141">
    <w:abstractNumId w:val="38"/>
  </w:num>
  <w:num w:numId="67" w16cid:durableId="503208607">
    <w:abstractNumId w:val="33"/>
  </w:num>
  <w:num w:numId="68" w16cid:durableId="1319261483">
    <w:abstractNumId w:val="22"/>
  </w:num>
  <w:num w:numId="69" w16cid:durableId="805855392">
    <w:abstractNumId w:val="17"/>
  </w:num>
  <w:num w:numId="70" w16cid:durableId="2057923539">
    <w:abstractNumId w:val="13"/>
  </w:num>
  <w:num w:numId="71" w16cid:durableId="2048682020">
    <w:abstractNumId w:val="50"/>
  </w:num>
  <w:num w:numId="72" w16cid:durableId="1485901314">
    <w:abstractNumId w:val="21"/>
  </w:num>
  <w:num w:numId="73" w16cid:durableId="1880390043">
    <w:abstractNumId w:val="15"/>
  </w:num>
  <w:num w:numId="74" w16cid:durableId="37246886">
    <w:abstractNumId w:val="27"/>
  </w:num>
  <w:num w:numId="75" w16cid:durableId="1679040771">
    <w:abstractNumId w:val="24"/>
  </w:num>
  <w:num w:numId="76" w16cid:durableId="2726360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ctiveWritingStyle w:appName="MSWord" w:lang="en-US" w:vendorID="64" w:dllVersion="0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B0"/>
    <w:rsid w:val="000363EE"/>
    <w:rsid w:val="00037C53"/>
    <w:rsid w:val="000518A8"/>
    <w:rsid w:val="00083D19"/>
    <w:rsid w:val="000A5120"/>
    <w:rsid w:val="000A6B6D"/>
    <w:rsid w:val="000D520A"/>
    <w:rsid w:val="000D678A"/>
    <w:rsid w:val="000D79BF"/>
    <w:rsid w:val="000E1104"/>
    <w:rsid w:val="000E178A"/>
    <w:rsid w:val="000F4056"/>
    <w:rsid w:val="00102018"/>
    <w:rsid w:val="00125C51"/>
    <w:rsid w:val="00137EFB"/>
    <w:rsid w:val="001619A6"/>
    <w:rsid w:val="0016407A"/>
    <w:rsid w:val="00166EE2"/>
    <w:rsid w:val="00197CD0"/>
    <w:rsid w:val="001B1187"/>
    <w:rsid w:val="001B6929"/>
    <w:rsid w:val="001C08C0"/>
    <w:rsid w:val="001C4024"/>
    <w:rsid w:val="001C51BC"/>
    <w:rsid w:val="001C6EB6"/>
    <w:rsid w:val="001E35FF"/>
    <w:rsid w:val="00200F93"/>
    <w:rsid w:val="00213F5B"/>
    <w:rsid w:val="00216795"/>
    <w:rsid w:val="002328DC"/>
    <w:rsid w:val="00265A63"/>
    <w:rsid w:val="002917BE"/>
    <w:rsid w:val="00292C17"/>
    <w:rsid w:val="002939A6"/>
    <w:rsid w:val="002943DC"/>
    <w:rsid w:val="002A4DF0"/>
    <w:rsid w:val="002A54C0"/>
    <w:rsid w:val="002B097D"/>
    <w:rsid w:val="002B1624"/>
    <w:rsid w:val="002D36EE"/>
    <w:rsid w:val="002D4299"/>
    <w:rsid w:val="002D7CFA"/>
    <w:rsid w:val="002E18B5"/>
    <w:rsid w:val="002E467C"/>
    <w:rsid w:val="002E6777"/>
    <w:rsid w:val="002F2C63"/>
    <w:rsid w:val="00314B12"/>
    <w:rsid w:val="00315C23"/>
    <w:rsid w:val="00321732"/>
    <w:rsid w:val="00321E53"/>
    <w:rsid w:val="0033443B"/>
    <w:rsid w:val="00334984"/>
    <w:rsid w:val="00347D18"/>
    <w:rsid w:val="00352CC7"/>
    <w:rsid w:val="0035627E"/>
    <w:rsid w:val="00362867"/>
    <w:rsid w:val="00362B48"/>
    <w:rsid w:val="00385579"/>
    <w:rsid w:val="00397003"/>
    <w:rsid w:val="003B461F"/>
    <w:rsid w:val="003B5CAB"/>
    <w:rsid w:val="003E2A49"/>
    <w:rsid w:val="003E2EB1"/>
    <w:rsid w:val="003F70C3"/>
    <w:rsid w:val="00416F68"/>
    <w:rsid w:val="004251D3"/>
    <w:rsid w:val="00430D9B"/>
    <w:rsid w:val="004347BE"/>
    <w:rsid w:val="0044734D"/>
    <w:rsid w:val="004515A3"/>
    <w:rsid w:val="00464568"/>
    <w:rsid w:val="004A2C27"/>
    <w:rsid w:val="004B1103"/>
    <w:rsid w:val="004C4D3B"/>
    <w:rsid w:val="004E088C"/>
    <w:rsid w:val="00514ECD"/>
    <w:rsid w:val="0053179D"/>
    <w:rsid w:val="00537A62"/>
    <w:rsid w:val="0054054A"/>
    <w:rsid w:val="005673A5"/>
    <w:rsid w:val="00585D5C"/>
    <w:rsid w:val="005962F8"/>
    <w:rsid w:val="005A2CD2"/>
    <w:rsid w:val="005C4263"/>
    <w:rsid w:val="005D4E1A"/>
    <w:rsid w:val="005D69BA"/>
    <w:rsid w:val="005D7E3D"/>
    <w:rsid w:val="005E4444"/>
    <w:rsid w:val="005F70EE"/>
    <w:rsid w:val="00605D4C"/>
    <w:rsid w:val="00623004"/>
    <w:rsid w:val="00664514"/>
    <w:rsid w:val="00665F31"/>
    <w:rsid w:val="00666FE0"/>
    <w:rsid w:val="006754EF"/>
    <w:rsid w:val="00682A18"/>
    <w:rsid w:val="0069182C"/>
    <w:rsid w:val="006A5EA3"/>
    <w:rsid w:val="006C664C"/>
    <w:rsid w:val="006D16CD"/>
    <w:rsid w:val="006E121A"/>
    <w:rsid w:val="006E5B9E"/>
    <w:rsid w:val="006E6758"/>
    <w:rsid w:val="00714EAC"/>
    <w:rsid w:val="007169E9"/>
    <w:rsid w:val="00723C6A"/>
    <w:rsid w:val="00746BBB"/>
    <w:rsid w:val="007600A1"/>
    <w:rsid w:val="00777DA0"/>
    <w:rsid w:val="00783D1F"/>
    <w:rsid w:val="00791DF3"/>
    <w:rsid w:val="007A2B2C"/>
    <w:rsid w:val="007B052C"/>
    <w:rsid w:val="007B22C8"/>
    <w:rsid w:val="007D1469"/>
    <w:rsid w:val="007D4E35"/>
    <w:rsid w:val="007E04A8"/>
    <w:rsid w:val="007F73BE"/>
    <w:rsid w:val="00800D44"/>
    <w:rsid w:val="00803496"/>
    <w:rsid w:val="008075E5"/>
    <w:rsid w:val="00821896"/>
    <w:rsid w:val="0082522F"/>
    <w:rsid w:val="00831399"/>
    <w:rsid w:val="008423EE"/>
    <w:rsid w:val="0085099A"/>
    <w:rsid w:val="008854E7"/>
    <w:rsid w:val="0089477D"/>
    <w:rsid w:val="00894EF7"/>
    <w:rsid w:val="008C45A9"/>
    <w:rsid w:val="009241DF"/>
    <w:rsid w:val="009302B2"/>
    <w:rsid w:val="00934B76"/>
    <w:rsid w:val="00945255"/>
    <w:rsid w:val="009454AB"/>
    <w:rsid w:val="009479C9"/>
    <w:rsid w:val="009661C5"/>
    <w:rsid w:val="009758CC"/>
    <w:rsid w:val="0098419A"/>
    <w:rsid w:val="00986EBD"/>
    <w:rsid w:val="00994B1D"/>
    <w:rsid w:val="009A4909"/>
    <w:rsid w:val="009C63B8"/>
    <w:rsid w:val="009D32B0"/>
    <w:rsid w:val="009E10C8"/>
    <w:rsid w:val="009E38E2"/>
    <w:rsid w:val="00A00B53"/>
    <w:rsid w:val="00A04697"/>
    <w:rsid w:val="00A068B1"/>
    <w:rsid w:val="00A109B0"/>
    <w:rsid w:val="00A17535"/>
    <w:rsid w:val="00A23ECD"/>
    <w:rsid w:val="00A25AB4"/>
    <w:rsid w:val="00A41722"/>
    <w:rsid w:val="00A76848"/>
    <w:rsid w:val="00A81932"/>
    <w:rsid w:val="00A87277"/>
    <w:rsid w:val="00A936F4"/>
    <w:rsid w:val="00A93BCA"/>
    <w:rsid w:val="00AA4C98"/>
    <w:rsid w:val="00AB0419"/>
    <w:rsid w:val="00AB2AB8"/>
    <w:rsid w:val="00AC2F08"/>
    <w:rsid w:val="00AF34EA"/>
    <w:rsid w:val="00B10BB6"/>
    <w:rsid w:val="00B157D2"/>
    <w:rsid w:val="00B24192"/>
    <w:rsid w:val="00B24DAD"/>
    <w:rsid w:val="00B67282"/>
    <w:rsid w:val="00B72A3A"/>
    <w:rsid w:val="00B762FA"/>
    <w:rsid w:val="00B807FC"/>
    <w:rsid w:val="00BA32B1"/>
    <w:rsid w:val="00BC43C2"/>
    <w:rsid w:val="00BF4159"/>
    <w:rsid w:val="00BF4935"/>
    <w:rsid w:val="00BF6C9B"/>
    <w:rsid w:val="00C011B9"/>
    <w:rsid w:val="00C10896"/>
    <w:rsid w:val="00C14FDE"/>
    <w:rsid w:val="00C15FB6"/>
    <w:rsid w:val="00C30CA2"/>
    <w:rsid w:val="00C36F50"/>
    <w:rsid w:val="00C45B50"/>
    <w:rsid w:val="00C5776A"/>
    <w:rsid w:val="00C64585"/>
    <w:rsid w:val="00C65C53"/>
    <w:rsid w:val="00C75A45"/>
    <w:rsid w:val="00C77CFC"/>
    <w:rsid w:val="00C84D87"/>
    <w:rsid w:val="00C9006F"/>
    <w:rsid w:val="00CA7AE4"/>
    <w:rsid w:val="00CB09C8"/>
    <w:rsid w:val="00CB5B05"/>
    <w:rsid w:val="00CB6D11"/>
    <w:rsid w:val="00CD237E"/>
    <w:rsid w:val="00CE62FF"/>
    <w:rsid w:val="00CE73B7"/>
    <w:rsid w:val="00D242C7"/>
    <w:rsid w:val="00D24A12"/>
    <w:rsid w:val="00D25650"/>
    <w:rsid w:val="00D25E40"/>
    <w:rsid w:val="00D2790A"/>
    <w:rsid w:val="00D40D9F"/>
    <w:rsid w:val="00D66AD8"/>
    <w:rsid w:val="00D854B1"/>
    <w:rsid w:val="00DA6305"/>
    <w:rsid w:val="00DB4A0D"/>
    <w:rsid w:val="00DB68FB"/>
    <w:rsid w:val="00DD12F6"/>
    <w:rsid w:val="00DD5D8A"/>
    <w:rsid w:val="00DD67AE"/>
    <w:rsid w:val="00DE48A7"/>
    <w:rsid w:val="00E400D4"/>
    <w:rsid w:val="00E416C9"/>
    <w:rsid w:val="00E4587C"/>
    <w:rsid w:val="00E545F4"/>
    <w:rsid w:val="00E62B36"/>
    <w:rsid w:val="00E64C7D"/>
    <w:rsid w:val="00E6564B"/>
    <w:rsid w:val="00E7005D"/>
    <w:rsid w:val="00E77C2C"/>
    <w:rsid w:val="00E834F4"/>
    <w:rsid w:val="00E9769C"/>
    <w:rsid w:val="00EA0120"/>
    <w:rsid w:val="00EA7715"/>
    <w:rsid w:val="00EB6A0B"/>
    <w:rsid w:val="00ED51C4"/>
    <w:rsid w:val="00F012F1"/>
    <w:rsid w:val="00F30CB1"/>
    <w:rsid w:val="00F33737"/>
    <w:rsid w:val="00F5658D"/>
    <w:rsid w:val="00F567FE"/>
    <w:rsid w:val="00F7189B"/>
    <w:rsid w:val="00F73483"/>
    <w:rsid w:val="00F82191"/>
    <w:rsid w:val="00F82AF3"/>
    <w:rsid w:val="00F84EAA"/>
    <w:rsid w:val="00F9307E"/>
    <w:rsid w:val="00F971B6"/>
    <w:rsid w:val="00FA35F6"/>
    <w:rsid w:val="00FB281D"/>
    <w:rsid w:val="00FB2FD9"/>
    <w:rsid w:val="00FB704F"/>
    <w:rsid w:val="00FC1595"/>
    <w:rsid w:val="00FC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6BC7A"/>
  <w15:docId w15:val="{26672D38-ED15-4E4E-810B-DA8B0BD3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Condensed" w:eastAsiaTheme="minorHAnsi" w:hAnsi="Roboto Condensed" w:cs="Poppins"/>
        <w:color w:val="1239A6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568"/>
  </w:style>
  <w:style w:type="paragraph" w:styleId="Overskrift1">
    <w:name w:val="heading 1"/>
    <w:basedOn w:val="BasicParagraph"/>
    <w:next w:val="Normal"/>
    <w:link w:val="Overskrift1Tegn"/>
    <w:uiPriority w:val="9"/>
    <w:rsid w:val="0098419A"/>
    <w:pPr>
      <w:spacing w:before="240" w:after="120" w:line="276" w:lineRule="auto"/>
      <w:outlineLvl w:val="0"/>
    </w:pPr>
    <w:rPr>
      <w:rFonts w:ascii="Roboto Condensed" w:hAnsi="Roboto Condensed" w:cs="Poppins Medium"/>
      <w:b/>
      <w:bCs/>
      <w:noProof/>
      <w:color w:val="1239A6"/>
      <w:sz w:val="30"/>
      <w:szCs w:val="30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6E5B9E"/>
    <w:pPr>
      <w:spacing w:before="240" w:after="200" w:line="250" w:lineRule="auto"/>
      <w:outlineLvl w:val="1"/>
    </w:pPr>
    <w:rPr>
      <w:b/>
      <w:bCs/>
      <w:sz w:val="24"/>
      <w:szCs w:val="24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6E5B9E"/>
    <w:pPr>
      <w:keepNext/>
      <w:keepLines/>
      <w:spacing w:before="240" w:after="200" w:line="250" w:lineRule="auto"/>
      <w:outlineLvl w:val="2"/>
    </w:pPr>
    <w:rPr>
      <w:rFonts w:eastAsiaTheme="majorEastAsia" w:cs="Poppins Medium"/>
      <w:b/>
      <w:sz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basedOn w:val="Normal"/>
    <w:uiPriority w:val="99"/>
    <w:rsid w:val="00F9307E"/>
    <w:pPr>
      <w:suppressAutoHyphens/>
      <w:autoSpaceDE w:val="0"/>
      <w:autoSpaceDN w:val="0"/>
      <w:adjustRightInd w:val="0"/>
      <w:spacing w:line="860" w:lineRule="atLeast"/>
      <w:textAlignment w:val="center"/>
    </w:pPr>
    <w:rPr>
      <w:rFonts w:ascii="Overpass-Bold" w:hAnsi="Overpass-Bold" w:cs="Overpass-Bold"/>
      <w:b/>
      <w:bCs/>
      <w:color w:val="000000"/>
      <w:sz w:val="80"/>
      <w:szCs w:val="80"/>
    </w:rPr>
  </w:style>
  <w:style w:type="paragraph" w:customStyle="1" w:styleId="NoParagraphStyle">
    <w:name w:val="[No Paragraph Style]"/>
    <w:link w:val="NoParagraphStyleChar"/>
    <w:rsid w:val="00F9307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b-NO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F9307E"/>
  </w:style>
  <w:style w:type="character" w:customStyle="1" w:styleId="Overskrift1Tegn">
    <w:name w:val="Overskrift 1 Tegn"/>
    <w:basedOn w:val="Standardskriftforavsnitt"/>
    <w:link w:val="Overskrift1"/>
    <w:uiPriority w:val="9"/>
    <w:rsid w:val="0098419A"/>
    <w:rPr>
      <w:rFonts w:cs="Poppins Medium"/>
      <w:b/>
      <w:bCs/>
      <w:noProof/>
      <w:sz w:val="30"/>
      <w:szCs w:val="30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E5B9E"/>
    <w:rPr>
      <w:b/>
      <w:bCs/>
      <w:sz w:val="24"/>
      <w:szCs w:val="24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00B53"/>
  </w:style>
  <w:style w:type="paragraph" w:styleId="Bunntekst">
    <w:name w:val="footer"/>
    <w:basedOn w:val="Normal"/>
    <w:link w:val="Bunn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00B53"/>
  </w:style>
  <w:style w:type="character" w:styleId="Sidetall">
    <w:name w:val="page number"/>
    <w:basedOn w:val="Standardskriftforavsnitt"/>
    <w:uiPriority w:val="99"/>
    <w:semiHidden/>
    <w:unhideWhenUsed/>
    <w:rsid w:val="00E834F4"/>
  </w:style>
  <w:style w:type="character" w:customStyle="1" w:styleId="Overskrift3Tegn">
    <w:name w:val="Overskrift 3 Tegn"/>
    <w:basedOn w:val="Standardskriftforavsnitt"/>
    <w:link w:val="Overskrift3"/>
    <w:uiPriority w:val="9"/>
    <w:rsid w:val="006E5B9E"/>
    <w:rPr>
      <w:rFonts w:eastAsiaTheme="majorEastAsia" w:cs="Poppins Medium"/>
      <w:b/>
      <w:sz w:val="22"/>
      <w:lang w:val="nb-NO"/>
    </w:rPr>
  </w:style>
  <w:style w:type="character" w:styleId="Plassholdertekst">
    <w:name w:val="Placeholder Text"/>
    <w:basedOn w:val="Standardskriftforavsnitt"/>
    <w:uiPriority w:val="99"/>
    <w:semiHidden/>
    <w:rsid w:val="002D36EE"/>
    <w:rPr>
      <w:color w:val="808080"/>
    </w:rPr>
  </w:style>
  <w:style w:type="character" w:styleId="Sterk">
    <w:name w:val="Strong"/>
    <w:basedOn w:val="Standardskriftforavsnitt"/>
    <w:uiPriority w:val="22"/>
    <w:rsid w:val="00DD12F6"/>
    <w:rPr>
      <w:b/>
      <w:bCs/>
    </w:rPr>
  </w:style>
  <w:style w:type="paragraph" w:styleId="Sitat">
    <w:name w:val="Quote"/>
    <w:basedOn w:val="Normal"/>
    <w:next w:val="Normal"/>
    <w:link w:val="SitatTegn"/>
    <w:uiPriority w:val="29"/>
    <w:rsid w:val="00D24A12"/>
    <w:pPr>
      <w:spacing w:before="200" w:after="120" w:line="260" w:lineRule="exact"/>
      <w:ind w:left="737"/>
    </w:pPr>
    <w:rPr>
      <w:sz w:val="22"/>
      <w:szCs w:val="22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D24A12"/>
    <w:rPr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rsid w:val="00DD12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D12F6"/>
    <w:rPr>
      <w:i/>
      <w:iCs/>
      <w:color w:val="4472C4" w:themeColor="accent1"/>
    </w:rPr>
  </w:style>
  <w:style w:type="numbering" w:customStyle="1" w:styleId="CurrentList1">
    <w:name w:val="Current List1"/>
    <w:uiPriority w:val="99"/>
    <w:rsid w:val="006C664C"/>
    <w:pPr>
      <w:numPr>
        <w:numId w:val="4"/>
      </w:numPr>
    </w:pPr>
  </w:style>
  <w:style w:type="paragraph" w:styleId="Listeavsnitt">
    <w:name w:val="List Paragraph"/>
    <w:basedOn w:val="BasicParagraph"/>
    <w:link w:val="ListeavsnittTegn"/>
    <w:uiPriority w:val="34"/>
    <w:rsid w:val="00CB09C8"/>
    <w:pPr>
      <w:numPr>
        <w:numId w:val="2"/>
      </w:numPr>
      <w:suppressAutoHyphens/>
      <w:spacing w:line="216" w:lineRule="auto"/>
      <w:ind w:left="1077" w:right="2665" w:hanging="357"/>
    </w:pPr>
    <w:rPr>
      <w:rFonts w:ascii="Roboto Condensed" w:hAnsi="Roboto Condensed" w:cs="Poppins"/>
      <w:color w:val="2546AC"/>
    </w:rPr>
  </w:style>
  <w:style w:type="paragraph" w:customStyle="1" w:styleId="Bulletlist">
    <w:name w:val="Bullet list"/>
    <w:basedOn w:val="Listeavsnitt"/>
    <w:link w:val="BulletlistChar"/>
    <w:rsid w:val="00945255"/>
  </w:style>
  <w:style w:type="character" w:styleId="Hyperkobling">
    <w:name w:val="Hyperlink"/>
    <w:basedOn w:val="Standardskriftforavsnitt"/>
    <w:uiPriority w:val="99"/>
    <w:unhideWhenUsed/>
    <w:rsid w:val="007E04A8"/>
    <w:rPr>
      <w:color w:val="000000" w:themeColor="text1"/>
      <w:u w:val="single"/>
      <w:bdr w:val="none" w:sz="0" w:space="0" w:color="auto"/>
    </w:rPr>
  </w:style>
  <w:style w:type="character" w:styleId="Ulstomtale">
    <w:name w:val="Unresolved Mention"/>
    <w:basedOn w:val="Standardskriftforavsnitt"/>
    <w:uiPriority w:val="99"/>
    <w:semiHidden/>
    <w:unhideWhenUsed/>
    <w:rsid w:val="00315C23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rsid w:val="001020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02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">
    <w:name w:val="Style1"/>
    <w:basedOn w:val="Overskrift1Tegn"/>
    <w:uiPriority w:val="1"/>
    <w:rsid w:val="00C9006F"/>
    <w:rPr>
      <w:rFonts w:ascii="Poppins" w:eastAsiaTheme="majorEastAsia" w:hAnsi="Poppins" w:cstheme="majorBidi"/>
      <w:b/>
      <w:bCs/>
      <w:noProof/>
      <w:color w:val="000000" w:themeColor="text1"/>
      <w:kern w:val="0"/>
      <w:sz w:val="20"/>
      <w:szCs w:val="32"/>
      <w:lang w:val="nb-NO"/>
    </w:rPr>
  </w:style>
  <w:style w:type="paragraph" w:customStyle="1" w:styleId="Ingress">
    <w:name w:val="Ingress"/>
    <w:basedOn w:val="Normal"/>
    <w:link w:val="IngressChar"/>
    <w:qFormat/>
    <w:rsid w:val="001B1187"/>
    <w:pPr>
      <w:spacing w:after="320"/>
      <w:ind w:right="567"/>
    </w:pPr>
    <w:rPr>
      <w:noProof/>
      <w:sz w:val="48"/>
      <w:szCs w:val="48"/>
      <w:lang w:val="nb-NO"/>
    </w:rPr>
  </w:style>
  <w:style w:type="character" w:customStyle="1" w:styleId="IngressChar">
    <w:name w:val="Ingress Char"/>
    <w:basedOn w:val="SitatTegn"/>
    <w:link w:val="Ingress"/>
    <w:rsid w:val="001B1187"/>
    <w:rPr>
      <w:noProof/>
      <w:sz w:val="48"/>
      <w:szCs w:val="48"/>
      <w:lang w:val="nb-NO"/>
    </w:rPr>
  </w:style>
  <w:style w:type="paragraph" w:customStyle="1" w:styleId="Sitatkilde">
    <w:name w:val="Sitat kilde"/>
    <w:basedOn w:val="Normal"/>
    <w:link w:val="SitatkildeChar"/>
    <w:rsid w:val="00D24A12"/>
    <w:pPr>
      <w:spacing w:after="200"/>
      <w:ind w:left="737"/>
    </w:pPr>
    <w:rPr>
      <w:lang w:val="nb-NO"/>
    </w:rPr>
  </w:style>
  <w:style w:type="character" w:customStyle="1" w:styleId="SitatkildeChar">
    <w:name w:val="Sitat kilde Char"/>
    <w:basedOn w:val="SitatTegn"/>
    <w:link w:val="Sitatkilde"/>
    <w:rsid w:val="00D24A12"/>
    <w:rPr>
      <w:sz w:val="22"/>
      <w:szCs w:val="22"/>
      <w:lang w:val="nb-NO"/>
    </w:rPr>
  </w:style>
  <w:style w:type="paragraph" w:customStyle="1" w:styleId="Punktliste1">
    <w:name w:val="Punktliste1"/>
    <w:basedOn w:val="Bulletlist"/>
    <w:link w:val="PunktlisteChar"/>
    <w:rsid w:val="00605D4C"/>
    <w:pPr>
      <w:spacing w:line="240" w:lineRule="auto"/>
      <w:ind w:left="470" w:right="0"/>
    </w:pPr>
    <w:rPr>
      <w:color w:val="1239A6"/>
    </w:rPr>
  </w:style>
  <w:style w:type="paragraph" w:customStyle="1" w:styleId="Nummberliste">
    <w:name w:val="Nummberliste"/>
    <w:basedOn w:val="Normal"/>
    <w:next w:val="Nummerertliste"/>
    <w:rsid w:val="00CE73B7"/>
    <w:pPr>
      <w:numPr>
        <w:numId w:val="38"/>
      </w:numPr>
    </w:pPr>
    <w:rPr>
      <w:lang w:val="nb-NO"/>
    </w:rPr>
  </w:style>
  <w:style w:type="character" w:customStyle="1" w:styleId="NoParagraphStyleChar">
    <w:name w:val="[No Paragraph Style] Char"/>
    <w:basedOn w:val="Standardskriftforavsnitt"/>
    <w:link w:val="NoParagraphStyle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BasicParagraphChar">
    <w:name w:val="[Basic Paragraph] Char"/>
    <w:basedOn w:val="NoParagraphStyleChar"/>
    <w:link w:val="BasicParagraph"/>
    <w:uiPriority w:val="99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ListeavsnittTegn">
    <w:name w:val="Listeavsnitt Tegn"/>
    <w:basedOn w:val="BasicParagraphChar"/>
    <w:link w:val="Listeavsnitt"/>
    <w:uiPriority w:val="34"/>
    <w:rsid w:val="00CB09C8"/>
    <w:rPr>
      <w:rFonts w:ascii="MinionPro-Regular" w:hAnsi="MinionPro-Regular" w:cs="MinionPro-Regular"/>
      <w:color w:val="2546AC"/>
      <w:kern w:val="0"/>
      <w:lang w:val="nb-NO"/>
    </w:rPr>
  </w:style>
  <w:style w:type="character" w:customStyle="1" w:styleId="BulletlistChar">
    <w:name w:val="Bullet list Char"/>
    <w:basedOn w:val="ListeavsnittTegn"/>
    <w:link w:val="Bulletlist"/>
    <w:rsid w:val="00EA0120"/>
    <w:rPr>
      <w:rFonts w:ascii="Poppins" w:hAnsi="Poppins" w:cs="Poppins"/>
      <w:color w:val="000000"/>
      <w:kern w:val="0"/>
      <w:sz w:val="20"/>
      <w:szCs w:val="20"/>
      <w:lang w:val="nb-NO"/>
    </w:rPr>
  </w:style>
  <w:style w:type="character" w:customStyle="1" w:styleId="PunktlisteChar">
    <w:name w:val="Punktliste Char"/>
    <w:basedOn w:val="BulletlistChar"/>
    <w:link w:val="Punktliste1"/>
    <w:rsid w:val="00605D4C"/>
    <w:rPr>
      <w:rFonts w:ascii="Poppins" w:hAnsi="Poppins" w:cs="Poppins"/>
      <w:color w:val="000000"/>
      <w:kern w:val="0"/>
      <w:sz w:val="20"/>
      <w:szCs w:val="20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unhideWhenUsed/>
    <w:rsid w:val="00464568"/>
  </w:style>
  <w:style w:type="paragraph" w:styleId="Nummerertliste">
    <w:name w:val="List Number"/>
    <w:basedOn w:val="Normal"/>
    <w:uiPriority w:val="99"/>
    <w:semiHidden/>
    <w:unhideWhenUsed/>
    <w:rsid w:val="00D24A12"/>
    <w:pPr>
      <w:numPr>
        <w:numId w:val="37"/>
      </w:numPr>
      <w:contextualSpacing/>
    </w:pPr>
  </w:style>
  <w:style w:type="character" w:customStyle="1" w:styleId="NotatoverskriftTegn">
    <w:name w:val="Notatoverskrift Tegn"/>
    <w:basedOn w:val="Standardskriftforavsnitt"/>
    <w:link w:val="Notatoverskrift"/>
    <w:uiPriority w:val="99"/>
    <w:rsid w:val="00464568"/>
  </w:style>
  <w:style w:type="character" w:styleId="Smartkobling">
    <w:name w:val="Smart Link"/>
    <w:basedOn w:val="Standardskriftforavsnitt"/>
    <w:uiPriority w:val="99"/>
    <w:unhideWhenUsed/>
    <w:rsid w:val="00464568"/>
    <w:rPr>
      <w:rFonts w:ascii="Plus Jakarta Sans" w:hAnsi="Plus Jakarta Sans"/>
      <w:color w:val="000000" w:themeColor="text1"/>
      <w:u w:val="single"/>
      <w:shd w:val="clear" w:color="auto" w:fill="F3F2F1"/>
    </w:rPr>
  </w:style>
  <w:style w:type="character" w:styleId="Smarthyperkobling">
    <w:name w:val="Smart Hyperlink"/>
    <w:basedOn w:val="Standardskriftforavsnitt"/>
    <w:uiPriority w:val="99"/>
    <w:unhideWhenUsed/>
    <w:rsid w:val="00464568"/>
    <w:rPr>
      <w:u w:val="dotted"/>
    </w:rPr>
  </w:style>
  <w:style w:type="paragraph" w:customStyle="1" w:styleId="Label">
    <w:name w:val="Label"/>
    <w:basedOn w:val="Normal"/>
    <w:qFormat/>
    <w:rsid w:val="00C011B9"/>
    <w:pPr>
      <w:suppressAutoHyphens/>
      <w:autoSpaceDE w:val="0"/>
      <w:autoSpaceDN w:val="0"/>
      <w:adjustRightInd w:val="0"/>
      <w:spacing w:after="60" w:line="216" w:lineRule="auto"/>
      <w:textAlignment w:val="center"/>
    </w:pPr>
    <w:rPr>
      <w:b/>
      <w:noProof/>
      <w:sz w:val="28"/>
      <w:lang w:val="nb-NO"/>
    </w:rPr>
  </w:style>
  <w:style w:type="table" w:styleId="Tabellrutenett">
    <w:name w:val="Table Grid"/>
    <w:basedOn w:val="Vanligtabell"/>
    <w:uiPriority w:val="39"/>
    <w:rsid w:val="00265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D854B1"/>
    <w:pPr>
      <w:numPr>
        <w:numId w:val="36"/>
      </w:numPr>
    </w:pPr>
  </w:style>
  <w:style w:type="character" w:customStyle="1" w:styleId="Style2">
    <w:name w:val="Style2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3">
    <w:name w:val="Style3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4">
    <w:name w:val="Style4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5">
    <w:name w:val="Style5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6">
    <w:name w:val="Style6"/>
    <w:basedOn w:val="Standardskriftforavsnitt"/>
    <w:uiPriority w:val="1"/>
    <w:rsid w:val="00AF34EA"/>
    <w:rPr>
      <w:rFonts w:ascii="Roboto Condensed" w:hAnsi="Roboto Condensed"/>
      <w:b w:val="0"/>
      <w:sz w:val="28"/>
    </w:rPr>
  </w:style>
  <w:style w:type="character" w:customStyle="1" w:styleId="Style7">
    <w:name w:val="Style7"/>
    <w:basedOn w:val="Standardskriftforavsnitt"/>
    <w:uiPriority w:val="1"/>
    <w:rsid w:val="00AF34EA"/>
    <w:rPr>
      <w:rFonts w:ascii="Roboto Condensed" w:hAnsi="Roboto Condensed"/>
      <w:b w:val="0"/>
      <w:sz w:val="28"/>
    </w:rPr>
  </w:style>
  <w:style w:type="paragraph" w:customStyle="1" w:styleId="Plakatoverskrift">
    <w:name w:val="Plakat overskrift"/>
    <w:basedOn w:val="Normal"/>
    <w:qFormat/>
    <w:rsid w:val="003E2A49"/>
    <w:pPr>
      <w:spacing w:line="960" w:lineRule="exact"/>
    </w:pPr>
    <w:rPr>
      <w:b/>
      <w:sz w:val="82"/>
      <w:szCs w:val="82"/>
      <w:lang w:val="nb-NO"/>
    </w:rPr>
  </w:style>
  <w:style w:type="paragraph" w:styleId="Bildetekst">
    <w:name w:val="caption"/>
    <w:basedOn w:val="Normal"/>
    <w:next w:val="Normal"/>
    <w:uiPriority w:val="35"/>
    <w:unhideWhenUsed/>
    <w:qFormat/>
    <w:rsid w:val="003E2A4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fimava\AppData\Local\Temp\b63b1cb5-9997-4f76-834f-a906c179df2b_Plakatmaler.zip.f2b\Plakat%20med%20bilde\Ut%20p&#229;%20vidda_plakatmal%20med%20bil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0E5B50C0BFC140B39BC5F94A845AF2" ma:contentTypeVersion="13" ma:contentTypeDescription="Opprett et nytt dokument." ma:contentTypeScope="" ma:versionID="ad7dafcc4058e93fe6f3a8b8dc2414d9">
  <xsd:schema xmlns:xsd="http://www.w3.org/2001/XMLSchema" xmlns:xs="http://www.w3.org/2001/XMLSchema" xmlns:p="http://schemas.microsoft.com/office/2006/metadata/properties" xmlns:ns2="dae3e613-190a-4280-b69a-3a817488936f" xmlns:ns3="552a8c64-3f54-4f2c-b30d-dca8e88dc00c" targetNamespace="http://schemas.microsoft.com/office/2006/metadata/properties" ma:root="true" ma:fieldsID="ddc9e0e338c62ba174fc050ed51136f7" ns2:_="" ns3:_="">
    <xsd:import namespace="dae3e613-190a-4280-b69a-3a817488936f"/>
    <xsd:import namespace="552a8c64-3f54-4f2c-b30d-dca8e88dc0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3e613-190a-4280-b69a-3a8174889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8572c6a-7904-40fe-b630-5ec97321e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a8c64-3f54-4f2c-b30d-dca8e88dc0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e9091d-b90b-4b37-9bb9-a10dd68099dc}" ma:internalName="TaxCatchAll" ma:showField="CatchAllData" ma:web="552a8c64-3f54-4f2c-b30d-dca8e88dc0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e3e613-190a-4280-b69a-3a817488936f">
      <Terms xmlns="http://schemas.microsoft.com/office/infopath/2007/PartnerControls"/>
    </lcf76f155ced4ddcb4097134ff3c332f>
    <TaxCatchAll xmlns="552a8c64-3f54-4f2c-b30d-dca8e88dc00c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A40A1F-2293-4C88-BAD8-5A95AC606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3e613-190a-4280-b69a-3a817488936f"/>
    <ds:schemaRef ds:uri="552a8c64-3f54-4f2c-b30d-dca8e88dc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C116B2-B9C0-534C-B1CE-006FCE1947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AC91C2-706B-4C84-99AA-D145060C9574}">
  <ds:schemaRefs>
    <ds:schemaRef ds:uri="http://schemas.microsoft.com/office/2006/metadata/properties"/>
    <ds:schemaRef ds:uri="http://schemas.microsoft.com/office/infopath/2007/PartnerControls"/>
    <ds:schemaRef ds:uri="dae3e613-190a-4280-b69a-3a817488936f"/>
    <ds:schemaRef ds:uri="552a8c64-3f54-4f2c-b30d-dca8e88dc00c"/>
  </ds:schemaRefs>
</ds:datastoreItem>
</file>

<file path=customXml/itemProps5.xml><?xml version="1.0" encoding="utf-8"?>
<ds:datastoreItem xmlns:ds="http://schemas.openxmlformats.org/officeDocument/2006/customXml" ds:itemID="{D9BD8976-F951-41A5-B7F2-F76678325F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Ut på vidda_plakatmal med bilde</Template>
  <TotalTime>5</TotalTime>
  <Pages>1</Pages>
  <Words>50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Avsender Saddejeaddji</vt:lpstr>
      <vt:lpstr>Avsender Saddejeaddji</vt:lpstr>
    </vt:vector>
  </TitlesOfParts>
  <Manager/>
  <Company/>
  <LinksUpToDate>false</LinksUpToDate>
  <CharactersWithSpaces>318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Richardsen, Marta Valdés</dc:creator>
  <cp:keywords/>
  <dc:description/>
  <cp:lastModifiedBy>Roaldsen, Ingrid Helen</cp:lastModifiedBy>
  <cp:revision>7</cp:revision>
  <cp:lastPrinted>2023-11-07T13:30:00Z</cp:lastPrinted>
  <dcterms:created xsi:type="dcterms:W3CDTF">2024-09-02T07:10:00Z</dcterms:created>
  <dcterms:modified xsi:type="dcterms:W3CDTF">2025-03-11T08:27:00Z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t navn">
    <vt:lpwstr>Fullt navn</vt:lpwstr>
  </property>
  <property fmtid="{D5CDD505-2E9C-101B-9397-08002B2CF9AE}" pid="3" name="ContentTypeId">
    <vt:lpwstr>0x010100170E5B50C0BFC140B39BC5F94A845AF2</vt:lpwstr>
  </property>
  <property fmtid="{D5CDD505-2E9C-101B-9397-08002B2CF9AE}" pid="4" name="MediaServiceImageTags">
    <vt:lpwstr/>
  </property>
</Properties>
</file>