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35732" w14:textId="77777777" w:rsidR="00B90ECA" w:rsidRDefault="00B90ECA" w:rsidP="00B90ECA">
      <w:pPr>
        <w:pStyle w:val="Plakatoverskrift"/>
      </w:pPr>
      <w:r w:rsidRPr="00B90ECA">
        <w:rPr>
          <w:noProof/>
        </w:rPr>
        <w:drawing>
          <wp:anchor distT="0" distB="0" distL="114300" distR="114300" simplePos="0" relativeHeight="251680255" behindDoc="1" locked="0" layoutInCell="1" allowOverlap="1" wp14:anchorId="3B6D544D" wp14:editId="6C47D8AC">
            <wp:simplePos x="0" y="0"/>
            <wp:positionH relativeFrom="column">
              <wp:posOffset>-860425</wp:posOffset>
            </wp:positionH>
            <wp:positionV relativeFrom="page">
              <wp:posOffset>0</wp:posOffset>
            </wp:positionV>
            <wp:extent cx="7556667" cy="4693024"/>
            <wp:effectExtent l="0" t="0" r="0" b="6350"/>
            <wp:wrapNone/>
            <wp:docPr id="544101402" name="Picture 54410140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01402" name="Picture 544101402" descr="A white background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10" r="-30510"/>
                    <a:stretch/>
                  </pic:blipFill>
                  <pic:spPr bwMode="auto">
                    <a:xfrm>
                      <a:off x="0" y="0"/>
                      <a:ext cx="7569331" cy="4700889"/>
                    </a:xfrm>
                    <a:prstGeom prst="rect">
                      <a:avLst/>
                    </a:prstGeom>
                    <a:solidFill>
                      <a:srgbClr val="E8F1FE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B50425C" wp14:editId="710E9145">
            <wp:simplePos x="0" y="0"/>
            <wp:positionH relativeFrom="column">
              <wp:posOffset>5321935</wp:posOffset>
            </wp:positionH>
            <wp:positionV relativeFrom="paragraph">
              <wp:posOffset>-1352027</wp:posOffset>
            </wp:positionV>
            <wp:extent cx="1426185" cy="6404030"/>
            <wp:effectExtent l="0" t="0" r="0" b="0"/>
            <wp:wrapNone/>
            <wp:docPr id="12055907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13262" name="Graphic 20103132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85" cy="640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4EF68" w14:textId="77777777" w:rsidR="00B90ECA" w:rsidRDefault="00B90ECA" w:rsidP="00B90ECA"/>
    <w:p w14:paraId="5ED1453E" w14:textId="77777777" w:rsidR="00B90ECA" w:rsidRDefault="00B90ECA" w:rsidP="00B90ECA"/>
    <w:p w14:paraId="1D5A3AE9" w14:textId="77777777" w:rsidR="00B90ECA" w:rsidRDefault="00B90ECA" w:rsidP="00B90ECA"/>
    <w:p w14:paraId="2992B8E3" w14:textId="77777777" w:rsidR="00B90ECA" w:rsidRDefault="00B90ECA" w:rsidP="00B90ECA"/>
    <w:p w14:paraId="7CCBB7CD" w14:textId="77777777" w:rsidR="00B90ECA" w:rsidRDefault="00B90ECA" w:rsidP="00B90ECA"/>
    <w:p w14:paraId="2E571D6C" w14:textId="77777777" w:rsidR="00B90ECA" w:rsidRDefault="00B90ECA" w:rsidP="00B90ECA"/>
    <w:p w14:paraId="5F108C14" w14:textId="77777777" w:rsidR="00B90ECA" w:rsidRDefault="00B90ECA" w:rsidP="00B90ECA"/>
    <w:p w14:paraId="18DABEEC" w14:textId="77777777" w:rsidR="00B90ECA" w:rsidRDefault="00B90ECA" w:rsidP="00B90ECA"/>
    <w:p w14:paraId="1ADB2D8B" w14:textId="77777777" w:rsidR="00B90ECA" w:rsidRDefault="00B90ECA" w:rsidP="00B90ECA"/>
    <w:p w14:paraId="656EDDBF" w14:textId="77777777" w:rsidR="00B90ECA" w:rsidRDefault="00B90ECA" w:rsidP="00B90ECA"/>
    <w:p w14:paraId="693DE7B0" w14:textId="77777777" w:rsidR="00B90ECA" w:rsidRDefault="00B90ECA" w:rsidP="00B90ECA"/>
    <w:p w14:paraId="06EE3C15" w14:textId="77777777" w:rsidR="00B90ECA" w:rsidRDefault="00B90ECA" w:rsidP="00B90ECA"/>
    <w:p w14:paraId="7C83AFBE" w14:textId="77777777" w:rsidR="00B90ECA" w:rsidRDefault="00B90ECA" w:rsidP="00B90ECA"/>
    <w:p w14:paraId="62F9FC1D" w14:textId="77777777" w:rsidR="00B90ECA" w:rsidRDefault="00B90ECA" w:rsidP="00B90ECA"/>
    <w:p w14:paraId="2B49DA8C" w14:textId="77777777" w:rsidR="00B90ECA" w:rsidRDefault="00B90ECA" w:rsidP="00B90ECA"/>
    <w:p w14:paraId="4B5209EC" w14:textId="77777777" w:rsidR="00B90ECA" w:rsidRDefault="00B90ECA" w:rsidP="00B90ECA"/>
    <w:p w14:paraId="25536D24" w14:textId="77777777" w:rsidR="00B90ECA" w:rsidRDefault="00B90ECA" w:rsidP="00B90ECA"/>
    <w:p w14:paraId="0C8EBFB8" w14:textId="77777777" w:rsidR="00B90ECA" w:rsidRDefault="00B90ECA" w:rsidP="00B90ECA"/>
    <w:p w14:paraId="5B5DADD0" w14:textId="77777777" w:rsidR="00B90ECA" w:rsidRDefault="00B90ECA" w:rsidP="00B90ECA"/>
    <w:p w14:paraId="33E1F8B4" w14:textId="77777777" w:rsidR="00B90ECA" w:rsidRDefault="00B90ECA" w:rsidP="00B90ECA"/>
    <w:p w14:paraId="7F0ED9B1" w14:textId="77777777" w:rsidR="00B90ECA" w:rsidRDefault="00B90ECA" w:rsidP="00B90ECA"/>
    <w:p w14:paraId="77C2665D" w14:textId="77777777" w:rsidR="00B90ECA" w:rsidRDefault="00B90ECA" w:rsidP="00B90ECA"/>
    <w:p w14:paraId="77DE02C8" w14:textId="77777777" w:rsidR="00B90ECA" w:rsidRDefault="00B90ECA" w:rsidP="00B90ECA"/>
    <w:p w14:paraId="1B1D9C62" w14:textId="77777777" w:rsidR="00C30CA2" w:rsidRPr="00B90ECA" w:rsidRDefault="00B90ECA" w:rsidP="00B90ECA">
      <w:pPr>
        <w:pStyle w:val="Plakatoverskrift"/>
        <w:spacing w:before="100" w:after="120"/>
      </w:pPr>
      <w:r w:rsidRPr="00C577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7F9B4" wp14:editId="1C634F20">
                <wp:simplePos x="0" y="0"/>
                <wp:positionH relativeFrom="column">
                  <wp:posOffset>642209</wp:posOffset>
                </wp:positionH>
                <wp:positionV relativeFrom="paragraph">
                  <wp:posOffset>985520</wp:posOffset>
                </wp:positionV>
                <wp:extent cx="2218055" cy="1168400"/>
                <wp:effectExtent l="0" t="0" r="0" b="0"/>
                <wp:wrapNone/>
                <wp:docPr id="14863258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B6887" w14:textId="77777777" w:rsidR="00605D4C" w:rsidRPr="00B90ECA" w:rsidRDefault="00CC012C" w:rsidP="008B3A50">
                            <w:pPr>
                              <w:rPr>
                                <w:sz w:val="42"/>
                                <w:szCs w:val="42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sz w:val="42"/>
                                  <w:szCs w:val="42"/>
                                </w:rPr>
                                <w:alias w:val="Sted"/>
                                <w:tag w:val="Sted"/>
                                <w:id w:val="707155231"/>
                                <w:placeholder>
                                  <w:docPart w:val="3924951950AF48B08EC9FF03B6C496A0"/>
                                </w:placeholder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 w:rsidR="00605D4C" w:rsidRPr="00B90ECA">
                                  <w:rPr>
                                    <w:sz w:val="42"/>
                                    <w:szCs w:val="42"/>
                                    <w:lang w:val="nb-NO"/>
                                  </w:rPr>
                                  <w:t>[Legg til sted]</w:t>
                                </w:r>
                              </w:sdtContent>
                            </w:sdt>
                          </w:p>
                          <w:p w14:paraId="1365EB6C" w14:textId="77777777" w:rsidR="001B1187" w:rsidRPr="00B90ECA" w:rsidRDefault="00CC012C" w:rsidP="008B3A50">
                            <w:pPr>
                              <w:rPr>
                                <w:sz w:val="42"/>
                                <w:szCs w:val="42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sz w:val="42"/>
                                  <w:szCs w:val="42"/>
                                </w:rPr>
                                <w:alias w:val="Dato"/>
                                <w:tag w:val="Dato"/>
                                <w:id w:val="-560338099"/>
                                <w:placeholder>
                                  <w:docPart w:val="929B4046BE884E0389A1D14197460FDE"/>
                                </w:placeholder>
                                <w:temporary/>
                                <w:showingPlcHdr/>
                                <w:date>
                                  <w:dateFormat w:val="d. MMMM yyyy"/>
                                  <w:lid w:val="nb-NO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1B1187" w:rsidRPr="00B90ECA">
                                  <w:rPr>
                                    <w:rStyle w:val="Plassholdertekst"/>
                                    <w:color w:val="1239A6"/>
                                    <w:sz w:val="42"/>
                                    <w:szCs w:val="42"/>
                                    <w:lang w:val="nb-NO"/>
                                  </w:rPr>
                                  <w:t>[Legg til dato]</w:t>
                                </w:r>
                              </w:sdtContent>
                            </w:sdt>
                          </w:p>
                          <w:p w14:paraId="480542AF" w14:textId="77777777" w:rsidR="00605D4C" w:rsidRPr="00B90ECA" w:rsidRDefault="00CC012C" w:rsidP="008B3A50">
                            <w:pPr>
                              <w:rPr>
                                <w:sz w:val="42"/>
                                <w:szCs w:val="42"/>
                                <w:lang w:val="nb-NO"/>
                              </w:rPr>
                            </w:pPr>
                            <w:sdt>
                              <w:sdtPr>
                                <w:rPr>
                                  <w:sz w:val="42"/>
                                  <w:szCs w:val="4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alias w:val="Tid"/>
                                <w:tag w:val="Tid"/>
                                <w:id w:val="-402678417"/>
                                <w:placeholder>
                                  <w:docPart w:val="EC6A4EF14D9141DD8A3B9CBE7E440723"/>
                                </w:placeholder>
                                <w:temporary/>
                                <w:showingPlcHdr/>
                                <w:text/>
                              </w:sdtPr>
                              <w:sdtEndPr/>
                              <w:sdtContent>
                                <w:r w:rsidR="00C30CA2" w:rsidRPr="00B90ECA">
                                  <w:rPr>
                                    <w:rStyle w:val="Plassholdertekst"/>
                                    <w:color w:val="1239A6"/>
                                    <w:sz w:val="42"/>
                                    <w:szCs w:val="42"/>
                                  </w:rPr>
                                  <w:t>[Legg til tid]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F9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.55pt;margin-top:77.6pt;width:174.65pt;height:9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mw+GQIAAC0EAAAOAAAAZHJzL2Uyb0RvYy54bWysU02P2yAQvVfqf0DcG9tpkma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" filled="f" stroked="f" strokeweight=".5pt">
                <v:textbox style="mso-fit-shape-to-text:t">
                  <w:txbxContent>
                    <w:p w14:paraId="427B6887" w14:textId="77777777" w:rsidR="00605D4C" w:rsidRPr="00B90ECA" w:rsidRDefault="00CC012C" w:rsidP="008B3A50">
                      <w:pPr>
                        <w:rPr>
                          <w:sz w:val="42"/>
                          <w:szCs w:val="42"/>
                          <w:lang w:val="nb-NO"/>
                        </w:rPr>
                      </w:pPr>
                      <w:sdt>
                        <w:sdtPr>
                          <w:rPr>
                            <w:sz w:val="42"/>
                            <w:szCs w:val="42"/>
                          </w:rPr>
                          <w:alias w:val="Sted"/>
                          <w:tag w:val="Sted"/>
                          <w:id w:val="707155231"/>
                          <w:placeholder>
                            <w:docPart w:val="3924951950AF48B08EC9FF03B6C496A0"/>
                          </w:placeholder>
                          <w:temporary/>
                          <w:showingPlcHdr/>
                          <w:text/>
                        </w:sdtPr>
                        <w:sdtEndPr/>
                        <w:sdtContent>
                          <w:r w:rsidR="00605D4C" w:rsidRPr="00B90ECA">
                            <w:rPr>
                              <w:sz w:val="42"/>
                              <w:szCs w:val="42"/>
                              <w:lang w:val="nb-NO"/>
                            </w:rPr>
                            <w:t>[Legg til sted]</w:t>
                          </w:r>
                        </w:sdtContent>
                      </w:sdt>
                    </w:p>
                    <w:p w14:paraId="1365EB6C" w14:textId="77777777" w:rsidR="001B1187" w:rsidRPr="00B90ECA" w:rsidRDefault="00CC012C" w:rsidP="008B3A50">
                      <w:pPr>
                        <w:rPr>
                          <w:sz w:val="42"/>
                          <w:szCs w:val="42"/>
                          <w:lang w:val="nb-NO"/>
                        </w:rPr>
                      </w:pPr>
                      <w:sdt>
                        <w:sdtPr>
                          <w:rPr>
                            <w:sz w:val="42"/>
                            <w:szCs w:val="42"/>
                          </w:rPr>
                          <w:alias w:val="Dato"/>
                          <w:tag w:val="Dato"/>
                          <w:id w:val="-560338099"/>
                          <w:placeholder>
                            <w:docPart w:val="929B4046BE884E0389A1D14197460FDE"/>
                          </w:placeholder>
                          <w:temporary/>
                          <w:showingPlcHdr/>
                          <w:date>
                            <w:dateFormat w:val="d. MMMM yyyy"/>
                            <w:lid w:val="nb-NO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1B1187" w:rsidRPr="00B90ECA">
                            <w:rPr>
                              <w:rStyle w:val="Plassholdertekst"/>
                              <w:color w:val="1239A6"/>
                              <w:sz w:val="42"/>
                              <w:szCs w:val="42"/>
                              <w:lang w:val="nb-NO"/>
                            </w:rPr>
                            <w:t>[Legg til dato]</w:t>
                          </w:r>
                        </w:sdtContent>
                      </w:sdt>
                    </w:p>
                    <w:p w14:paraId="480542AF" w14:textId="77777777" w:rsidR="00605D4C" w:rsidRPr="00B90ECA" w:rsidRDefault="00CC012C" w:rsidP="008B3A50">
                      <w:pPr>
                        <w:rPr>
                          <w:sz w:val="42"/>
                          <w:szCs w:val="42"/>
                          <w:lang w:val="nb-NO"/>
                        </w:rPr>
                      </w:pPr>
                      <w:sdt>
                        <w:sdtPr>
                          <w:rPr>
                            <w:sz w:val="42"/>
                            <w:szCs w:val="4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alias w:val="Tid"/>
                          <w:tag w:val="Tid"/>
                          <w:id w:val="-402678417"/>
                          <w:placeholder>
                            <w:docPart w:val="EC6A4EF14D9141DD8A3B9CBE7E440723"/>
                          </w:placeholder>
                          <w:temporary/>
                          <w:showingPlcHdr/>
                          <w:text/>
                        </w:sdtPr>
                        <w:sdtEndPr/>
                        <w:sdtContent>
                          <w:r w:rsidR="00C30CA2" w:rsidRPr="00B90ECA">
                            <w:rPr>
                              <w:rStyle w:val="Plassholdertekst"/>
                              <w:color w:val="1239A6"/>
                              <w:sz w:val="42"/>
                              <w:szCs w:val="42"/>
                            </w:rPr>
                            <w:t>[Legg til tid]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30CA2" w:rsidRPr="00B90ECA">
        <w:t>Dette er en overskrift som sier det viktigste.</w:t>
      </w:r>
    </w:p>
    <w:p w14:paraId="5A051A77" w14:textId="77777777" w:rsidR="00AA4C98" w:rsidRPr="00B90ECA" w:rsidRDefault="001B1187" w:rsidP="00DB68FB">
      <w:pPr>
        <w:pStyle w:val="Label"/>
      </w:pPr>
      <w:r w:rsidRPr="00B90ECA">
        <w:rPr>
          <w:sz w:val="42"/>
          <w:szCs w:val="42"/>
        </w:rPr>
        <w:t>Sted</w:t>
      </w:r>
      <w:r w:rsidR="00385579" w:rsidRPr="00B90ECA">
        <w:rPr>
          <w:sz w:val="42"/>
          <w:szCs w:val="42"/>
        </w:rPr>
        <w:t>:</w:t>
      </w:r>
      <w:r w:rsidR="002A4DF0" w:rsidRPr="00B90ECA">
        <w:rPr>
          <w:sz w:val="42"/>
          <w:szCs w:val="42"/>
        </w:rPr>
        <w:tab/>
      </w:r>
    </w:p>
    <w:p w14:paraId="10D53048" w14:textId="77777777" w:rsidR="002A4DF0" w:rsidRPr="00B90ECA" w:rsidRDefault="001B1187" w:rsidP="00DB68FB">
      <w:pPr>
        <w:pStyle w:val="Label"/>
        <w:rPr>
          <w:sz w:val="42"/>
          <w:szCs w:val="42"/>
        </w:rPr>
      </w:pPr>
      <w:r w:rsidRPr="00B90ECA">
        <w:rPr>
          <w:sz w:val="42"/>
          <w:szCs w:val="42"/>
        </w:rPr>
        <w:t>Dato</w:t>
      </w:r>
      <w:r w:rsidR="00037C53" w:rsidRPr="00B90ECA">
        <w:rPr>
          <w:sz w:val="42"/>
          <w:szCs w:val="42"/>
        </w:rPr>
        <w:t>:</w:t>
      </w:r>
      <w:r w:rsidR="002A4DF0" w:rsidRPr="00B90ECA">
        <w:rPr>
          <w:sz w:val="42"/>
          <w:szCs w:val="42"/>
        </w:rPr>
        <w:tab/>
      </w:r>
    </w:p>
    <w:p w14:paraId="5DAA06F5" w14:textId="77777777" w:rsidR="0016407A" w:rsidRPr="00B90ECA" w:rsidRDefault="00934B76" w:rsidP="00934B76">
      <w:pPr>
        <w:pStyle w:val="Label"/>
        <w:rPr>
          <w:sz w:val="42"/>
          <w:szCs w:val="42"/>
        </w:rPr>
      </w:pPr>
      <w:r w:rsidRPr="00B90ECA">
        <w:rPr>
          <w:sz w:val="42"/>
          <w:szCs w:val="42"/>
        </w:rPr>
        <w:t>Tid:</w:t>
      </w:r>
      <w:r w:rsidR="00C30CA2" w:rsidRPr="00B90ECA">
        <w:rPr>
          <w:sz w:val="42"/>
          <w:szCs w:val="42"/>
        </w:rPr>
        <w:tab/>
        <w:t xml:space="preserve">  </w:t>
      </w:r>
    </w:p>
    <w:p w14:paraId="5ED9C5CF" w14:textId="77777777" w:rsidR="001B1187" w:rsidRPr="00397003" w:rsidRDefault="001B1187" w:rsidP="00DB68FB">
      <w:pPr>
        <w:rPr>
          <w:lang w:val="nb-NO"/>
        </w:rPr>
      </w:pPr>
    </w:p>
    <w:p w14:paraId="63868A1D" w14:textId="77777777" w:rsidR="006E5B9E" w:rsidRPr="00B90ECA" w:rsidRDefault="008B3A50" w:rsidP="008B3A50">
      <w:pPr>
        <w:pStyle w:val="Ingress"/>
        <w:ind w:right="0"/>
      </w:pPr>
      <w:r w:rsidRPr="00B90ECA">
        <w:drawing>
          <wp:anchor distT="0" distB="0" distL="114300" distR="114300" simplePos="0" relativeHeight="251679744" behindDoc="0" locked="0" layoutInCell="1" allowOverlap="1" wp14:anchorId="28DF4536" wp14:editId="7BB3FB77">
            <wp:simplePos x="0" y="0"/>
            <wp:positionH relativeFrom="column">
              <wp:posOffset>1577863</wp:posOffset>
            </wp:positionH>
            <wp:positionV relativeFrom="paragraph">
              <wp:posOffset>1734185</wp:posOffset>
            </wp:positionV>
            <wp:extent cx="1073150" cy="1073150"/>
            <wp:effectExtent l="0" t="0" r="6350" b="6350"/>
            <wp:wrapNone/>
            <wp:docPr id="875203019" name="Picture 87520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03019" name="Picture 875203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ECA">
        <w:drawing>
          <wp:anchor distT="0" distB="0" distL="114300" distR="114300" simplePos="0" relativeHeight="251677696" behindDoc="0" locked="0" layoutInCell="1" allowOverlap="1" wp14:anchorId="70998F68" wp14:editId="52860D2B">
            <wp:simplePos x="0" y="0"/>
            <wp:positionH relativeFrom="column">
              <wp:posOffset>3175</wp:posOffset>
            </wp:positionH>
            <wp:positionV relativeFrom="paragraph">
              <wp:posOffset>1734185</wp:posOffset>
            </wp:positionV>
            <wp:extent cx="1073150" cy="1073150"/>
            <wp:effectExtent l="0" t="0" r="6350" b="6350"/>
            <wp:wrapNone/>
            <wp:docPr id="2080883556" name="Picture 208088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3556" name="Picture 20808835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EC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B3318" wp14:editId="6253F416">
                <wp:simplePos x="0" y="0"/>
                <wp:positionH relativeFrom="column">
                  <wp:posOffset>1562735</wp:posOffset>
                </wp:positionH>
                <wp:positionV relativeFrom="paragraph">
                  <wp:posOffset>1287780</wp:posOffset>
                </wp:positionV>
                <wp:extent cx="1256030" cy="445135"/>
                <wp:effectExtent l="0" t="0" r="0" b="0"/>
                <wp:wrapNone/>
                <wp:docPr id="14959412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5E359" w14:textId="77777777" w:rsidR="00C011B9" w:rsidRPr="00C011B9" w:rsidRDefault="00C011B9" w:rsidP="00B90ECA">
                            <w:pPr>
                              <w:pStyle w:val="Ingress"/>
                            </w:pPr>
                            <w:r>
                              <w:t>Les mer: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3318" id="_x0000_s1027" type="#_x0000_t202" style="position:absolute;margin-left:123.05pt;margin-top:101.4pt;width:98.9pt;height:35.0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" filled="f" stroked="f" strokeweight=".5pt">
                <v:textbox inset="0,0,0,0">
                  <w:txbxContent>
                    <w:p w14:paraId="71D5E359" w14:textId="77777777" w:rsidR="00C011B9" w:rsidRPr="00C011B9" w:rsidRDefault="00C011B9" w:rsidP="00B90ECA">
                      <w:pPr>
                        <w:pStyle w:val="Ingress"/>
                      </w:pPr>
                      <w:r>
                        <w:t>Les mer:</w:t>
                      </w:r>
                    </w:p>
                  </w:txbxContent>
                </v:textbox>
              </v:shape>
            </w:pict>
          </mc:Fallback>
        </mc:AlternateContent>
      </w:r>
      <w:r w:rsidRPr="00B90EC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C7DE10" wp14:editId="139EDF23">
                <wp:simplePos x="0" y="0"/>
                <wp:positionH relativeFrom="column">
                  <wp:posOffset>-1270</wp:posOffset>
                </wp:positionH>
                <wp:positionV relativeFrom="paragraph">
                  <wp:posOffset>1286622</wp:posOffset>
                </wp:positionV>
                <wp:extent cx="1256030" cy="445135"/>
                <wp:effectExtent l="0" t="0" r="0" b="0"/>
                <wp:wrapNone/>
                <wp:docPr id="4945935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A1E29" w14:textId="77777777" w:rsidR="00C011B9" w:rsidRPr="00C011B9" w:rsidRDefault="00C011B9" w:rsidP="00B90ECA">
                            <w:pPr>
                              <w:pStyle w:val="Ingress"/>
                            </w:pPr>
                            <w:r>
                              <w:t>Arrangør: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DE10" id="_x0000_s1028" type="#_x0000_t202" style="position:absolute;margin-left:-.1pt;margin-top:101.3pt;width:98.9pt;height:35.0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" filled="f" stroked="f" strokeweight=".5pt">
                <v:textbox inset="0,0,0,0">
                  <w:txbxContent>
                    <w:p w14:paraId="01FA1E29" w14:textId="77777777" w:rsidR="00C011B9" w:rsidRPr="00C011B9" w:rsidRDefault="00C011B9" w:rsidP="00B90ECA">
                      <w:pPr>
                        <w:pStyle w:val="Ingress"/>
                      </w:pPr>
                      <w:r>
                        <w:t>Arrangør:</w:t>
                      </w:r>
                    </w:p>
                  </w:txbxContent>
                </v:textbox>
              </v:shape>
            </w:pict>
          </mc:Fallback>
        </mc:AlternateContent>
      </w:r>
      <w:r w:rsidR="00C30CA2" w:rsidRPr="00B90ECA">
        <w:t>I dette feltet kan du skrive litt om hva arrangementet ditt handler om</w:t>
      </w:r>
      <w:r w:rsidR="00B90ECA" w:rsidRPr="00B90ECA">
        <w:t xml:space="preserve">. </w:t>
      </w:r>
      <w:r w:rsidR="00C30CA2" w:rsidRPr="00B90ECA">
        <w:t xml:space="preserve">Dette er max </w:t>
      </w:r>
      <w:r w:rsidR="00DE48A7" w:rsidRPr="00B90ECA">
        <w:t>A</w:t>
      </w:r>
      <w:r w:rsidR="00C30CA2" w:rsidRPr="00B90ECA">
        <w:t>lengde tekst på dette feltet.</w:t>
      </w:r>
      <w:r w:rsidR="00C011B9" w:rsidRPr="00B90ECA">
        <w:t xml:space="preserve"> </w:t>
      </w:r>
    </w:p>
    <w:sectPr w:rsidR="006E5B9E" w:rsidRPr="00B90ECA" w:rsidSect="00F84EAA">
      <w:headerReference w:type="default" r:id="rId13"/>
      <w:footerReference w:type="even" r:id="rId14"/>
      <w:footerReference w:type="default" r:id="rId15"/>
      <w:headerReference w:type="first" r:id="rId16"/>
      <w:pgSz w:w="11900" w:h="16840"/>
      <w:pgMar w:top="1440" w:right="3119" w:bottom="1440" w:left="1355" w:header="1587" w:footer="0" w:gutter="0"/>
      <w:cols w:space="187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5B5A8" w14:textId="77777777" w:rsidR="00CC012C" w:rsidRDefault="00CC012C" w:rsidP="00A00B53">
      <w:r>
        <w:separator/>
      </w:r>
    </w:p>
    <w:p w14:paraId="33D6C805" w14:textId="77777777" w:rsidR="00CC012C" w:rsidRDefault="00CC012C"/>
    <w:p w14:paraId="51C4476D" w14:textId="77777777" w:rsidR="00CC012C" w:rsidRDefault="00CC012C"/>
    <w:p w14:paraId="71F4F1BE" w14:textId="77777777" w:rsidR="00CC012C" w:rsidRDefault="00CC012C" w:rsidP="009479C9"/>
    <w:p w14:paraId="5CEAFB5C" w14:textId="77777777" w:rsidR="00CC012C" w:rsidRDefault="00CC012C"/>
  </w:endnote>
  <w:endnote w:type="continuationSeparator" w:id="0">
    <w:p w14:paraId="1F5F0803" w14:textId="77777777" w:rsidR="00CC012C" w:rsidRDefault="00CC012C" w:rsidP="00A00B53">
      <w:r>
        <w:continuationSeparator/>
      </w:r>
    </w:p>
    <w:p w14:paraId="1BC3111E" w14:textId="77777777" w:rsidR="00CC012C" w:rsidRDefault="00CC012C"/>
    <w:p w14:paraId="25745DF4" w14:textId="77777777" w:rsidR="00CC012C" w:rsidRDefault="00CC012C"/>
    <w:p w14:paraId="7C451A00" w14:textId="77777777" w:rsidR="00CC012C" w:rsidRDefault="00CC012C" w:rsidP="009479C9"/>
    <w:p w14:paraId="02037355" w14:textId="77777777" w:rsidR="00CC012C" w:rsidRDefault="00CC0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724CDFB1-CB43-4DF4-A863-8DD47673D027}"/>
    <w:embedBold r:id="rId2" w:fontKey="{66C17E5A-7F32-448B-B8DF-DF978CAC4AAE}"/>
    <w:embedItalic r:id="rId3" w:fontKey="{93E8DF15-7B9A-478E-A787-92C39BAECF4B}"/>
  </w:font>
  <w:font w:name="Poppins Medium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verpass-Bold">
    <w:altName w:val="Overpass"/>
    <w:panose1 w:val="00000000000000000000"/>
    <w:charset w:val="4D"/>
    <w:family w:val="auto"/>
    <w:notTrueType/>
    <w:pitch w:val="variable"/>
    <w:sig w:usb0="00000003" w:usb1="00000020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4D"/>
    <w:family w:val="auto"/>
    <w:pitch w:val="variable"/>
    <w:sig w:usb0="A10000FF" w:usb1="40006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</w:rPr>
      <w:id w:val="-130955481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F7375EA" w14:textId="77777777" w:rsidR="00800D44" w:rsidRDefault="00800D44" w:rsidP="00CE73B7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F012F1"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2B7F65B4" w14:textId="77777777" w:rsidR="00800D44" w:rsidRDefault="00800D44" w:rsidP="00800D44">
    <w:pPr>
      <w:pStyle w:val="Bunntekst"/>
      <w:ind w:right="360"/>
    </w:pPr>
  </w:p>
  <w:p w14:paraId="516D801C" w14:textId="77777777" w:rsidR="007B22C8" w:rsidRDefault="007B22C8"/>
  <w:p w14:paraId="70D88437" w14:textId="77777777" w:rsidR="007B22C8" w:rsidRDefault="007B22C8"/>
  <w:p w14:paraId="3D552E36" w14:textId="77777777" w:rsidR="007B22C8" w:rsidRDefault="007B22C8" w:rsidP="009479C9"/>
  <w:p w14:paraId="07DAADC1" w14:textId="77777777" w:rsidR="00C10896" w:rsidRDefault="00C108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9278D" w14:textId="77777777" w:rsidR="00C30CA2" w:rsidRDefault="003E2A49" w:rsidP="00C30CA2">
    <w:pPr>
      <w:pStyle w:val="Bunntekst"/>
      <w:tabs>
        <w:tab w:val="left" w:pos="3005"/>
        <w:tab w:val="center" w:pos="3344"/>
      </w:tabs>
      <w:rPr>
        <w:rFonts w:ascii="Poppins Medium" w:hAnsi="Poppins Medium" w:cs="Poppins Medium"/>
        <w:noProof/>
        <w:color w:val="3E322D"/>
        <w:sz w:val="28"/>
        <w:szCs w:val="28"/>
      </w:rPr>
    </w:pPr>
    <w:r w:rsidRPr="001B1187">
      <w:rPr>
        <w:noProof/>
      </w:rPr>
      <w:drawing>
        <wp:anchor distT="0" distB="0" distL="114300" distR="114300" simplePos="0" relativeHeight="251664384" behindDoc="0" locked="0" layoutInCell="1" allowOverlap="1" wp14:anchorId="35D20AF4" wp14:editId="55FB0AE8">
          <wp:simplePos x="0" y="0"/>
          <wp:positionH relativeFrom="column">
            <wp:posOffset>4787340</wp:posOffset>
          </wp:positionH>
          <wp:positionV relativeFrom="page">
            <wp:posOffset>8740588</wp:posOffset>
          </wp:positionV>
          <wp:extent cx="1465730" cy="1465730"/>
          <wp:effectExtent l="0" t="0" r="0" b="0"/>
          <wp:wrapNone/>
          <wp:docPr id="786584711" name="Picture 2" descr="A blue circle with a tent and fi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337976" name="Picture 2" descr="A blue circle with a tent and fir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766" cy="1467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0CA2">
      <w:tab/>
    </w:r>
    <w:r w:rsidR="00C30CA2">
      <w:tab/>
    </w:r>
  </w:p>
  <w:p w14:paraId="66BF39FE" w14:textId="77777777" w:rsidR="00CE73B7" w:rsidRDefault="008B3A50" w:rsidP="008B3A50">
    <w:pPr>
      <w:pStyle w:val="Bunntekst"/>
      <w:tabs>
        <w:tab w:val="clear" w:pos="4513"/>
        <w:tab w:val="clear" w:pos="9026"/>
        <w:tab w:val="left" w:pos="6141"/>
      </w:tabs>
    </w:pPr>
    <w:r>
      <w:tab/>
    </w:r>
  </w:p>
  <w:p w14:paraId="5120A315" w14:textId="77777777" w:rsidR="00CE73B7" w:rsidRDefault="00CE73B7">
    <w:pPr>
      <w:pStyle w:val="Bunntekst"/>
    </w:pPr>
  </w:p>
  <w:p w14:paraId="6C1D465A" w14:textId="77777777" w:rsidR="00CE73B7" w:rsidRDefault="00CE73B7">
    <w:pPr>
      <w:pStyle w:val="Bunntekst"/>
    </w:pPr>
  </w:p>
  <w:p w14:paraId="3A20CFD9" w14:textId="77777777" w:rsidR="00CE73B7" w:rsidRDefault="00CE73B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E2B82" w14:textId="77777777" w:rsidR="00CC012C" w:rsidRDefault="00CC012C" w:rsidP="00A00B53">
      <w:r>
        <w:separator/>
      </w:r>
    </w:p>
    <w:p w14:paraId="5967EE38" w14:textId="77777777" w:rsidR="00CC012C" w:rsidRDefault="00CC012C"/>
    <w:p w14:paraId="032ACBF0" w14:textId="77777777" w:rsidR="00CC012C" w:rsidRDefault="00CC012C"/>
    <w:p w14:paraId="1BDE77C1" w14:textId="77777777" w:rsidR="00CC012C" w:rsidRDefault="00CC012C" w:rsidP="009479C9"/>
    <w:p w14:paraId="40A4D81E" w14:textId="77777777" w:rsidR="00CC012C" w:rsidRDefault="00CC012C"/>
  </w:footnote>
  <w:footnote w:type="continuationSeparator" w:id="0">
    <w:p w14:paraId="22AD7A57" w14:textId="77777777" w:rsidR="00CC012C" w:rsidRDefault="00CC012C" w:rsidP="00A00B53">
      <w:r>
        <w:continuationSeparator/>
      </w:r>
    </w:p>
    <w:p w14:paraId="743B1E4A" w14:textId="77777777" w:rsidR="00CC012C" w:rsidRDefault="00CC012C"/>
    <w:p w14:paraId="1B05F00D" w14:textId="77777777" w:rsidR="00CC012C" w:rsidRDefault="00CC012C"/>
    <w:p w14:paraId="4DD6DD3E" w14:textId="77777777" w:rsidR="00CC012C" w:rsidRDefault="00CC012C" w:rsidP="009479C9"/>
    <w:p w14:paraId="46F2680B" w14:textId="77777777" w:rsidR="00CC012C" w:rsidRDefault="00CC01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B8FCF" w14:textId="77777777" w:rsidR="00265A63" w:rsidRDefault="00A81932" w:rsidP="00265A63">
    <w:pPr>
      <w:pStyle w:val="Topptekst"/>
      <w:tabs>
        <w:tab w:val="clear" w:pos="4513"/>
        <w:tab w:val="clear" w:pos="9026"/>
        <w:tab w:val="center" w:pos="3341"/>
        <w:tab w:val="left" w:pos="3882"/>
      </w:tabs>
    </w:pPr>
    <w:r>
      <w:tab/>
    </w:r>
    <w:r w:rsidR="00265A63">
      <w:tab/>
    </w:r>
  </w:p>
  <w:p w14:paraId="3058B471" w14:textId="77777777" w:rsidR="00A81932" w:rsidRDefault="00A81932" w:rsidP="00265A63">
    <w:pPr>
      <w:pStyle w:val="Topptekst"/>
      <w:tabs>
        <w:tab w:val="clear" w:pos="4513"/>
        <w:tab w:val="clear" w:pos="9026"/>
        <w:tab w:val="center" w:pos="3341"/>
        <w:tab w:val="left" w:pos="388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D36AD" w14:textId="77777777" w:rsidR="00265A63" w:rsidRDefault="009302B2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DE5614" wp14:editId="5E98F10A">
          <wp:simplePos x="0" y="0"/>
          <wp:positionH relativeFrom="column">
            <wp:posOffset>5641644</wp:posOffset>
          </wp:positionH>
          <wp:positionV relativeFrom="paragraph">
            <wp:posOffset>-691515</wp:posOffset>
          </wp:positionV>
          <wp:extent cx="1152000" cy="4914000"/>
          <wp:effectExtent l="0" t="0" r="0" b="0"/>
          <wp:wrapNone/>
          <wp:docPr id="1149845378" name="Graphic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13262" name="Graphic 2010313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49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 Medium" w:hAnsi="Poppins Medium" w:cs="Poppins Medium"/>
        <w:noProof/>
        <w:color w:val="3E322D"/>
        <w:sz w:val="28"/>
        <w:szCs w:val="28"/>
      </w:rPr>
      <w:drawing>
        <wp:anchor distT="0" distB="0" distL="114300" distR="114300" simplePos="0" relativeHeight="251660288" behindDoc="0" locked="0" layoutInCell="1" allowOverlap="1" wp14:anchorId="2C63FA2E" wp14:editId="12817F9F">
          <wp:simplePos x="0" y="0"/>
          <wp:positionH relativeFrom="column">
            <wp:posOffset>4080510</wp:posOffset>
          </wp:positionH>
          <wp:positionV relativeFrom="page">
            <wp:posOffset>619125</wp:posOffset>
          </wp:positionV>
          <wp:extent cx="1295400" cy="1295400"/>
          <wp:effectExtent l="0" t="0" r="0" b="0"/>
          <wp:wrapNone/>
          <wp:docPr id="1636358345" name="Picture 2" descr="A blue circle with a tent and fi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5337976" name="Picture 2" descr="A blue circle with a tent and fir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9792761"/>
        <w:showingPlcHdr/>
        <w:picture/>
      </w:sdtPr>
      <w:sdtEndPr/>
      <w:sdtContent>
        <w:r w:rsidR="00D25E40">
          <w:rPr>
            <w:noProof/>
          </w:rPr>
          <w:drawing>
            <wp:inline distT="0" distB="0" distL="0" distR="0" wp14:anchorId="0D09A020" wp14:editId="4550A94A">
              <wp:extent cx="1079500" cy="1079500"/>
              <wp:effectExtent l="0" t="0" r="0" b="0"/>
              <wp:docPr id="740347638" name="Picture 7403476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9728304" name="Picture 159972830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10795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</w:p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9"/>
      <w:gridCol w:w="3340"/>
    </w:tblGrid>
    <w:tr w:rsidR="00265A63" w14:paraId="5DB7A972" w14:textId="77777777" w:rsidTr="005C4263">
      <w:trPr>
        <w:trHeight w:val="437"/>
      </w:trPr>
      <w:tc>
        <w:tcPr>
          <w:tcW w:w="3339" w:type="dxa"/>
        </w:tcPr>
        <w:p w14:paraId="49D73CAD" w14:textId="77777777" w:rsidR="00265A63" w:rsidRDefault="00265A63" w:rsidP="005C4263">
          <w:pPr>
            <w:pStyle w:val="Topptekst"/>
            <w:jc w:val="right"/>
          </w:pPr>
        </w:p>
      </w:tc>
      <w:tc>
        <w:tcPr>
          <w:tcW w:w="3340" w:type="dxa"/>
        </w:tcPr>
        <w:p w14:paraId="613F8AAB" w14:textId="77777777" w:rsidR="00265A63" w:rsidRDefault="00265A63" w:rsidP="005C4263">
          <w:pPr>
            <w:pStyle w:val="Topptekst"/>
            <w:jc w:val="center"/>
          </w:pPr>
        </w:p>
      </w:tc>
    </w:tr>
  </w:tbl>
  <w:p w14:paraId="69EC66C2" w14:textId="77777777" w:rsidR="00083D19" w:rsidRDefault="00083D1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72E0F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2C94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8A2B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D457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EA4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CA44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DE4E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6EF2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C8CF9A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22C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A11EB"/>
    <w:multiLevelType w:val="hybridMultilevel"/>
    <w:tmpl w:val="1AB03E18"/>
    <w:lvl w:ilvl="0" w:tplc="99920E50">
      <w:start w:val="1"/>
      <w:numFmt w:val="decimal"/>
      <w:pStyle w:val="Nummberliste"/>
      <w:lvlText w:val="%1."/>
      <w:lvlJc w:val="left"/>
      <w:pPr>
        <w:ind w:left="357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A1DA7"/>
    <w:multiLevelType w:val="hybridMultilevel"/>
    <w:tmpl w:val="74BCE10A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02BC0EE7"/>
    <w:multiLevelType w:val="hybridMultilevel"/>
    <w:tmpl w:val="EF3A17F2"/>
    <w:lvl w:ilvl="0" w:tplc="1EF62872">
      <w:start w:val="1"/>
      <w:numFmt w:val="bullet"/>
      <w:lvlText w:val=""/>
      <w:lvlJc w:val="left"/>
      <w:pPr>
        <w:ind w:left="510" w:hanging="42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072956F7"/>
    <w:multiLevelType w:val="hybridMultilevel"/>
    <w:tmpl w:val="764A9546"/>
    <w:lvl w:ilvl="0" w:tplc="006C8874">
      <w:start w:val="1"/>
      <w:numFmt w:val="bullet"/>
      <w:lvlText w:val=""/>
      <w:lvlJc w:val="left"/>
      <w:pPr>
        <w:ind w:left="471" w:hanging="35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07C711BC"/>
    <w:multiLevelType w:val="hybridMultilevel"/>
    <w:tmpl w:val="294A4094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E349FB"/>
    <w:multiLevelType w:val="hybridMultilevel"/>
    <w:tmpl w:val="CAA6E518"/>
    <w:lvl w:ilvl="0" w:tplc="006C8874">
      <w:start w:val="1"/>
      <w:numFmt w:val="bullet"/>
      <w:lvlText w:val=""/>
      <w:lvlJc w:val="left"/>
      <w:pPr>
        <w:ind w:left="697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11065360"/>
    <w:multiLevelType w:val="hybridMultilevel"/>
    <w:tmpl w:val="C298FAF4"/>
    <w:lvl w:ilvl="0" w:tplc="EB40A714">
      <w:start w:val="1"/>
      <w:numFmt w:val="decimal"/>
      <w:lvlText w:val="%1."/>
      <w:lvlJc w:val="left"/>
      <w:pPr>
        <w:ind w:left="357" w:hanging="244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E4F82"/>
    <w:multiLevelType w:val="hybridMultilevel"/>
    <w:tmpl w:val="ECBC801E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1C7F7B45"/>
    <w:multiLevelType w:val="hybridMultilevel"/>
    <w:tmpl w:val="C4B62508"/>
    <w:lvl w:ilvl="0" w:tplc="8A160DE6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6438B"/>
    <w:multiLevelType w:val="hybridMultilevel"/>
    <w:tmpl w:val="B8144D5A"/>
    <w:lvl w:ilvl="0" w:tplc="4CCA491C">
      <w:start w:val="1"/>
      <w:numFmt w:val="decimal"/>
      <w:lvlText w:val="%1."/>
      <w:lvlJc w:val="left"/>
      <w:pPr>
        <w:ind w:left="482" w:hanging="369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57A88"/>
    <w:multiLevelType w:val="hybridMultilevel"/>
    <w:tmpl w:val="F13E968C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 w15:restartNumberingAfterBreak="0">
    <w:nsid w:val="21573622"/>
    <w:multiLevelType w:val="hybridMultilevel"/>
    <w:tmpl w:val="0AC47906"/>
    <w:lvl w:ilvl="0" w:tplc="006C8874">
      <w:start w:val="1"/>
      <w:numFmt w:val="bullet"/>
      <w:lvlText w:val=""/>
      <w:lvlJc w:val="left"/>
      <w:pPr>
        <w:ind w:left="697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2D5267BC"/>
    <w:multiLevelType w:val="hybridMultilevel"/>
    <w:tmpl w:val="D6A287AA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3" w15:restartNumberingAfterBreak="0">
    <w:nsid w:val="2D7F2B28"/>
    <w:multiLevelType w:val="hybridMultilevel"/>
    <w:tmpl w:val="E4F04A28"/>
    <w:lvl w:ilvl="0" w:tplc="77242388">
      <w:numFmt w:val="bullet"/>
      <w:lvlText w:val="-"/>
      <w:lvlJc w:val="left"/>
      <w:pPr>
        <w:ind w:left="1080" w:hanging="360"/>
      </w:pPr>
      <w:rPr>
        <w:rFonts w:ascii="Poppins Medium" w:eastAsiaTheme="minorHAnsi" w:hAnsi="Poppins Medium" w:cs="Poppins Medium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23258C5"/>
    <w:multiLevelType w:val="hybridMultilevel"/>
    <w:tmpl w:val="791CB008"/>
    <w:lvl w:ilvl="0" w:tplc="653C3CC0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 w15:restartNumberingAfterBreak="0">
    <w:nsid w:val="396A5D68"/>
    <w:multiLevelType w:val="multilevel"/>
    <w:tmpl w:val="EE8ABA2C"/>
    <w:styleLink w:val="CurrentList2"/>
    <w:lvl w:ilvl="0">
      <w:start w:val="1"/>
      <w:numFmt w:val="decimal"/>
      <w:lvlText w:val="%1."/>
      <w:lvlJc w:val="left"/>
      <w:pPr>
        <w:ind w:left="2851" w:hanging="360"/>
      </w:pPr>
    </w:lvl>
    <w:lvl w:ilvl="1">
      <w:start w:val="1"/>
      <w:numFmt w:val="lowerLetter"/>
      <w:lvlText w:val="%2."/>
      <w:lvlJc w:val="left"/>
      <w:pPr>
        <w:ind w:left="3571" w:hanging="360"/>
      </w:pPr>
    </w:lvl>
    <w:lvl w:ilvl="2">
      <w:start w:val="1"/>
      <w:numFmt w:val="lowerRoman"/>
      <w:lvlText w:val="%3."/>
      <w:lvlJc w:val="right"/>
      <w:pPr>
        <w:ind w:left="4291" w:hanging="180"/>
      </w:pPr>
    </w:lvl>
    <w:lvl w:ilvl="3">
      <w:start w:val="1"/>
      <w:numFmt w:val="decimal"/>
      <w:lvlText w:val="%4."/>
      <w:lvlJc w:val="left"/>
      <w:pPr>
        <w:ind w:left="5011" w:hanging="360"/>
      </w:pPr>
    </w:lvl>
    <w:lvl w:ilvl="4">
      <w:start w:val="1"/>
      <w:numFmt w:val="lowerLetter"/>
      <w:lvlText w:val="%5."/>
      <w:lvlJc w:val="left"/>
      <w:pPr>
        <w:ind w:left="5731" w:hanging="360"/>
      </w:pPr>
    </w:lvl>
    <w:lvl w:ilvl="5">
      <w:start w:val="1"/>
      <w:numFmt w:val="lowerRoman"/>
      <w:lvlText w:val="%6."/>
      <w:lvlJc w:val="right"/>
      <w:pPr>
        <w:ind w:left="6451" w:hanging="180"/>
      </w:pPr>
    </w:lvl>
    <w:lvl w:ilvl="6">
      <w:start w:val="1"/>
      <w:numFmt w:val="decimal"/>
      <w:lvlText w:val="%7."/>
      <w:lvlJc w:val="left"/>
      <w:pPr>
        <w:ind w:left="7171" w:hanging="360"/>
      </w:pPr>
    </w:lvl>
    <w:lvl w:ilvl="7">
      <w:start w:val="1"/>
      <w:numFmt w:val="lowerLetter"/>
      <w:lvlText w:val="%8."/>
      <w:lvlJc w:val="left"/>
      <w:pPr>
        <w:ind w:left="7891" w:hanging="360"/>
      </w:pPr>
    </w:lvl>
    <w:lvl w:ilvl="8">
      <w:start w:val="1"/>
      <w:numFmt w:val="lowerRoman"/>
      <w:lvlText w:val="%9."/>
      <w:lvlJc w:val="right"/>
      <w:pPr>
        <w:ind w:left="8611" w:hanging="180"/>
      </w:pPr>
    </w:lvl>
  </w:abstractNum>
  <w:abstractNum w:abstractNumId="26" w15:restartNumberingAfterBreak="0">
    <w:nsid w:val="3BC23D4D"/>
    <w:multiLevelType w:val="hybridMultilevel"/>
    <w:tmpl w:val="8CC60A38"/>
    <w:lvl w:ilvl="0" w:tplc="0DC832E0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400A7055"/>
    <w:multiLevelType w:val="hybridMultilevel"/>
    <w:tmpl w:val="56B8315A"/>
    <w:lvl w:ilvl="0" w:tplc="653C3CC0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8" w15:restartNumberingAfterBreak="0">
    <w:nsid w:val="40CE6184"/>
    <w:multiLevelType w:val="hybridMultilevel"/>
    <w:tmpl w:val="8E5002FE"/>
    <w:lvl w:ilvl="0" w:tplc="EB40A714">
      <w:start w:val="1"/>
      <w:numFmt w:val="decimal"/>
      <w:lvlText w:val="%1."/>
      <w:lvlJc w:val="left"/>
      <w:pPr>
        <w:ind w:left="357" w:hanging="244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3D64D7"/>
    <w:multiLevelType w:val="hybridMultilevel"/>
    <w:tmpl w:val="993626D8"/>
    <w:lvl w:ilvl="0" w:tplc="8A160DE6">
      <w:start w:val="1"/>
      <w:numFmt w:val="bullet"/>
      <w:lvlText w:val=""/>
      <w:lvlJc w:val="left"/>
      <w:pPr>
        <w:ind w:left="604" w:hanging="244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043049"/>
    <w:multiLevelType w:val="hybridMultilevel"/>
    <w:tmpl w:val="9294B66A"/>
    <w:lvl w:ilvl="0" w:tplc="4CCA491C">
      <w:start w:val="1"/>
      <w:numFmt w:val="decimal"/>
      <w:lvlText w:val="%1."/>
      <w:lvlJc w:val="left"/>
      <w:pPr>
        <w:ind w:left="482" w:hanging="369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6449A"/>
    <w:multiLevelType w:val="hybridMultilevel"/>
    <w:tmpl w:val="3E4079F8"/>
    <w:lvl w:ilvl="0" w:tplc="8A160DE6">
      <w:start w:val="1"/>
      <w:numFmt w:val="bullet"/>
      <w:lvlText w:val=""/>
      <w:lvlJc w:val="left"/>
      <w:pPr>
        <w:ind w:left="357" w:hanging="244"/>
      </w:pPr>
      <w:rPr>
        <w:rFonts w:ascii="Symbol" w:hAnsi="Symbol"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96C18"/>
    <w:multiLevelType w:val="hybridMultilevel"/>
    <w:tmpl w:val="29FCEF52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3" w15:restartNumberingAfterBreak="0">
    <w:nsid w:val="513244D0"/>
    <w:multiLevelType w:val="hybridMultilevel"/>
    <w:tmpl w:val="BA5AA632"/>
    <w:lvl w:ilvl="0" w:tplc="09708100">
      <w:start w:val="1"/>
      <w:numFmt w:val="bullet"/>
      <w:lvlText w:val=""/>
      <w:lvlJc w:val="left"/>
      <w:pPr>
        <w:ind w:left="471" w:hanging="35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525A07E8"/>
    <w:multiLevelType w:val="hybridMultilevel"/>
    <w:tmpl w:val="8A460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8F6B07"/>
    <w:multiLevelType w:val="hybridMultilevel"/>
    <w:tmpl w:val="7A28F1BE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588536BA"/>
    <w:multiLevelType w:val="hybridMultilevel"/>
    <w:tmpl w:val="B9C09B5E"/>
    <w:lvl w:ilvl="0" w:tplc="F644525C">
      <w:start w:val="1"/>
      <w:numFmt w:val="decimal"/>
      <w:lvlText w:val="%1."/>
      <w:lvlJc w:val="left"/>
      <w:pPr>
        <w:ind w:left="2851" w:hanging="360"/>
      </w:pPr>
    </w:lvl>
    <w:lvl w:ilvl="1" w:tplc="08090019" w:tentative="1">
      <w:start w:val="1"/>
      <w:numFmt w:val="lowerLetter"/>
      <w:lvlText w:val="%2."/>
      <w:lvlJc w:val="left"/>
      <w:pPr>
        <w:ind w:left="3571" w:hanging="360"/>
      </w:pPr>
    </w:lvl>
    <w:lvl w:ilvl="2" w:tplc="0809001B" w:tentative="1">
      <w:start w:val="1"/>
      <w:numFmt w:val="lowerRoman"/>
      <w:lvlText w:val="%3."/>
      <w:lvlJc w:val="right"/>
      <w:pPr>
        <w:ind w:left="4291" w:hanging="180"/>
      </w:pPr>
    </w:lvl>
    <w:lvl w:ilvl="3" w:tplc="0809000F" w:tentative="1">
      <w:start w:val="1"/>
      <w:numFmt w:val="decimal"/>
      <w:lvlText w:val="%4."/>
      <w:lvlJc w:val="left"/>
      <w:pPr>
        <w:ind w:left="5011" w:hanging="360"/>
      </w:pPr>
    </w:lvl>
    <w:lvl w:ilvl="4" w:tplc="08090019" w:tentative="1">
      <w:start w:val="1"/>
      <w:numFmt w:val="lowerLetter"/>
      <w:lvlText w:val="%5."/>
      <w:lvlJc w:val="left"/>
      <w:pPr>
        <w:ind w:left="5731" w:hanging="360"/>
      </w:pPr>
    </w:lvl>
    <w:lvl w:ilvl="5" w:tplc="0809001B" w:tentative="1">
      <w:start w:val="1"/>
      <w:numFmt w:val="lowerRoman"/>
      <w:lvlText w:val="%6."/>
      <w:lvlJc w:val="right"/>
      <w:pPr>
        <w:ind w:left="6451" w:hanging="180"/>
      </w:pPr>
    </w:lvl>
    <w:lvl w:ilvl="6" w:tplc="0809000F" w:tentative="1">
      <w:start w:val="1"/>
      <w:numFmt w:val="decimal"/>
      <w:lvlText w:val="%7."/>
      <w:lvlJc w:val="left"/>
      <w:pPr>
        <w:ind w:left="7171" w:hanging="360"/>
      </w:pPr>
    </w:lvl>
    <w:lvl w:ilvl="7" w:tplc="08090019" w:tentative="1">
      <w:start w:val="1"/>
      <w:numFmt w:val="lowerLetter"/>
      <w:lvlText w:val="%8."/>
      <w:lvlJc w:val="left"/>
      <w:pPr>
        <w:ind w:left="7891" w:hanging="360"/>
      </w:pPr>
    </w:lvl>
    <w:lvl w:ilvl="8" w:tplc="0809001B" w:tentative="1">
      <w:start w:val="1"/>
      <w:numFmt w:val="lowerRoman"/>
      <w:lvlText w:val="%9."/>
      <w:lvlJc w:val="right"/>
      <w:pPr>
        <w:ind w:left="8611" w:hanging="180"/>
      </w:pPr>
    </w:lvl>
  </w:abstractNum>
  <w:abstractNum w:abstractNumId="37" w15:restartNumberingAfterBreak="0">
    <w:nsid w:val="59E26CB1"/>
    <w:multiLevelType w:val="hybridMultilevel"/>
    <w:tmpl w:val="3DE4E664"/>
    <w:lvl w:ilvl="0" w:tplc="09708100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5D073063"/>
    <w:multiLevelType w:val="multilevel"/>
    <w:tmpl w:val="803059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F2B55"/>
    <w:multiLevelType w:val="hybridMultilevel"/>
    <w:tmpl w:val="1A128F96"/>
    <w:lvl w:ilvl="0" w:tplc="104234BA">
      <w:start w:val="1"/>
      <w:numFmt w:val="bullet"/>
      <w:pStyle w:val="Listeavsnit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E6629FA"/>
    <w:multiLevelType w:val="hybridMultilevel"/>
    <w:tmpl w:val="6CF0B484"/>
    <w:lvl w:ilvl="0" w:tplc="B9C2EA24">
      <w:start w:val="1"/>
      <w:numFmt w:val="bullet"/>
      <w:lvlText w:val=""/>
      <w:lvlJc w:val="left"/>
      <w:pPr>
        <w:ind w:left="538" w:hanging="42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1" w15:restartNumberingAfterBreak="0">
    <w:nsid w:val="5E9008DD"/>
    <w:multiLevelType w:val="hybridMultilevel"/>
    <w:tmpl w:val="BC4AD3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D35D0"/>
    <w:multiLevelType w:val="hybridMultilevel"/>
    <w:tmpl w:val="57885FDA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3" w15:restartNumberingAfterBreak="0">
    <w:nsid w:val="66E3546C"/>
    <w:multiLevelType w:val="hybridMultilevel"/>
    <w:tmpl w:val="CE9CE3A2"/>
    <w:lvl w:ilvl="0" w:tplc="EB40A714">
      <w:start w:val="1"/>
      <w:numFmt w:val="decimal"/>
      <w:lvlText w:val="%1."/>
      <w:lvlJc w:val="left"/>
      <w:pPr>
        <w:ind w:left="720" w:hanging="360"/>
      </w:pPr>
      <w:rPr>
        <w:rFonts w:ascii="Roboto Condensed" w:hAnsi="Roboto Condensed" w:hint="default"/>
        <w:b w:val="0"/>
        <w:i w:val="0"/>
        <w:color w:val="2546AC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745C9A"/>
    <w:multiLevelType w:val="hybridMultilevel"/>
    <w:tmpl w:val="8BFCE1C6"/>
    <w:lvl w:ilvl="0" w:tplc="588C7D3C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485195"/>
    <w:multiLevelType w:val="hybridMultilevel"/>
    <w:tmpl w:val="6F3A60A4"/>
    <w:lvl w:ilvl="0" w:tplc="02525A76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6" w15:restartNumberingAfterBreak="0">
    <w:nsid w:val="6FE31897"/>
    <w:multiLevelType w:val="hybridMultilevel"/>
    <w:tmpl w:val="3A986B2C"/>
    <w:lvl w:ilvl="0" w:tplc="653C3CC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455EA3"/>
    <w:multiLevelType w:val="hybridMultilevel"/>
    <w:tmpl w:val="E5D80F18"/>
    <w:lvl w:ilvl="0" w:tplc="161C9EEE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8" w15:restartNumberingAfterBreak="0">
    <w:nsid w:val="715B7571"/>
    <w:multiLevelType w:val="hybridMultilevel"/>
    <w:tmpl w:val="8D64B3F4"/>
    <w:lvl w:ilvl="0" w:tplc="006C8874">
      <w:start w:val="1"/>
      <w:numFmt w:val="bullet"/>
      <w:lvlText w:val=""/>
      <w:lvlJc w:val="left"/>
      <w:pPr>
        <w:ind w:left="584" w:hanging="35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9" w15:restartNumberingAfterBreak="0">
    <w:nsid w:val="76AE47C2"/>
    <w:multiLevelType w:val="hybridMultilevel"/>
    <w:tmpl w:val="548615DA"/>
    <w:lvl w:ilvl="0" w:tplc="A2D657C4">
      <w:start w:val="1"/>
      <w:numFmt w:val="bullet"/>
      <w:lvlText w:val=""/>
      <w:lvlJc w:val="left"/>
      <w:pPr>
        <w:ind w:left="454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0" w15:restartNumberingAfterBreak="0">
    <w:nsid w:val="7CD260A2"/>
    <w:multiLevelType w:val="hybridMultilevel"/>
    <w:tmpl w:val="81E0F9D8"/>
    <w:lvl w:ilvl="0" w:tplc="E9A04A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CF078E"/>
    <w:multiLevelType w:val="hybridMultilevel"/>
    <w:tmpl w:val="09C87892"/>
    <w:lvl w:ilvl="0" w:tplc="588C7D3C">
      <w:start w:val="1"/>
      <w:numFmt w:val="bullet"/>
      <w:lvlText w:val=""/>
      <w:lvlJc w:val="left"/>
      <w:pPr>
        <w:ind w:left="567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2045210462">
    <w:abstractNumId w:val="23"/>
  </w:num>
  <w:num w:numId="2" w16cid:durableId="503789677">
    <w:abstractNumId w:val="39"/>
  </w:num>
  <w:num w:numId="3" w16cid:durableId="1630553224">
    <w:abstractNumId w:val="36"/>
  </w:num>
  <w:num w:numId="4" w16cid:durableId="258606463">
    <w:abstractNumId w:val="38"/>
  </w:num>
  <w:num w:numId="5" w16cid:durableId="130562828">
    <w:abstractNumId w:val="50"/>
  </w:num>
  <w:num w:numId="6" w16cid:durableId="59985278">
    <w:abstractNumId w:val="0"/>
  </w:num>
  <w:num w:numId="7" w16cid:durableId="557324015">
    <w:abstractNumId w:val="1"/>
  </w:num>
  <w:num w:numId="8" w16cid:durableId="2029288805">
    <w:abstractNumId w:val="2"/>
  </w:num>
  <w:num w:numId="9" w16cid:durableId="1190994556">
    <w:abstractNumId w:val="3"/>
  </w:num>
  <w:num w:numId="10" w16cid:durableId="983971146">
    <w:abstractNumId w:val="8"/>
  </w:num>
  <w:num w:numId="11" w16cid:durableId="57440296">
    <w:abstractNumId w:val="4"/>
  </w:num>
  <w:num w:numId="12" w16cid:durableId="1514225867">
    <w:abstractNumId w:val="5"/>
  </w:num>
  <w:num w:numId="13" w16cid:durableId="558443083">
    <w:abstractNumId w:val="6"/>
  </w:num>
  <w:num w:numId="14" w16cid:durableId="1948466444">
    <w:abstractNumId w:val="7"/>
  </w:num>
  <w:num w:numId="15" w16cid:durableId="682437174">
    <w:abstractNumId w:val="9"/>
  </w:num>
  <w:num w:numId="16" w16cid:durableId="230622335">
    <w:abstractNumId w:val="0"/>
  </w:num>
  <w:num w:numId="17" w16cid:durableId="1350529263">
    <w:abstractNumId w:val="1"/>
  </w:num>
  <w:num w:numId="18" w16cid:durableId="590432091">
    <w:abstractNumId w:val="2"/>
  </w:num>
  <w:num w:numId="19" w16cid:durableId="1537306259">
    <w:abstractNumId w:val="3"/>
  </w:num>
  <w:num w:numId="20" w16cid:durableId="1953776991">
    <w:abstractNumId w:val="8"/>
  </w:num>
  <w:num w:numId="21" w16cid:durableId="1416438623">
    <w:abstractNumId w:val="4"/>
  </w:num>
  <w:num w:numId="22" w16cid:durableId="1379820793">
    <w:abstractNumId w:val="5"/>
  </w:num>
  <w:num w:numId="23" w16cid:durableId="1951817176">
    <w:abstractNumId w:val="6"/>
  </w:num>
  <w:num w:numId="24" w16cid:durableId="696154964">
    <w:abstractNumId w:val="7"/>
  </w:num>
  <w:num w:numId="25" w16cid:durableId="1230534511">
    <w:abstractNumId w:val="9"/>
  </w:num>
  <w:num w:numId="26" w16cid:durableId="365566715">
    <w:abstractNumId w:val="0"/>
  </w:num>
  <w:num w:numId="27" w16cid:durableId="832260831">
    <w:abstractNumId w:val="1"/>
  </w:num>
  <w:num w:numId="28" w16cid:durableId="1070881901">
    <w:abstractNumId w:val="2"/>
  </w:num>
  <w:num w:numId="29" w16cid:durableId="1104955193">
    <w:abstractNumId w:val="3"/>
  </w:num>
  <w:num w:numId="30" w16cid:durableId="180047873">
    <w:abstractNumId w:val="8"/>
  </w:num>
  <w:num w:numId="31" w16cid:durableId="1581256185">
    <w:abstractNumId w:val="4"/>
  </w:num>
  <w:num w:numId="32" w16cid:durableId="1770078603">
    <w:abstractNumId w:val="5"/>
  </w:num>
  <w:num w:numId="33" w16cid:durableId="1852525414">
    <w:abstractNumId w:val="6"/>
  </w:num>
  <w:num w:numId="34" w16cid:durableId="1007757860">
    <w:abstractNumId w:val="7"/>
  </w:num>
  <w:num w:numId="35" w16cid:durableId="1618222852">
    <w:abstractNumId w:val="9"/>
  </w:num>
  <w:num w:numId="36" w16cid:durableId="886911248">
    <w:abstractNumId w:val="25"/>
  </w:num>
  <w:num w:numId="37" w16cid:durableId="1198011077">
    <w:abstractNumId w:val="8"/>
  </w:num>
  <w:num w:numId="38" w16cid:durableId="1311523914">
    <w:abstractNumId w:val="10"/>
  </w:num>
  <w:num w:numId="39" w16cid:durableId="1241481081">
    <w:abstractNumId w:val="18"/>
  </w:num>
  <w:num w:numId="40" w16cid:durableId="1819148734">
    <w:abstractNumId w:val="16"/>
  </w:num>
  <w:num w:numId="41" w16cid:durableId="1358505617">
    <w:abstractNumId w:val="28"/>
  </w:num>
  <w:num w:numId="42" w16cid:durableId="1911890724">
    <w:abstractNumId w:val="30"/>
  </w:num>
  <w:num w:numId="43" w16cid:durableId="290481372">
    <w:abstractNumId w:val="19"/>
  </w:num>
  <w:num w:numId="44" w16cid:durableId="653684320">
    <w:abstractNumId w:val="10"/>
    <w:lvlOverride w:ilvl="0">
      <w:startOverride w:val="1"/>
    </w:lvlOverride>
  </w:num>
  <w:num w:numId="45" w16cid:durableId="1269892247">
    <w:abstractNumId w:val="29"/>
  </w:num>
  <w:num w:numId="46" w16cid:durableId="215048544">
    <w:abstractNumId w:val="43"/>
  </w:num>
  <w:num w:numId="47" w16cid:durableId="1026176068">
    <w:abstractNumId w:val="41"/>
  </w:num>
  <w:num w:numId="48" w16cid:durableId="2079210094">
    <w:abstractNumId w:val="34"/>
  </w:num>
  <w:num w:numId="49" w16cid:durableId="2079476084">
    <w:abstractNumId w:val="31"/>
  </w:num>
  <w:num w:numId="50" w16cid:durableId="2129857817">
    <w:abstractNumId w:val="46"/>
  </w:num>
  <w:num w:numId="51" w16cid:durableId="1836991149">
    <w:abstractNumId w:val="24"/>
  </w:num>
  <w:num w:numId="52" w16cid:durableId="1365864440">
    <w:abstractNumId w:val="27"/>
  </w:num>
  <w:num w:numId="53" w16cid:durableId="418602915">
    <w:abstractNumId w:val="49"/>
  </w:num>
  <w:num w:numId="54" w16cid:durableId="1776632825">
    <w:abstractNumId w:val="12"/>
  </w:num>
  <w:num w:numId="55" w16cid:durableId="584192845">
    <w:abstractNumId w:val="40"/>
  </w:num>
  <w:num w:numId="56" w16cid:durableId="348676086">
    <w:abstractNumId w:val="45"/>
  </w:num>
  <w:num w:numId="57" w16cid:durableId="1010453536">
    <w:abstractNumId w:val="11"/>
  </w:num>
  <w:num w:numId="58" w16cid:durableId="1232345882">
    <w:abstractNumId w:val="44"/>
  </w:num>
  <w:num w:numId="59" w16cid:durableId="1286155296">
    <w:abstractNumId w:val="14"/>
  </w:num>
  <w:num w:numId="60" w16cid:durableId="921722918">
    <w:abstractNumId w:val="35"/>
  </w:num>
  <w:num w:numId="61" w16cid:durableId="644772890">
    <w:abstractNumId w:val="42"/>
  </w:num>
  <w:num w:numId="62" w16cid:durableId="1777751870">
    <w:abstractNumId w:val="20"/>
  </w:num>
  <w:num w:numId="63" w16cid:durableId="1129055528">
    <w:abstractNumId w:val="51"/>
  </w:num>
  <w:num w:numId="64" w16cid:durableId="1771658378">
    <w:abstractNumId w:val="47"/>
  </w:num>
  <w:num w:numId="65" w16cid:durableId="642202319">
    <w:abstractNumId w:val="33"/>
  </w:num>
  <w:num w:numId="66" w16cid:durableId="2127504141">
    <w:abstractNumId w:val="37"/>
  </w:num>
  <w:num w:numId="67" w16cid:durableId="503208607">
    <w:abstractNumId w:val="32"/>
  </w:num>
  <w:num w:numId="68" w16cid:durableId="1319261483">
    <w:abstractNumId w:val="22"/>
  </w:num>
  <w:num w:numId="69" w16cid:durableId="805855392">
    <w:abstractNumId w:val="17"/>
  </w:num>
  <w:num w:numId="70" w16cid:durableId="2057923539">
    <w:abstractNumId w:val="13"/>
  </w:num>
  <w:num w:numId="71" w16cid:durableId="2048682020">
    <w:abstractNumId w:val="48"/>
  </w:num>
  <w:num w:numId="72" w16cid:durableId="1485901314">
    <w:abstractNumId w:val="21"/>
  </w:num>
  <w:num w:numId="73" w16cid:durableId="1880390043">
    <w:abstractNumId w:val="15"/>
  </w:num>
  <w:num w:numId="74" w16cid:durableId="3724688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ctiveWritingStyle w:appName="MSWord" w:lang="en-US" w:vendorID="64" w:dllVersion="0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12C"/>
    <w:rsid w:val="00005F6B"/>
    <w:rsid w:val="000363EE"/>
    <w:rsid w:val="00037C53"/>
    <w:rsid w:val="000518A8"/>
    <w:rsid w:val="00083D19"/>
    <w:rsid w:val="000A5120"/>
    <w:rsid w:val="000A6B6D"/>
    <w:rsid w:val="000D520A"/>
    <w:rsid w:val="000D678A"/>
    <w:rsid w:val="000D79BF"/>
    <w:rsid w:val="000E1104"/>
    <w:rsid w:val="000E178A"/>
    <w:rsid w:val="00102018"/>
    <w:rsid w:val="00125C51"/>
    <w:rsid w:val="00137EFB"/>
    <w:rsid w:val="001619A6"/>
    <w:rsid w:val="0016407A"/>
    <w:rsid w:val="00166EE2"/>
    <w:rsid w:val="00197CD0"/>
    <w:rsid w:val="001B1187"/>
    <w:rsid w:val="001B6929"/>
    <w:rsid w:val="001C08C0"/>
    <w:rsid w:val="001C51BC"/>
    <w:rsid w:val="001C6EB6"/>
    <w:rsid w:val="001E35FF"/>
    <w:rsid w:val="00200F93"/>
    <w:rsid w:val="00213F5B"/>
    <w:rsid w:val="00216795"/>
    <w:rsid w:val="002328DC"/>
    <w:rsid w:val="00265A63"/>
    <w:rsid w:val="002917BE"/>
    <w:rsid w:val="00292C17"/>
    <w:rsid w:val="002939A6"/>
    <w:rsid w:val="002943DC"/>
    <w:rsid w:val="002A4DF0"/>
    <w:rsid w:val="002A54C0"/>
    <w:rsid w:val="002B097D"/>
    <w:rsid w:val="002B1624"/>
    <w:rsid w:val="002D36EE"/>
    <w:rsid w:val="002D4299"/>
    <w:rsid w:val="002D7CFA"/>
    <w:rsid w:val="002E18B5"/>
    <w:rsid w:val="002E467C"/>
    <w:rsid w:val="002E6777"/>
    <w:rsid w:val="002F2C63"/>
    <w:rsid w:val="00314B12"/>
    <w:rsid w:val="00315C23"/>
    <w:rsid w:val="00321732"/>
    <w:rsid w:val="00321E53"/>
    <w:rsid w:val="0033443B"/>
    <w:rsid w:val="00334984"/>
    <w:rsid w:val="00347D18"/>
    <w:rsid w:val="00352CC7"/>
    <w:rsid w:val="00362867"/>
    <w:rsid w:val="00362B48"/>
    <w:rsid w:val="00385579"/>
    <w:rsid w:val="00397003"/>
    <w:rsid w:val="003A5B9F"/>
    <w:rsid w:val="003B461F"/>
    <w:rsid w:val="003E2A49"/>
    <w:rsid w:val="003E2EB1"/>
    <w:rsid w:val="003F70C3"/>
    <w:rsid w:val="00416F68"/>
    <w:rsid w:val="004251D3"/>
    <w:rsid w:val="00430D9B"/>
    <w:rsid w:val="004347BE"/>
    <w:rsid w:val="0044734D"/>
    <w:rsid w:val="004515A3"/>
    <w:rsid w:val="00464568"/>
    <w:rsid w:val="004A2C27"/>
    <w:rsid w:val="004B1103"/>
    <w:rsid w:val="004C1CAF"/>
    <w:rsid w:val="004C4D3B"/>
    <w:rsid w:val="004E088C"/>
    <w:rsid w:val="0053179D"/>
    <w:rsid w:val="00537A62"/>
    <w:rsid w:val="0054054A"/>
    <w:rsid w:val="00555E2B"/>
    <w:rsid w:val="005673A5"/>
    <w:rsid w:val="00582E82"/>
    <w:rsid w:val="00585D5C"/>
    <w:rsid w:val="005962F8"/>
    <w:rsid w:val="005A2CD2"/>
    <w:rsid w:val="005C4263"/>
    <w:rsid w:val="005D4E1A"/>
    <w:rsid w:val="005D69BA"/>
    <w:rsid w:val="005D7E3D"/>
    <w:rsid w:val="005E4444"/>
    <w:rsid w:val="005F70EE"/>
    <w:rsid w:val="00605D4C"/>
    <w:rsid w:val="00623004"/>
    <w:rsid w:val="00664514"/>
    <w:rsid w:val="00665F31"/>
    <w:rsid w:val="006754EF"/>
    <w:rsid w:val="00682A18"/>
    <w:rsid w:val="0069182C"/>
    <w:rsid w:val="006A5EA3"/>
    <w:rsid w:val="006C664C"/>
    <w:rsid w:val="006D16CD"/>
    <w:rsid w:val="006E121A"/>
    <w:rsid w:val="006E5B9E"/>
    <w:rsid w:val="006E6758"/>
    <w:rsid w:val="00714EAC"/>
    <w:rsid w:val="007169E9"/>
    <w:rsid w:val="00723C6A"/>
    <w:rsid w:val="00746BBB"/>
    <w:rsid w:val="007600A1"/>
    <w:rsid w:val="00777DA0"/>
    <w:rsid w:val="00783D1F"/>
    <w:rsid w:val="00791DF3"/>
    <w:rsid w:val="007A2B2C"/>
    <w:rsid w:val="007B052C"/>
    <w:rsid w:val="007B22C8"/>
    <w:rsid w:val="007D1469"/>
    <w:rsid w:val="007D4E35"/>
    <w:rsid w:val="007E04A8"/>
    <w:rsid w:val="007F73BE"/>
    <w:rsid w:val="00800D44"/>
    <w:rsid w:val="00803496"/>
    <w:rsid w:val="008075E5"/>
    <w:rsid w:val="00821896"/>
    <w:rsid w:val="0082522F"/>
    <w:rsid w:val="00831399"/>
    <w:rsid w:val="008423EE"/>
    <w:rsid w:val="0085099A"/>
    <w:rsid w:val="008854E7"/>
    <w:rsid w:val="0089477D"/>
    <w:rsid w:val="00894EF7"/>
    <w:rsid w:val="008B3A50"/>
    <w:rsid w:val="008C45A9"/>
    <w:rsid w:val="009241DF"/>
    <w:rsid w:val="009302B2"/>
    <w:rsid w:val="00934B76"/>
    <w:rsid w:val="00945255"/>
    <w:rsid w:val="009454AB"/>
    <w:rsid w:val="009479C9"/>
    <w:rsid w:val="009661C5"/>
    <w:rsid w:val="0096715F"/>
    <w:rsid w:val="009724AF"/>
    <w:rsid w:val="009758CC"/>
    <w:rsid w:val="0098419A"/>
    <w:rsid w:val="00994B1D"/>
    <w:rsid w:val="009A4909"/>
    <w:rsid w:val="009C63B8"/>
    <w:rsid w:val="009D32B0"/>
    <w:rsid w:val="009E10C8"/>
    <w:rsid w:val="009E38E2"/>
    <w:rsid w:val="00A00B53"/>
    <w:rsid w:val="00A04697"/>
    <w:rsid w:val="00A068B1"/>
    <w:rsid w:val="00A17535"/>
    <w:rsid w:val="00A23ECD"/>
    <w:rsid w:val="00A25AB4"/>
    <w:rsid w:val="00A76848"/>
    <w:rsid w:val="00A81932"/>
    <w:rsid w:val="00A87277"/>
    <w:rsid w:val="00A936F4"/>
    <w:rsid w:val="00A93BCA"/>
    <w:rsid w:val="00AA4C98"/>
    <w:rsid w:val="00AB0419"/>
    <w:rsid w:val="00AB2AB8"/>
    <w:rsid w:val="00AC2F08"/>
    <w:rsid w:val="00AF34EA"/>
    <w:rsid w:val="00B10BB6"/>
    <w:rsid w:val="00B157D2"/>
    <w:rsid w:val="00B24192"/>
    <w:rsid w:val="00B24DAD"/>
    <w:rsid w:val="00B67282"/>
    <w:rsid w:val="00B72A3A"/>
    <w:rsid w:val="00B762FA"/>
    <w:rsid w:val="00B807FC"/>
    <w:rsid w:val="00B90ECA"/>
    <w:rsid w:val="00BC43C2"/>
    <w:rsid w:val="00BF4159"/>
    <w:rsid w:val="00BF4935"/>
    <w:rsid w:val="00BF6C9B"/>
    <w:rsid w:val="00C011B9"/>
    <w:rsid w:val="00C10896"/>
    <w:rsid w:val="00C14FDE"/>
    <w:rsid w:val="00C15FB6"/>
    <w:rsid w:val="00C30CA2"/>
    <w:rsid w:val="00C36F50"/>
    <w:rsid w:val="00C45B50"/>
    <w:rsid w:val="00C5776A"/>
    <w:rsid w:val="00C64585"/>
    <w:rsid w:val="00C65C53"/>
    <w:rsid w:val="00C75A45"/>
    <w:rsid w:val="00C77CFC"/>
    <w:rsid w:val="00C84D87"/>
    <w:rsid w:val="00C9006F"/>
    <w:rsid w:val="00CA7AE4"/>
    <w:rsid w:val="00CB09C8"/>
    <w:rsid w:val="00CB5B05"/>
    <w:rsid w:val="00CB61EE"/>
    <w:rsid w:val="00CB6D11"/>
    <w:rsid w:val="00CC012C"/>
    <w:rsid w:val="00CD237E"/>
    <w:rsid w:val="00CE62FF"/>
    <w:rsid w:val="00CE73B7"/>
    <w:rsid w:val="00D242C7"/>
    <w:rsid w:val="00D24A12"/>
    <w:rsid w:val="00D25650"/>
    <w:rsid w:val="00D25E40"/>
    <w:rsid w:val="00D2790A"/>
    <w:rsid w:val="00D40D9F"/>
    <w:rsid w:val="00D66AD8"/>
    <w:rsid w:val="00D854B1"/>
    <w:rsid w:val="00DA6305"/>
    <w:rsid w:val="00DB4A0D"/>
    <w:rsid w:val="00DB68FB"/>
    <w:rsid w:val="00DD12F6"/>
    <w:rsid w:val="00DD5D8A"/>
    <w:rsid w:val="00DD67AE"/>
    <w:rsid w:val="00DE48A7"/>
    <w:rsid w:val="00E400D4"/>
    <w:rsid w:val="00E416C9"/>
    <w:rsid w:val="00E4587C"/>
    <w:rsid w:val="00E545F4"/>
    <w:rsid w:val="00E62B36"/>
    <w:rsid w:val="00E64C7D"/>
    <w:rsid w:val="00E6564B"/>
    <w:rsid w:val="00E7005D"/>
    <w:rsid w:val="00E77C2C"/>
    <w:rsid w:val="00E834F4"/>
    <w:rsid w:val="00E9769C"/>
    <w:rsid w:val="00EA0120"/>
    <w:rsid w:val="00EA7715"/>
    <w:rsid w:val="00EB6A0B"/>
    <w:rsid w:val="00ED51C4"/>
    <w:rsid w:val="00F012F1"/>
    <w:rsid w:val="00F30CB1"/>
    <w:rsid w:val="00F33737"/>
    <w:rsid w:val="00F5658D"/>
    <w:rsid w:val="00F567FE"/>
    <w:rsid w:val="00F7189B"/>
    <w:rsid w:val="00F73483"/>
    <w:rsid w:val="00F82191"/>
    <w:rsid w:val="00F82AF3"/>
    <w:rsid w:val="00F84EAA"/>
    <w:rsid w:val="00F9307E"/>
    <w:rsid w:val="00F971B6"/>
    <w:rsid w:val="00FA35F6"/>
    <w:rsid w:val="00FB2FD9"/>
    <w:rsid w:val="00FB704F"/>
    <w:rsid w:val="00FC1595"/>
    <w:rsid w:val="00FC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DBA2EC"/>
  <w15:docId w15:val="{26672D38-ED15-4E4E-810B-DA8B0BD3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 Condensed" w:eastAsiaTheme="minorHAnsi" w:hAnsi="Roboto Condensed" w:cs="Poppins"/>
        <w:color w:val="1239A6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568"/>
  </w:style>
  <w:style w:type="paragraph" w:styleId="Overskrift1">
    <w:name w:val="heading 1"/>
    <w:basedOn w:val="BasicParagraph"/>
    <w:next w:val="Normal"/>
    <w:link w:val="Overskrift1Tegn"/>
    <w:uiPriority w:val="9"/>
    <w:rsid w:val="0098419A"/>
    <w:pPr>
      <w:spacing w:before="240" w:after="120" w:line="276" w:lineRule="auto"/>
      <w:outlineLvl w:val="0"/>
    </w:pPr>
    <w:rPr>
      <w:rFonts w:ascii="Roboto Condensed" w:hAnsi="Roboto Condensed" w:cs="Poppins Medium"/>
      <w:b/>
      <w:bCs/>
      <w:noProof/>
      <w:color w:val="1239A6"/>
      <w:sz w:val="30"/>
      <w:szCs w:val="30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6E5B9E"/>
    <w:pPr>
      <w:spacing w:before="240" w:after="200" w:line="250" w:lineRule="auto"/>
      <w:outlineLvl w:val="1"/>
    </w:pPr>
    <w:rPr>
      <w:b/>
      <w:bCs/>
      <w:sz w:val="24"/>
      <w:szCs w:val="24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6E5B9E"/>
    <w:pPr>
      <w:keepNext/>
      <w:keepLines/>
      <w:spacing w:before="240" w:after="200" w:line="250" w:lineRule="auto"/>
      <w:outlineLvl w:val="2"/>
    </w:pPr>
    <w:rPr>
      <w:rFonts w:eastAsiaTheme="majorEastAsia" w:cs="Poppins Medium"/>
      <w:b/>
      <w:sz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basedOn w:val="Normal"/>
    <w:uiPriority w:val="99"/>
    <w:rsid w:val="00F9307E"/>
    <w:pPr>
      <w:suppressAutoHyphens/>
      <w:autoSpaceDE w:val="0"/>
      <w:autoSpaceDN w:val="0"/>
      <w:adjustRightInd w:val="0"/>
      <w:spacing w:line="860" w:lineRule="atLeast"/>
      <w:textAlignment w:val="center"/>
    </w:pPr>
    <w:rPr>
      <w:rFonts w:ascii="Overpass-Bold" w:hAnsi="Overpass-Bold" w:cs="Overpass-Bold"/>
      <w:b/>
      <w:bCs/>
      <w:color w:val="000000"/>
      <w:sz w:val="80"/>
      <w:szCs w:val="80"/>
    </w:rPr>
  </w:style>
  <w:style w:type="paragraph" w:customStyle="1" w:styleId="NoParagraphStyle">
    <w:name w:val="[No Paragraph Style]"/>
    <w:link w:val="NoParagraphStyleChar"/>
    <w:rsid w:val="00F9307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b-NO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F9307E"/>
  </w:style>
  <w:style w:type="character" w:customStyle="1" w:styleId="Overskrift1Tegn">
    <w:name w:val="Overskrift 1 Tegn"/>
    <w:basedOn w:val="Standardskriftforavsnitt"/>
    <w:link w:val="Overskrift1"/>
    <w:uiPriority w:val="9"/>
    <w:rsid w:val="0098419A"/>
    <w:rPr>
      <w:rFonts w:cs="Poppins Medium"/>
      <w:b/>
      <w:bCs/>
      <w:noProof/>
      <w:sz w:val="30"/>
      <w:szCs w:val="30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E5B9E"/>
    <w:rPr>
      <w:b/>
      <w:bCs/>
      <w:sz w:val="24"/>
      <w:szCs w:val="24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00B53"/>
  </w:style>
  <w:style w:type="paragraph" w:styleId="Bunntekst">
    <w:name w:val="footer"/>
    <w:basedOn w:val="Normal"/>
    <w:link w:val="Bunn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00B53"/>
  </w:style>
  <w:style w:type="character" w:styleId="Sidetall">
    <w:name w:val="page number"/>
    <w:basedOn w:val="Standardskriftforavsnitt"/>
    <w:uiPriority w:val="99"/>
    <w:semiHidden/>
    <w:unhideWhenUsed/>
    <w:rsid w:val="00E834F4"/>
  </w:style>
  <w:style w:type="character" w:customStyle="1" w:styleId="Overskrift3Tegn">
    <w:name w:val="Overskrift 3 Tegn"/>
    <w:basedOn w:val="Standardskriftforavsnitt"/>
    <w:link w:val="Overskrift3"/>
    <w:uiPriority w:val="9"/>
    <w:rsid w:val="006E5B9E"/>
    <w:rPr>
      <w:rFonts w:eastAsiaTheme="majorEastAsia" w:cs="Poppins Medium"/>
      <w:b/>
      <w:sz w:val="22"/>
      <w:lang w:val="nb-NO"/>
    </w:rPr>
  </w:style>
  <w:style w:type="character" w:styleId="Plassholdertekst">
    <w:name w:val="Placeholder Text"/>
    <w:basedOn w:val="Standardskriftforavsnitt"/>
    <w:uiPriority w:val="99"/>
    <w:semiHidden/>
    <w:rsid w:val="002D36EE"/>
    <w:rPr>
      <w:color w:val="808080"/>
    </w:rPr>
  </w:style>
  <w:style w:type="character" w:styleId="Sterk">
    <w:name w:val="Strong"/>
    <w:basedOn w:val="Standardskriftforavsnitt"/>
    <w:uiPriority w:val="22"/>
    <w:rsid w:val="00DD12F6"/>
    <w:rPr>
      <w:b/>
      <w:bCs/>
    </w:rPr>
  </w:style>
  <w:style w:type="paragraph" w:styleId="Sitat">
    <w:name w:val="Quote"/>
    <w:basedOn w:val="Normal"/>
    <w:next w:val="Normal"/>
    <w:link w:val="SitatTegn"/>
    <w:uiPriority w:val="29"/>
    <w:rsid w:val="00D24A12"/>
    <w:pPr>
      <w:spacing w:before="200" w:after="120" w:line="260" w:lineRule="exact"/>
      <w:ind w:left="737"/>
    </w:pPr>
    <w:rPr>
      <w:sz w:val="22"/>
      <w:szCs w:val="22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D24A12"/>
    <w:rPr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rsid w:val="00DD12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D12F6"/>
    <w:rPr>
      <w:i/>
      <w:iCs/>
      <w:color w:val="4472C4" w:themeColor="accent1"/>
    </w:rPr>
  </w:style>
  <w:style w:type="numbering" w:customStyle="1" w:styleId="CurrentList1">
    <w:name w:val="Current List1"/>
    <w:uiPriority w:val="99"/>
    <w:rsid w:val="006C664C"/>
    <w:pPr>
      <w:numPr>
        <w:numId w:val="4"/>
      </w:numPr>
    </w:pPr>
  </w:style>
  <w:style w:type="paragraph" w:styleId="Listeavsnitt">
    <w:name w:val="List Paragraph"/>
    <w:basedOn w:val="BasicParagraph"/>
    <w:link w:val="ListeavsnittTegn"/>
    <w:uiPriority w:val="34"/>
    <w:rsid w:val="00CB09C8"/>
    <w:pPr>
      <w:numPr>
        <w:numId w:val="2"/>
      </w:numPr>
      <w:suppressAutoHyphens/>
      <w:spacing w:line="216" w:lineRule="auto"/>
      <w:ind w:left="1077" w:right="2665" w:hanging="357"/>
    </w:pPr>
    <w:rPr>
      <w:rFonts w:ascii="Roboto Condensed" w:hAnsi="Roboto Condensed" w:cs="Poppins"/>
      <w:color w:val="2546AC"/>
    </w:rPr>
  </w:style>
  <w:style w:type="paragraph" w:customStyle="1" w:styleId="Bulletlist">
    <w:name w:val="Bullet list"/>
    <w:basedOn w:val="Listeavsnitt"/>
    <w:link w:val="BulletlistChar"/>
    <w:rsid w:val="00945255"/>
  </w:style>
  <w:style w:type="character" w:styleId="Hyperkobling">
    <w:name w:val="Hyperlink"/>
    <w:basedOn w:val="Standardskriftforavsnitt"/>
    <w:uiPriority w:val="99"/>
    <w:unhideWhenUsed/>
    <w:rsid w:val="007E04A8"/>
    <w:rPr>
      <w:color w:val="000000" w:themeColor="text1"/>
      <w:u w:val="single"/>
      <w:bdr w:val="none" w:sz="0" w:space="0" w:color="auto"/>
    </w:rPr>
  </w:style>
  <w:style w:type="character" w:styleId="Ulstomtale">
    <w:name w:val="Unresolved Mention"/>
    <w:basedOn w:val="Standardskriftforavsnitt"/>
    <w:uiPriority w:val="99"/>
    <w:semiHidden/>
    <w:unhideWhenUsed/>
    <w:rsid w:val="00315C23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rsid w:val="001020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02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">
    <w:name w:val="Style1"/>
    <w:basedOn w:val="Overskrift1Tegn"/>
    <w:uiPriority w:val="1"/>
    <w:rsid w:val="00C9006F"/>
    <w:rPr>
      <w:rFonts w:ascii="Poppins" w:eastAsiaTheme="majorEastAsia" w:hAnsi="Poppins" w:cstheme="majorBidi"/>
      <w:b/>
      <w:bCs/>
      <w:noProof/>
      <w:color w:val="000000" w:themeColor="text1"/>
      <w:kern w:val="0"/>
      <w:sz w:val="20"/>
      <w:szCs w:val="32"/>
      <w:lang w:val="nb-NO"/>
    </w:rPr>
  </w:style>
  <w:style w:type="paragraph" w:customStyle="1" w:styleId="Ingress">
    <w:name w:val="Ingress"/>
    <w:basedOn w:val="Normal"/>
    <w:link w:val="IngressChar"/>
    <w:qFormat/>
    <w:rsid w:val="00B90ECA"/>
    <w:pPr>
      <w:spacing w:after="320"/>
      <w:ind w:right="567"/>
    </w:pPr>
    <w:rPr>
      <w:noProof/>
      <w:sz w:val="42"/>
      <w:szCs w:val="42"/>
      <w:lang w:val="nb-NO"/>
    </w:rPr>
  </w:style>
  <w:style w:type="character" w:customStyle="1" w:styleId="IngressChar">
    <w:name w:val="Ingress Char"/>
    <w:basedOn w:val="SitatTegn"/>
    <w:link w:val="Ingress"/>
    <w:rsid w:val="00B90ECA"/>
    <w:rPr>
      <w:noProof/>
      <w:sz w:val="42"/>
      <w:szCs w:val="42"/>
      <w:lang w:val="nb-NO"/>
    </w:rPr>
  </w:style>
  <w:style w:type="paragraph" w:customStyle="1" w:styleId="Sitatkilde">
    <w:name w:val="Sitat kilde"/>
    <w:basedOn w:val="Normal"/>
    <w:link w:val="SitatkildeChar"/>
    <w:rsid w:val="00D24A12"/>
    <w:pPr>
      <w:spacing w:after="200"/>
      <w:ind w:left="737"/>
    </w:pPr>
    <w:rPr>
      <w:lang w:val="nb-NO"/>
    </w:rPr>
  </w:style>
  <w:style w:type="character" w:customStyle="1" w:styleId="SitatkildeChar">
    <w:name w:val="Sitat kilde Char"/>
    <w:basedOn w:val="SitatTegn"/>
    <w:link w:val="Sitatkilde"/>
    <w:rsid w:val="00D24A12"/>
    <w:rPr>
      <w:sz w:val="22"/>
      <w:szCs w:val="22"/>
      <w:lang w:val="nb-NO"/>
    </w:rPr>
  </w:style>
  <w:style w:type="paragraph" w:customStyle="1" w:styleId="Punktliste1">
    <w:name w:val="Punktliste1"/>
    <w:basedOn w:val="Bulletlist"/>
    <w:link w:val="PunktlisteChar"/>
    <w:rsid w:val="00605D4C"/>
    <w:pPr>
      <w:spacing w:line="240" w:lineRule="auto"/>
      <w:ind w:left="470" w:right="0"/>
    </w:pPr>
    <w:rPr>
      <w:color w:val="1239A6"/>
    </w:rPr>
  </w:style>
  <w:style w:type="paragraph" w:customStyle="1" w:styleId="Nummberliste">
    <w:name w:val="Nummberliste"/>
    <w:basedOn w:val="Normal"/>
    <w:next w:val="Nummerertliste"/>
    <w:rsid w:val="00CE73B7"/>
    <w:pPr>
      <w:numPr>
        <w:numId w:val="38"/>
      </w:numPr>
    </w:pPr>
    <w:rPr>
      <w:lang w:val="nb-NO"/>
    </w:rPr>
  </w:style>
  <w:style w:type="character" w:customStyle="1" w:styleId="NoParagraphStyleChar">
    <w:name w:val="[No Paragraph Style] Char"/>
    <w:basedOn w:val="Standardskriftforavsnitt"/>
    <w:link w:val="NoParagraphStyle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BasicParagraphChar">
    <w:name w:val="[Basic Paragraph] Char"/>
    <w:basedOn w:val="NoParagraphStyleChar"/>
    <w:link w:val="BasicParagraph"/>
    <w:uiPriority w:val="99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ListeavsnittTegn">
    <w:name w:val="Listeavsnitt Tegn"/>
    <w:basedOn w:val="BasicParagraphChar"/>
    <w:link w:val="Listeavsnitt"/>
    <w:uiPriority w:val="34"/>
    <w:rsid w:val="00CB09C8"/>
    <w:rPr>
      <w:rFonts w:ascii="MinionPro-Regular" w:hAnsi="MinionPro-Regular" w:cs="MinionPro-Regular"/>
      <w:color w:val="2546AC"/>
      <w:kern w:val="0"/>
      <w:lang w:val="nb-NO"/>
    </w:rPr>
  </w:style>
  <w:style w:type="character" w:customStyle="1" w:styleId="BulletlistChar">
    <w:name w:val="Bullet list Char"/>
    <w:basedOn w:val="ListeavsnittTegn"/>
    <w:link w:val="Bulletlist"/>
    <w:rsid w:val="00EA0120"/>
    <w:rPr>
      <w:rFonts w:ascii="Poppins" w:hAnsi="Poppins" w:cs="Poppins"/>
      <w:color w:val="000000"/>
      <w:kern w:val="0"/>
      <w:sz w:val="20"/>
      <w:szCs w:val="20"/>
      <w:lang w:val="nb-NO"/>
    </w:rPr>
  </w:style>
  <w:style w:type="character" w:customStyle="1" w:styleId="PunktlisteChar">
    <w:name w:val="Punktliste Char"/>
    <w:basedOn w:val="BulletlistChar"/>
    <w:link w:val="Punktliste1"/>
    <w:rsid w:val="00605D4C"/>
    <w:rPr>
      <w:rFonts w:ascii="Poppins" w:hAnsi="Poppins" w:cs="Poppins"/>
      <w:color w:val="000000"/>
      <w:kern w:val="0"/>
      <w:sz w:val="20"/>
      <w:szCs w:val="20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unhideWhenUsed/>
    <w:rsid w:val="00464568"/>
  </w:style>
  <w:style w:type="paragraph" w:styleId="Nummerertliste">
    <w:name w:val="List Number"/>
    <w:basedOn w:val="Normal"/>
    <w:uiPriority w:val="99"/>
    <w:semiHidden/>
    <w:unhideWhenUsed/>
    <w:rsid w:val="00D24A12"/>
    <w:pPr>
      <w:numPr>
        <w:numId w:val="37"/>
      </w:numPr>
      <w:contextualSpacing/>
    </w:pPr>
  </w:style>
  <w:style w:type="character" w:customStyle="1" w:styleId="NotatoverskriftTegn">
    <w:name w:val="Notatoverskrift Tegn"/>
    <w:basedOn w:val="Standardskriftforavsnitt"/>
    <w:link w:val="Notatoverskrift"/>
    <w:uiPriority w:val="99"/>
    <w:rsid w:val="00464568"/>
  </w:style>
  <w:style w:type="character" w:styleId="Smartkobling">
    <w:name w:val="Smart Link"/>
    <w:basedOn w:val="Standardskriftforavsnitt"/>
    <w:uiPriority w:val="99"/>
    <w:unhideWhenUsed/>
    <w:rsid w:val="00464568"/>
    <w:rPr>
      <w:rFonts w:ascii="Plus Jakarta Sans" w:hAnsi="Plus Jakarta Sans"/>
      <w:color w:val="000000" w:themeColor="text1"/>
      <w:u w:val="single"/>
      <w:shd w:val="clear" w:color="auto" w:fill="F3F2F1"/>
    </w:rPr>
  </w:style>
  <w:style w:type="character" w:styleId="Smarthyperkobling">
    <w:name w:val="Smart Hyperlink"/>
    <w:basedOn w:val="Standardskriftforavsnitt"/>
    <w:uiPriority w:val="99"/>
    <w:unhideWhenUsed/>
    <w:rsid w:val="00464568"/>
    <w:rPr>
      <w:u w:val="dotted"/>
    </w:rPr>
  </w:style>
  <w:style w:type="paragraph" w:customStyle="1" w:styleId="Label">
    <w:name w:val="Label"/>
    <w:basedOn w:val="Normal"/>
    <w:qFormat/>
    <w:rsid w:val="00C011B9"/>
    <w:pPr>
      <w:suppressAutoHyphens/>
      <w:autoSpaceDE w:val="0"/>
      <w:autoSpaceDN w:val="0"/>
      <w:adjustRightInd w:val="0"/>
      <w:spacing w:after="60" w:line="216" w:lineRule="auto"/>
      <w:textAlignment w:val="center"/>
    </w:pPr>
    <w:rPr>
      <w:b/>
      <w:noProof/>
      <w:sz w:val="28"/>
      <w:lang w:val="nb-NO"/>
    </w:rPr>
  </w:style>
  <w:style w:type="table" w:styleId="Tabellrutenett">
    <w:name w:val="Table Grid"/>
    <w:basedOn w:val="Vanligtabell"/>
    <w:uiPriority w:val="39"/>
    <w:rsid w:val="00265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D854B1"/>
    <w:pPr>
      <w:numPr>
        <w:numId w:val="36"/>
      </w:numPr>
    </w:pPr>
  </w:style>
  <w:style w:type="character" w:customStyle="1" w:styleId="Style2">
    <w:name w:val="Style2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3">
    <w:name w:val="Style3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4">
    <w:name w:val="Style4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5">
    <w:name w:val="Style5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6">
    <w:name w:val="Style6"/>
    <w:basedOn w:val="Standardskriftforavsnitt"/>
    <w:uiPriority w:val="1"/>
    <w:rsid w:val="00AF34EA"/>
    <w:rPr>
      <w:rFonts w:ascii="Roboto Condensed" w:hAnsi="Roboto Condensed"/>
      <w:b w:val="0"/>
      <w:sz w:val="28"/>
    </w:rPr>
  </w:style>
  <w:style w:type="character" w:customStyle="1" w:styleId="Style7">
    <w:name w:val="Style7"/>
    <w:basedOn w:val="Standardskriftforavsnitt"/>
    <w:uiPriority w:val="1"/>
    <w:rsid w:val="00AF34EA"/>
    <w:rPr>
      <w:rFonts w:ascii="Roboto Condensed" w:hAnsi="Roboto Condensed"/>
      <w:b w:val="0"/>
      <w:sz w:val="28"/>
    </w:rPr>
  </w:style>
  <w:style w:type="paragraph" w:customStyle="1" w:styleId="Plakatoverskrift">
    <w:name w:val="Plakat overskrift"/>
    <w:basedOn w:val="Normal"/>
    <w:qFormat/>
    <w:rsid w:val="00B90ECA"/>
    <w:pPr>
      <w:spacing w:line="700" w:lineRule="exact"/>
    </w:pPr>
    <w:rPr>
      <w:b/>
      <w:sz w:val="70"/>
      <w:szCs w:val="70"/>
      <w:lang w:val="nb-NO"/>
    </w:rPr>
  </w:style>
  <w:style w:type="paragraph" w:styleId="Bildetekst">
    <w:name w:val="caption"/>
    <w:basedOn w:val="Normal"/>
    <w:next w:val="Normal"/>
    <w:uiPriority w:val="35"/>
    <w:unhideWhenUsed/>
    <w:rsid w:val="003E2A4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ustomXml" Target="../customXml/item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fimava\AppData\Local\Temp\aa8b59ec-aced-4488-9235-8a2a1e35ca9d_Plakatmaler.zip.a9d\Plakat%20uten%20bilde\Ut%20p&#229;%20vidda_%20plakatmal%20kun%20tek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924951950AF48B08EC9FF03B6C496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F3C8D15-BF39-4B10-8342-6A93E8C42E9C}"/>
      </w:docPartPr>
      <w:docPartBody>
        <w:p w:rsidR="00D36007" w:rsidRDefault="00D36007">
          <w:pPr>
            <w:pStyle w:val="3924951950AF48B08EC9FF03B6C496A0"/>
          </w:pPr>
          <w:r w:rsidRPr="00A87277">
            <w:rPr>
              <w:sz w:val="28"/>
              <w:szCs w:val="28"/>
            </w:rPr>
            <w:t>[Legg til sted]</w:t>
          </w:r>
        </w:p>
      </w:docPartBody>
    </w:docPart>
    <w:docPart>
      <w:docPartPr>
        <w:name w:val="929B4046BE884E0389A1D14197460F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D18580-2F53-4A3B-97FE-64B91273BEBC}"/>
      </w:docPartPr>
      <w:docPartBody>
        <w:p w:rsidR="00D36007" w:rsidRDefault="00D36007">
          <w:pPr>
            <w:pStyle w:val="929B4046BE884E0389A1D14197460FDE"/>
          </w:pPr>
          <w:r w:rsidRPr="00A87277">
            <w:rPr>
              <w:rStyle w:val="Plassholdertekst"/>
              <w:color w:val="1239A6"/>
              <w:sz w:val="28"/>
              <w:szCs w:val="28"/>
            </w:rPr>
            <w:t>[Legg til dato]</w:t>
          </w:r>
        </w:p>
      </w:docPartBody>
    </w:docPart>
    <w:docPart>
      <w:docPartPr>
        <w:name w:val="EC6A4EF14D9141DD8A3B9CBE7E44072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5DB929-EC0C-4614-91D0-2BFB0FF63A9B}"/>
      </w:docPartPr>
      <w:docPartBody>
        <w:p w:rsidR="00D36007" w:rsidRDefault="00D36007">
          <w:pPr>
            <w:pStyle w:val="EC6A4EF14D9141DD8A3B9CBE7E440723"/>
          </w:pPr>
          <w:r w:rsidRPr="00314B12">
            <w:rPr>
              <w:rStyle w:val="Plassholdertekst"/>
              <w:color w:val="1239A6"/>
              <w:szCs w:val="28"/>
            </w:rPr>
            <w:t>[</w:t>
          </w:r>
          <w:r>
            <w:rPr>
              <w:rStyle w:val="Plassholdertekst"/>
              <w:color w:val="1239A6"/>
              <w:szCs w:val="28"/>
            </w:rPr>
            <w:t>Legg til tid</w:t>
          </w:r>
          <w:r w:rsidRPr="00314B12">
            <w:rPr>
              <w:rStyle w:val="Plassholdertekst"/>
              <w:color w:val="1239A6"/>
              <w:szCs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Poppins Medium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verpass-Bold">
    <w:altName w:val="Overpass"/>
    <w:panose1 w:val="00000000000000000000"/>
    <w:charset w:val="4D"/>
    <w:family w:val="auto"/>
    <w:notTrueType/>
    <w:pitch w:val="variable"/>
    <w:sig w:usb0="00000003" w:usb1="00000020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us Jakarta Sans">
    <w:altName w:val="Calibri"/>
    <w:charset w:val="4D"/>
    <w:family w:val="auto"/>
    <w:pitch w:val="variable"/>
    <w:sig w:usb0="A10000FF" w:usb1="40006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07"/>
    <w:rsid w:val="000D678A"/>
    <w:rsid w:val="00D3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3924951950AF48B08EC9FF03B6C496A0">
    <w:name w:val="3924951950AF48B08EC9FF03B6C496A0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929B4046BE884E0389A1D14197460FDE">
    <w:name w:val="929B4046BE884E0389A1D14197460FDE"/>
  </w:style>
  <w:style w:type="paragraph" w:customStyle="1" w:styleId="EC6A4EF14D9141DD8A3B9CBE7E440723">
    <w:name w:val="EC6A4EF14D9141DD8A3B9CBE7E4407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0E5B50C0BFC140B39BC5F94A845AF2" ma:contentTypeVersion="13" ma:contentTypeDescription="Opprett et nytt dokument." ma:contentTypeScope="" ma:versionID="ad7dafcc4058e93fe6f3a8b8dc2414d9">
  <xsd:schema xmlns:xsd="http://www.w3.org/2001/XMLSchema" xmlns:xs="http://www.w3.org/2001/XMLSchema" xmlns:p="http://schemas.microsoft.com/office/2006/metadata/properties" xmlns:ns2="dae3e613-190a-4280-b69a-3a817488936f" xmlns:ns3="552a8c64-3f54-4f2c-b30d-dca8e88dc00c" targetNamespace="http://schemas.microsoft.com/office/2006/metadata/properties" ma:root="true" ma:fieldsID="ddc9e0e338c62ba174fc050ed51136f7" ns2:_="" ns3:_="">
    <xsd:import namespace="dae3e613-190a-4280-b69a-3a817488936f"/>
    <xsd:import namespace="552a8c64-3f54-4f2c-b30d-dca8e88dc0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3e613-190a-4280-b69a-3a8174889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8572c6a-7904-40fe-b630-5ec97321e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a8c64-3f54-4f2c-b30d-dca8e88dc0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e9091d-b90b-4b37-9bb9-a10dd68099dc}" ma:internalName="TaxCatchAll" ma:showField="CatchAllData" ma:web="552a8c64-3f54-4f2c-b30d-dca8e88dc0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e3e613-190a-4280-b69a-3a817488936f">
      <Terms xmlns="http://schemas.microsoft.com/office/infopath/2007/PartnerControls"/>
    </lcf76f155ced4ddcb4097134ff3c332f>
    <TaxCatchAll xmlns="552a8c64-3f54-4f2c-b30d-dca8e88dc00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C116B2-B9C0-534C-B1CE-006FCE1947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3B2B70-A696-4596-80E9-04877E99DEC5}"/>
</file>

<file path=customXml/itemProps4.xml><?xml version="1.0" encoding="utf-8"?>
<ds:datastoreItem xmlns:ds="http://schemas.openxmlformats.org/officeDocument/2006/customXml" ds:itemID="{BE58FDB8-337D-4941-9EA0-39EA59519663}"/>
</file>

<file path=customXml/itemProps5.xml><?xml version="1.0" encoding="utf-8"?>
<ds:datastoreItem xmlns:ds="http://schemas.openxmlformats.org/officeDocument/2006/customXml" ds:itemID="{90D0A904-0C63-4B60-B8F5-73037A3C9BAD}"/>
</file>

<file path=docProps/app.xml><?xml version="1.0" encoding="utf-8"?>
<Properties xmlns="http://schemas.openxmlformats.org/officeDocument/2006/extended-properties" xmlns:vt="http://schemas.openxmlformats.org/officeDocument/2006/docPropsVTypes">
  <Template>Ut på vidda_ plakatmal kun tekst</Template>
  <TotalTime>1</TotalTime>
  <Pages>1</Pages>
  <Words>34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>Avsender Saddejeaddji</vt:lpstr>
    </vt:vector>
  </TitlesOfParts>
  <Manager/>
  <Company/>
  <LinksUpToDate>false</LinksUpToDate>
  <CharactersWithSpaces>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Richardsen, Marta Valdés</dc:creator>
  <cp:keywords/>
  <dc:description/>
  <cp:lastModifiedBy>Richardsen, Marta Valdés</cp:lastModifiedBy>
  <cp:revision>1</cp:revision>
  <cp:lastPrinted>2023-11-07T13:30:00Z</cp:lastPrinted>
  <dcterms:created xsi:type="dcterms:W3CDTF">2024-09-02T07:12:00Z</dcterms:created>
  <dcterms:modified xsi:type="dcterms:W3CDTF">2024-09-02T07:13:00Z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t navn">
    <vt:lpwstr>Fullt navn</vt:lpwstr>
  </property>
  <property fmtid="{D5CDD505-2E9C-101B-9397-08002B2CF9AE}" pid="3" name="ContentTypeId">
    <vt:lpwstr>0x010100170E5B50C0BFC140B39BC5F94A845AF2</vt:lpwstr>
  </property>
</Properties>
</file>