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DA34A" w14:textId="044E474D" w:rsidR="00746660" w:rsidRDefault="00DF0196" w:rsidP="000B0B30">
      <w:pPr>
        <w:pStyle w:val="Overskrift1"/>
      </w:pPr>
      <w:bookmarkStart w:id="0" w:name="_Toc48306041"/>
      <w:bookmarkStart w:id="1" w:name="_Toc48307217"/>
      <w:bookmarkStart w:id="2" w:name="_Toc49848279"/>
      <w:bookmarkStart w:id="3" w:name="_Toc48306040"/>
      <w:bookmarkStart w:id="4" w:name="_Toc48307216"/>
      <w:bookmarkStart w:id="5" w:name="_Toc49848278"/>
      <w:bookmarkStart w:id="6" w:name="_Toc106188063"/>
      <w:r w:rsidRPr="00FA1452">
        <w:rPr>
          <w:noProof/>
          <w:lang w:val="en-GB"/>
        </w:rPr>
        <mc:AlternateContent>
          <mc:Choice Requires="wps">
            <w:drawing>
              <wp:anchor distT="0" distB="0" distL="114300" distR="114300" simplePos="0" relativeHeight="251657216" behindDoc="0" locked="0" layoutInCell="1" allowOverlap="1" wp14:anchorId="1697F295" wp14:editId="6A0F63C1">
                <wp:simplePos x="0" y="0"/>
                <wp:positionH relativeFrom="margin">
                  <wp:posOffset>-232918</wp:posOffset>
                </wp:positionH>
                <wp:positionV relativeFrom="margin">
                  <wp:posOffset>967867</wp:posOffset>
                </wp:positionV>
                <wp:extent cx="6324600" cy="701040"/>
                <wp:effectExtent l="0" t="0" r="0" b="3810"/>
                <wp:wrapSquare wrapText="bothSides"/>
                <wp:docPr id="3" name="Tekstboks 3"/>
                <wp:cNvGraphicFramePr/>
                <a:graphic xmlns:a="http://schemas.openxmlformats.org/drawingml/2006/main">
                  <a:graphicData uri="http://schemas.microsoft.com/office/word/2010/wordprocessingShape">
                    <wps:wsp>
                      <wps:cNvSpPr txBox="1"/>
                      <wps:spPr>
                        <a:xfrm>
                          <a:off x="0" y="0"/>
                          <a:ext cx="6324600" cy="701040"/>
                        </a:xfrm>
                        <a:prstGeom prst="rect">
                          <a:avLst/>
                        </a:prstGeom>
                        <a:noFill/>
                        <a:ln w="6350">
                          <a:noFill/>
                        </a:ln>
                      </wps:spPr>
                      <wps:txbx>
                        <w:txbxContent>
                          <w:p w14:paraId="7AEE7C2E" w14:textId="7C0961FD" w:rsidR="003232AC" w:rsidRPr="00644589" w:rsidRDefault="00A96780" w:rsidP="00873CD1">
                            <w:pPr>
                              <w:spacing w:line="276" w:lineRule="auto"/>
                              <w:rPr>
                                <w:rFonts w:cs="Open Sans"/>
                                <w:color w:val="00303E"/>
                                <w:sz w:val="28"/>
                                <w:szCs w:val="28"/>
                              </w:rPr>
                            </w:pPr>
                            <w:r>
                              <w:rPr>
                                <w:rFonts w:cs="Open Sans"/>
                                <w:color w:val="00303E"/>
                                <w:sz w:val="28"/>
                                <w:szCs w:val="28"/>
                              </w:rPr>
                              <w:t>Søknad om</w:t>
                            </w:r>
                            <w:r w:rsidR="003232AC" w:rsidRPr="00644589">
                              <w:rPr>
                                <w:rFonts w:cs="Open Sans"/>
                                <w:color w:val="00303E"/>
                                <w:sz w:val="28"/>
                                <w:szCs w:val="28"/>
                              </w:rPr>
                              <w:t xml:space="preserve"> tillatelse etter forurensningsloven til</w:t>
                            </w:r>
                            <w:r>
                              <w:rPr>
                                <w:rFonts w:cs="Open Sans"/>
                                <w:color w:val="00303E"/>
                                <w:sz w:val="28"/>
                                <w:szCs w:val="28"/>
                              </w:rPr>
                              <w:t xml:space="preserve"> </w:t>
                            </w:r>
                            <w:r w:rsidR="003232AC" w:rsidRPr="00644589">
                              <w:rPr>
                                <w:rFonts w:cs="Open Sans"/>
                                <w:b/>
                                <w:bCs/>
                                <w:color w:val="00303E"/>
                                <w:sz w:val="28"/>
                                <w:szCs w:val="28"/>
                              </w:rPr>
                              <w:t>depon</w:t>
                            </w:r>
                            <w:r>
                              <w:rPr>
                                <w:rFonts w:cs="Open Sans"/>
                                <w:b/>
                                <w:bCs/>
                                <w:color w:val="00303E"/>
                                <w:sz w:val="28"/>
                                <w:szCs w:val="28"/>
                              </w:rPr>
                              <w:t>ering / oppfylling</w:t>
                            </w:r>
                            <w:r w:rsidR="003232AC" w:rsidRPr="00644589">
                              <w:rPr>
                                <w:rFonts w:cs="Open Sans"/>
                                <w:b/>
                                <w:bCs/>
                                <w:color w:val="00303E"/>
                                <w:sz w:val="28"/>
                                <w:szCs w:val="28"/>
                              </w:rPr>
                              <w:t xml:space="preserve"> </w:t>
                            </w:r>
                            <w:r>
                              <w:rPr>
                                <w:rFonts w:cs="Open Sans"/>
                                <w:b/>
                                <w:bCs/>
                                <w:color w:val="00303E"/>
                                <w:sz w:val="28"/>
                                <w:szCs w:val="28"/>
                              </w:rPr>
                              <w:t xml:space="preserve">av </w:t>
                            </w:r>
                            <w:r w:rsidR="003232AC">
                              <w:rPr>
                                <w:rFonts w:cs="Open Sans"/>
                                <w:b/>
                                <w:bCs/>
                                <w:color w:val="00303E"/>
                                <w:sz w:val="28"/>
                                <w:szCs w:val="28"/>
                              </w:rPr>
                              <w:t>jord- og steinmasser som ikke er forurenset (</w:t>
                            </w:r>
                            <w:r>
                              <w:rPr>
                                <w:rFonts w:cs="Open Sans"/>
                                <w:b/>
                                <w:bCs/>
                                <w:color w:val="00303E"/>
                                <w:sz w:val="28"/>
                                <w:szCs w:val="28"/>
                              </w:rPr>
                              <w:t>«</w:t>
                            </w:r>
                            <w:r w:rsidR="003232AC" w:rsidRPr="00644589">
                              <w:rPr>
                                <w:rFonts w:cs="Open Sans"/>
                                <w:b/>
                                <w:bCs/>
                                <w:color w:val="00303E"/>
                                <w:sz w:val="28"/>
                                <w:szCs w:val="28"/>
                              </w:rPr>
                              <w:t>rene masser</w:t>
                            </w:r>
                            <w:r>
                              <w:rPr>
                                <w:rFonts w:cs="Open Sans"/>
                                <w:b/>
                                <w:bCs/>
                                <w:color w:val="00303E"/>
                                <w:sz w:val="28"/>
                                <w:szCs w:val="28"/>
                              </w:rPr>
                              <w:t>»</w:t>
                            </w:r>
                            <w:r w:rsidR="003232AC">
                              <w:rPr>
                                <w:rFonts w:cs="Open Sans"/>
                                <w:b/>
                                <w:bCs/>
                                <w:color w:val="00303E"/>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97F295" id="_x0000_t202" coordsize="21600,21600" o:spt="202" path="m,l,21600r21600,l21600,xe">
                <v:stroke joinstyle="miter"/>
                <v:path gradientshapeok="t" o:connecttype="rect"/>
              </v:shapetype>
              <v:shape id="Tekstboks 3" o:spid="_x0000_s1026" type="#_x0000_t202" style="position:absolute;margin-left:-18.35pt;margin-top:76.2pt;width:498pt;height:55.2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" filled="f" stroked="f" strokeweight=".5pt">
                <v:textbox>
                  <w:txbxContent>
                    <w:p w14:paraId="7AEE7C2E" w14:textId="7C0961FD" w:rsidR="003232AC" w:rsidRPr="00644589" w:rsidRDefault="00A96780" w:rsidP="00873CD1">
                      <w:pPr>
                        <w:spacing w:line="276" w:lineRule="auto"/>
                        <w:rPr>
                          <w:rFonts w:cs="Open Sans"/>
                          <w:color w:val="00303E"/>
                          <w:sz w:val="28"/>
                          <w:szCs w:val="28"/>
                        </w:rPr>
                      </w:pPr>
                      <w:r>
                        <w:rPr>
                          <w:rFonts w:cs="Open Sans"/>
                          <w:color w:val="00303E"/>
                          <w:sz w:val="28"/>
                          <w:szCs w:val="28"/>
                        </w:rPr>
                        <w:t>Søknad om</w:t>
                      </w:r>
                      <w:r w:rsidR="003232AC" w:rsidRPr="00644589">
                        <w:rPr>
                          <w:rFonts w:cs="Open Sans"/>
                          <w:color w:val="00303E"/>
                          <w:sz w:val="28"/>
                          <w:szCs w:val="28"/>
                        </w:rPr>
                        <w:t xml:space="preserve"> tillatelse etter forurensningsloven til</w:t>
                      </w:r>
                      <w:r>
                        <w:rPr>
                          <w:rFonts w:cs="Open Sans"/>
                          <w:color w:val="00303E"/>
                          <w:sz w:val="28"/>
                          <w:szCs w:val="28"/>
                        </w:rPr>
                        <w:t xml:space="preserve"> </w:t>
                      </w:r>
                      <w:r w:rsidR="003232AC" w:rsidRPr="00644589">
                        <w:rPr>
                          <w:rFonts w:cs="Open Sans"/>
                          <w:b/>
                          <w:bCs/>
                          <w:color w:val="00303E"/>
                          <w:sz w:val="28"/>
                          <w:szCs w:val="28"/>
                        </w:rPr>
                        <w:t>depon</w:t>
                      </w:r>
                      <w:r>
                        <w:rPr>
                          <w:rFonts w:cs="Open Sans"/>
                          <w:b/>
                          <w:bCs/>
                          <w:color w:val="00303E"/>
                          <w:sz w:val="28"/>
                          <w:szCs w:val="28"/>
                        </w:rPr>
                        <w:t>ering / oppfylling</w:t>
                      </w:r>
                      <w:r w:rsidR="003232AC" w:rsidRPr="00644589">
                        <w:rPr>
                          <w:rFonts w:cs="Open Sans"/>
                          <w:b/>
                          <w:bCs/>
                          <w:color w:val="00303E"/>
                          <w:sz w:val="28"/>
                          <w:szCs w:val="28"/>
                        </w:rPr>
                        <w:t xml:space="preserve"> </w:t>
                      </w:r>
                      <w:r>
                        <w:rPr>
                          <w:rFonts w:cs="Open Sans"/>
                          <w:b/>
                          <w:bCs/>
                          <w:color w:val="00303E"/>
                          <w:sz w:val="28"/>
                          <w:szCs w:val="28"/>
                        </w:rPr>
                        <w:t xml:space="preserve">av </w:t>
                      </w:r>
                      <w:r w:rsidR="003232AC">
                        <w:rPr>
                          <w:rFonts w:cs="Open Sans"/>
                          <w:b/>
                          <w:bCs/>
                          <w:color w:val="00303E"/>
                          <w:sz w:val="28"/>
                          <w:szCs w:val="28"/>
                        </w:rPr>
                        <w:t>jord- og steinmasser som ikke er forurenset (</w:t>
                      </w:r>
                      <w:r>
                        <w:rPr>
                          <w:rFonts w:cs="Open Sans"/>
                          <w:b/>
                          <w:bCs/>
                          <w:color w:val="00303E"/>
                          <w:sz w:val="28"/>
                          <w:szCs w:val="28"/>
                        </w:rPr>
                        <w:t>«</w:t>
                      </w:r>
                      <w:r w:rsidR="003232AC" w:rsidRPr="00644589">
                        <w:rPr>
                          <w:rFonts w:cs="Open Sans"/>
                          <w:b/>
                          <w:bCs/>
                          <w:color w:val="00303E"/>
                          <w:sz w:val="28"/>
                          <w:szCs w:val="28"/>
                        </w:rPr>
                        <w:t>rene masser</w:t>
                      </w:r>
                      <w:r>
                        <w:rPr>
                          <w:rFonts w:cs="Open Sans"/>
                          <w:b/>
                          <w:bCs/>
                          <w:color w:val="00303E"/>
                          <w:sz w:val="28"/>
                          <w:szCs w:val="28"/>
                        </w:rPr>
                        <w:t>»</w:t>
                      </w:r>
                      <w:r w:rsidR="003232AC">
                        <w:rPr>
                          <w:rFonts w:cs="Open Sans"/>
                          <w:b/>
                          <w:bCs/>
                          <w:color w:val="00303E"/>
                          <w:sz w:val="28"/>
                          <w:szCs w:val="28"/>
                        </w:rPr>
                        <w:t>)</w:t>
                      </w:r>
                    </w:p>
                  </w:txbxContent>
                </v:textbox>
                <w10:wrap type="square" anchorx="margin" anchory="margin"/>
              </v:shape>
            </w:pict>
          </mc:Fallback>
        </mc:AlternateContent>
      </w:r>
      <w:bookmarkEnd w:id="0"/>
      <w:bookmarkEnd w:id="1"/>
      <w:bookmarkEnd w:id="2"/>
      <w:r w:rsidR="00FA1452" w:rsidRPr="00FA1452">
        <w:rPr>
          <w:noProof/>
          <w:lang w:val="en-GB"/>
        </w:rPr>
        <mc:AlternateContent>
          <mc:Choice Requires="wps">
            <w:drawing>
              <wp:anchor distT="0" distB="0" distL="114300" distR="114300" simplePos="0" relativeHeight="251656192" behindDoc="0" locked="0" layoutInCell="1" allowOverlap="1" wp14:anchorId="1FAE805A" wp14:editId="58EB7A19">
                <wp:simplePos x="0" y="0"/>
                <wp:positionH relativeFrom="margin">
                  <wp:posOffset>4478959</wp:posOffset>
                </wp:positionH>
                <wp:positionV relativeFrom="margin">
                  <wp:posOffset>-575172</wp:posOffset>
                </wp:positionV>
                <wp:extent cx="1973580" cy="358140"/>
                <wp:effectExtent l="0" t="0" r="0" b="3810"/>
                <wp:wrapSquare wrapText="bothSides"/>
                <wp:docPr id="2" name="Tekstboks 2"/>
                <wp:cNvGraphicFramePr/>
                <a:graphic xmlns:a="http://schemas.openxmlformats.org/drawingml/2006/main">
                  <a:graphicData uri="http://schemas.microsoft.com/office/word/2010/wordprocessingShape">
                    <wps:wsp>
                      <wps:cNvSpPr txBox="1"/>
                      <wps:spPr>
                        <a:xfrm>
                          <a:off x="0" y="0"/>
                          <a:ext cx="1973580" cy="358140"/>
                        </a:xfrm>
                        <a:prstGeom prst="rect">
                          <a:avLst/>
                        </a:prstGeom>
                        <a:noFill/>
                        <a:ln w="6350">
                          <a:noFill/>
                        </a:ln>
                      </wps:spPr>
                      <wps:txbx>
                        <w:txbxContent>
                          <w:p w14:paraId="18D5B93A" w14:textId="77777777" w:rsidR="00DF0196" w:rsidRDefault="00DF0196" w:rsidP="00FA1452">
                            <w:pPr>
                              <w:spacing w:after="120"/>
                              <w:ind w:right="567"/>
                              <w:rPr>
                                <w:rFonts w:cs="Open Sans"/>
                                <w:color w:val="00303E"/>
                                <w:sz w:val="28"/>
                                <w:szCs w:val="28"/>
                              </w:rPr>
                            </w:pPr>
                          </w:p>
                          <w:p w14:paraId="05233A4B" w14:textId="5CB7F8EE" w:rsidR="003232AC" w:rsidRPr="00DF0196" w:rsidRDefault="003232AC" w:rsidP="00FA1452">
                            <w:pPr>
                              <w:spacing w:after="120"/>
                              <w:ind w:right="567"/>
                              <w:rPr>
                                <w:rFonts w:cs="Open Sans"/>
                                <w:color w:val="00303E"/>
                                <w:sz w:val="28"/>
                                <w:szCs w:val="28"/>
                              </w:rPr>
                            </w:pPr>
                            <w:r w:rsidRPr="00DF0196">
                              <w:rPr>
                                <w:rFonts w:cs="Open Sans"/>
                                <w:color w:val="00303E"/>
                                <w:sz w:val="28"/>
                                <w:szCs w:val="28"/>
                              </w:rPr>
                              <w:t>SØKNADSSKJEMA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FAE805A" id="Tekstboks 2" o:spid="_x0000_s1027" type="#_x0000_t202" style="position:absolute;margin-left:352.65pt;margin-top:-45.3pt;width:155.4pt;height:28.2pt;z-index:251656192;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" filled="f" stroked="f" strokeweight=".5pt">
                <v:textbox style="mso-fit-shape-to-text:t">
                  <w:txbxContent>
                    <w:p w14:paraId="18D5B93A" w14:textId="77777777" w:rsidR="00DF0196" w:rsidRDefault="00DF0196" w:rsidP="00FA1452">
                      <w:pPr>
                        <w:spacing w:after="120"/>
                        <w:ind w:right="567"/>
                        <w:rPr>
                          <w:rFonts w:cs="Open Sans"/>
                          <w:color w:val="00303E"/>
                          <w:sz w:val="28"/>
                          <w:szCs w:val="28"/>
                        </w:rPr>
                      </w:pPr>
                    </w:p>
                    <w:p w14:paraId="05233A4B" w14:textId="5CB7F8EE" w:rsidR="003232AC" w:rsidRPr="00DF0196" w:rsidRDefault="003232AC" w:rsidP="00FA1452">
                      <w:pPr>
                        <w:spacing w:after="120"/>
                        <w:ind w:right="567"/>
                        <w:rPr>
                          <w:rFonts w:cs="Open Sans"/>
                          <w:color w:val="00303E"/>
                          <w:sz w:val="28"/>
                          <w:szCs w:val="28"/>
                        </w:rPr>
                      </w:pPr>
                      <w:r w:rsidRPr="00DF0196">
                        <w:rPr>
                          <w:rFonts w:cs="Open Sans"/>
                          <w:color w:val="00303E"/>
                          <w:sz w:val="28"/>
                          <w:szCs w:val="28"/>
                        </w:rPr>
                        <w:t>SØKNADSSKJEMA</w:t>
                      </w:r>
                    </w:p>
                  </w:txbxContent>
                </v:textbox>
                <w10:wrap type="square" anchorx="margin" anchory="margin"/>
              </v:shape>
            </w:pict>
          </mc:Fallback>
        </mc:AlternateContent>
      </w:r>
      <w:bookmarkEnd w:id="3"/>
      <w:bookmarkEnd w:id="4"/>
      <w:bookmarkEnd w:id="5"/>
      <w:bookmarkEnd w:id="6"/>
    </w:p>
    <w:sdt>
      <w:sdtPr>
        <w:rPr>
          <w:rFonts w:eastAsia="Times New Roman" w:cs="Times New Roman"/>
          <w:b w:val="0"/>
          <w:bCs w:val="0"/>
          <w:color w:val="auto"/>
          <w:sz w:val="20"/>
          <w:szCs w:val="20"/>
        </w:rPr>
        <w:id w:val="-97411712"/>
        <w:docPartObj>
          <w:docPartGallery w:val="Table of Contents"/>
          <w:docPartUnique/>
        </w:docPartObj>
      </w:sdtPr>
      <w:sdtEndPr/>
      <w:sdtContent>
        <w:p w14:paraId="08C0FB73" w14:textId="7B1855D7" w:rsidR="003E5F35" w:rsidRPr="00D175EC" w:rsidRDefault="003E5F35" w:rsidP="00D175EC">
          <w:pPr>
            <w:pStyle w:val="Overskriftforinnholdsfortegnelse"/>
            <w:shd w:val="clear" w:color="auto" w:fill="00303E"/>
            <w:rPr>
              <w:color w:val="FFFFFF" w:themeColor="background1"/>
            </w:rPr>
          </w:pPr>
          <w:r w:rsidRPr="00D175EC">
            <w:rPr>
              <w:color w:val="FFFFFF" w:themeColor="background1"/>
            </w:rPr>
            <w:t>Innhold</w:t>
          </w:r>
        </w:p>
        <w:p w14:paraId="73B20A9D" w14:textId="016133A1" w:rsidR="00B06470" w:rsidRDefault="003E5F35">
          <w:pPr>
            <w:pStyle w:val="INNH1"/>
            <w:tabs>
              <w:tab w:val="right" w:leader="dot" w:pos="9056"/>
            </w:tabs>
            <w:rPr>
              <w:rFonts w:asciiTheme="minorHAnsi" w:eastAsiaTheme="minorEastAsia" w:hAnsiTheme="minorHAnsi" w:cstheme="minorBidi"/>
              <w:noProof/>
              <w:sz w:val="22"/>
              <w:szCs w:val="22"/>
            </w:rPr>
          </w:pPr>
          <w:r w:rsidRPr="00B06470">
            <w:rPr>
              <w:sz w:val="18"/>
              <w:szCs w:val="18"/>
            </w:rPr>
            <w:fldChar w:fldCharType="begin"/>
          </w:r>
          <w:r w:rsidRPr="00B06470">
            <w:rPr>
              <w:sz w:val="18"/>
              <w:szCs w:val="18"/>
            </w:rPr>
            <w:instrText xml:space="preserve"> TOC \o "1-3" \h \z \u </w:instrText>
          </w:r>
          <w:r w:rsidRPr="00B06470">
            <w:rPr>
              <w:sz w:val="18"/>
              <w:szCs w:val="18"/>
            </w:rPr>
            <w:fldChar w:fldCharType="separate"/>
          </w:r>
          <w:hyperlink w:anchor="_Toc106188063" w:history="1">
            <w:r w:rsidR="00B06470">
              <w:rPr>
                <w:noProof/>
                <w:webHidden/>
              </w:rPr>
              <w:tab/>
            </w:r>
            <w:r w:rsidR="00B06470">
              <w:rPr>
                <w:noProof/>
                <w:webHidden/>
              </w:rPr>
              <w:fldChar w:fldCharType="begin"/>
            </w:r>
            <w:r w:rsidR="00B06470">
              <w:rPr>
                <w:noProof/>
                <w:webHidden/>
              </w:rPr>
              <w:instrText xml:space="preserve"> PAGEREF _Toc106188063 \h </w:instrText>
            </w:r>
            <w:r w:rsidR="00B06470">
              <w:rPr>
                <w:noProof/>
                <w:webHidden/>
              </w:rPr>
            </w:r>
            <w:r w:rsidR="00B06470">
              <w:rPr>
                <w:noProof/>
                <w:webHidden/>
              </w:rPr>
              <w:fldChar w:fldCharType="separate"/>
            </w:r>
            <w:r w:rsidR="00B06470">
              <w:rPr>
                <w:noProof/>
                <w:webHidden/>
              </w:rPr>
              <w:t>1</w:t>
            </w:r>
            <w:r w:rsidR="00B06470">
              <w:rPr>
                <w:noProof/>
                <w:webHidden/>
              </w:rPr>
              <w:fldChar w:fldCharType="end"/>
            </w:r>
          </w:hyperlink>
        </w:p>
        <w:p w14:paraId="104E0EA4" w14:textId="618AA372" w:rsidR="00B06470" w:rsidRDefault="00862E54">
          <w:pPr>
            <w:pStyle w:val="INNH1"/>
            <w:tabs>
              <w:tab w:val="left" w:pos="440"/>
              <w:tab w:val="right" w:leader="dot" w:pos="9056"/>
            </w:tabs>
            <w:rPr>
              <w:rFonts w:asciiTheme="minorHAnsi" w:eastAsiaTheme="minorEastAsia" w:hAnsiTheme="minorHAnsi" w:cstheme="minorBidi"/>
              <w:noProof/>
              <w:sz w:val="22"/>
              <w:szCs w:val="22"/>
            </w:rPr>
          </w:pPr>
          <w:hyperlink w:anchor="_Toc106188064" w:history="1">
            <w:r w:rsidR="00B06470" w:rsidRPr="006457DB">
              <w:rPr>
                <w:rStyle w:val="Hyperkobling"/>
                <w:rFonts w:eastAsiaTheme="majorEastAsia" w:cs="Open Sans"/>
                <w:noProof/>
              </w:rPr>
              <w:t>1</w:t>
            </w:r>
            <w:r w:rsidR="00B06470">
              <w:rPr>
                <w:rFonts w:asciiTheme="minorHAnsi" w:eastAsiaTheme="minorEastAsia" w:hAnsiTheme="minorHAnsi" w:cstheme="minorBidi"/>
                <w:noProof/>
                <w:sz w:val="22"/>
                <w:szCs w:val="22"/>
              </w:rPr>
              <w:tab/>
            </w:r>
            <w:r w:rsidR="00B06470" w:rsidRPr="006457DB">
              <w:rPr>
                <w:rStyle w:val="Hyperkobling"/>
                <w:rFonts w:eastAsiaTheme="majorEastAsia" w:cs="Open Sans"/>
                <w:noProof/>
              </w:rPr>
              <w:t>Nyttig informasjon</w:t>
            </w:r>
            <w:r w:rsidR="00B06470">
              <w:rPr>
                <w:noProof/>
                <w:webHidden/>
              </w:rPr>
              <w:tab/>
            </w:r>
            <w:r w:rsidR="00B06470">
              <w:rPr>
                <w:noProof/>
                <w:webHidden/>
              </w:rPr>
              <w:fldChar w:fldCharType="begin"/>
            </w:r>
            <w:r w:rsidR="00B06470">
              <w:rPr>
                <w:noProof/>
                <w:webHidden/>
              </w:rPr>
              <w:instrText xml:space="preserve"> PAGEREF _Toc106188064 \h </w:instrText>
            </w:r>
            <w:r w:rsidR="00B06470">
              <w:rPr>
                <w:noProof/>
                <w:webHidden/>
              </w:rPr>
            </w:r>
            <w:r w:rsidR="00B06470">
              <w:rPr>
                <w:noProof/>
                <w:webHidden/>
              </w:rPr>
              <w:fldChar w:fldCharType="separate"/>
            </w:r>
            <w:r w:rsidR="00B06470">
              <w:rPr>
                <w:noProof/>
                <w:webHidden/>
              </w:rPr>
              <w:t>3</w:t>
            </w:r>
            <w:r w:rsidR="00B06470">
              <w:rPr>
                <w:noProof/>
                <w:webHidden/>
              </w:rPr>
              <w:fldChar w:fldCharType="end"/>
            </w:r>
          </w:hyperlink>
        </w:p>
        <w:p w14:paraId="1D9468BF" w14:textId="7C6F78BA" w:rsidR="00B06470" w:rsidRDefault="00862E54">
          <w:pPr>
            <w:pStyle w:val="INNH2"/>
            <w:tabs>
              <w:tab w:val="right" w:leader="dot" w:pos="9056"/>
            </w:tabs>
            <w:rPr>
              <w:rFonts w:asciiTheme="minorHAnsi" w:eastAsiaTheme="minorEastAsia" w:hAnsiTheme="minorHAnsi" w:cstheme="minorBidi"/>
              <w:noProof/>
              <w:sz w:val="22"/>
              <w:szCs w:val="22"/>
            </w:rPr>
          </w:pPr>
          <w:hyperlink w:anchor="_Toc106188065" w:history="1">
            <w:r w:rsidR="00B06470" w:rsidRPr="006457DB">
              <w:rPr>
                <w:rStyle w:val="Hyperkobling"/>
                <w:rFonts w:eastAsiaTheme="majorEastAsia"/>
                <w:noProof/>
              </w:rPr>
              <w:t>1.1 Overskuddsmasser er næringsavfall</w:t>
            </w:r>
            <w:r w:rsidR="00B06470">
              <w:rPr>
                <w:noProof/>
                <w:webHidden/>
              </w:rPr>
              <w:tab/>
            </w:r>
            <w:r w:rsidR="00B06470">
              <w:rPr>
                <w:noProof/>
                <w:webHidden/>
              </w:rPr>
              <w:fldChar w:fldCharType="begin"/>
            </w:r>
            <w:r w:rsidR="00B06470">
              <w:rPr>
                <w:noProof/>
                <w:webHidden/>
              </w:rPr>
              <w:instrText xml:space="preserve"> PAGEREF _Toc106188065 \h </w:instrText>
            </w:r>
            <w:r w:rsidR="00B06470">
              <w:rPr>
                <w:noProof/>
                <w:webHidden/>
              </w:rPr>
            </w:r>
            <w:r w:rsidR="00B06470">
              <w:rPr>
                <w:noProof/>
                <w:webHidden/>
              </w:rPr>
              <w:fldChar w:fldCharType="separate"/>
            </w:r>
            <w:r w:rsidR="00B06470">
              <w:rPr>
                <w:noProof/>
                <w:webHidden/>
              </w:rPr>
              <w:t>3</w:t>
            </w:r>
            <w:r w:rsidR="00B06470">
              <w:rPr>
                <w:noProof/>
                <w:webHidden/>
              </w:rPr>
              <w:fldChar w:fldCharType="end"/>
            </w:r>
          </w:hyperlink>
        </w:p>
        <w:p w14:paraId="61831F95" w14:textId="3FD862D0" w:rsidR="00B06470" w:rsidRDefault="00862E54">
          <w:pPr>
            <w:pStyle w:val="INNH2"/>
            <w:tabs>
              <w:tab w:val="right" w:leader="dot" w:pos="9056"/>
            </w:tabs>
            <w:rPr>
              <w:rFonts w:asciiTheme="minorHAnsi" w:eastAsiaTheme="minorEastAsia" w:hAnsiTheme="minorHAnsi" w:cstheme="minorBidi"/>
              <w:noProof/>
              <w:sz w:val="22"/>
              <w:szCs w:val="22"/>
            </w:rPr>
          </w:pPr>
          <w:hyperlink w:anchor="_Toc106188066" w:history="1">
            <w:r w:rsidR="00B06470" w:rsidRPr="006457DB">
              <w:rPr>
                <w:rStyle w:val="Hyperkobling"/>
                <w:rFonts w:eastAsiaTheme="majorEastAsia"/>
                <w:noProof/>
              </w:rPr>
              <w:t>1.2 Arealbruken må være avklart</w:t>
            </w:r>
            <w:r w:rsidR="00B06470">
              <w:rPr>
                <w:noProof/>
                <w:webHidden/>
              </w:rPr>
              <w:tab/>
            </w:r>
            <w:r w:rsidR="00B06470">
              <w:rPr>
                <w:noProof/>
                <w:webHidden/>
              </w:rPr>
              <w:fldChar w:fldCharType="begin"/>
            </w:r>
            <w:r w:rsidR="00B06470">
              <w:rPr>
                <w:noProof/>
                <w:webHidden/>
              </w:rPr>
              <w:instrText xml:space="preserve"> PAGEREF _Toc106188066 \h </w:instrText>
            </w:r>
            <w:r w:rsidR="00B06470">
              <w:rPr>
                <w:noProof/>
                <w:webHidden/>
              </w:rPr>
            </w:r>
            <w:r w:rsidR="00B06470">
              <w:rPr>
                <w:noProof/>
                <w:webHidden/>
              </w:rPr>
              <w:fldChar w:fldCharType="separate"/>
            </w:r>
            <w:r w:rsidR="00B06470">
              <w:rPr>
                <w:noProof/>
                <w:webHidden/>
              </w:rPr>
              <w:t>3</w:t>
            </w:r>
            <w:r w:rsidR="00B06470">
              <w:rPr>
                <w:noProof/>
                <w:webHidden/>
              </w:rPr>
              <w:fldChar w:fldCharType="end"/>
            </w:r>
          </w:hyperlink>
        </w:p>
        <w:p w14:paraId="7E5F79CE" w14:textId="273B8D13" w:rsidR="00B06470" w:rsidRDefault="00862E54">
          <w:pPr>
            <w:pStyle w:val="INNH2"/>
            <w:tabs>
              <w:tab w:val="right" w:leader="dot" w:pos="9056"/>
            </w:tabs>
            <w:rPr>
              <w:rFonts w:asciiTheme="minorHAnsi" w:eastAsiaTheme="minorEastAsia" w:hAnsiTheme="minorHAnsi" w:cstheme="minorBidi"/>
              <w:noProof/>
              <w:sz w:val="22"/>
              <w:szCs w:val="22"/>
            </w:rPr>
          </w:pPr>
          <w:hyperlink w:anchor="_Toc106188067" w:history="1">
            <w:r w:rsidR="00B06470" w:rsidRPr="006457DB">
              <w:rPr>
                <w:rStyle w:val="Hyperkobling"/>
                <w:rFonts w:eastAsiaTheme="majorEastAsia"/>
                <w:noProof/>
              </w:rPr>
              <w:t>1.3 Søknaden må inneholde ...</w:t>
            </w:r>
            <w:r w:rsidR="00B06470">
              <w:rPr>
                <w:noProof/>
                <w:webHidden/>
              </w:rPr>
              <w:tab/>
            </w:r>
            <w:r w:rsidR="00B06470">
              <w:rPr>
                <w:noProof/>
                <w:webHidden/>
              </w:rPr>
              <w:fldChar w:fldCharType="begin"/>
            </w:r>
            <w:r w:rsidR="00B06470">
              <w:rPr>
                <w:noProof/>
                <w:webHidden/>
              </w:rPr>
              <w:instrText xml:space="preserve"> PAGEREF _Toc106188067 \h </w:instrText>
            </w:r>
            <w:r w:rsidR="00B06470">
              <w:rPr>
                <w:noProof/>
                <w:webHidden/>
              </w:rPr>
            </w:r>
            <w:r w:rsidR="00B06470">
              <w:rPr>
                <w:noProof/>
                <w:webHidden/>
              </w:rPr>
              <w:fldChar w:fldCharType="separate"/>
            </w:r>
            <w:r w:rsidR="00B06470">
              <w:rPr>
                <w:noProof/>
                <w:webHidden/>
              </w:rPr>
              <w:t>3</w:t>
            </w:r>
            <w:r w:rsidR="00B06470">
              <w:rPr>
                <w:noProof/>
                <w:webHidden/>
              </w:rPr>
              <w:fldChar w:fldCharType="end"/>
            </w:r>
          </w:hyperlink>
        </w:p>
        <w:p w14:paraId="2FD0DC82" w14:textId="6E0ACCA1" w:rsidR="00B06470" w:rsidRDefault="00862E54">
          <w:pPr>
            <w:pStyle w:val="INNH2"/>
            <w:tabs>
              <w:tab w:val="right" w:leader="dot" w:pos="9056"/>
            </w:tabs>
            <w:rPr>
              <w:rFonts w:asciiTheme="minorHAnsi" w:eastAsiaTheme="minorEastAsia" w:hAnsiTheme="minorHAnsi" w:cstheme="minorBidi"/>
              <w:noProof/>
              <w:sz w:val="22"/>
              <w:szCs w:val="22"/>
            </w:rPr>
          </w:pPr>
          <w:hyperlink w:anchor="_Toc106188068" w:history="1">
            <w:r w:rsidR="00B06470" w:rsidRPr="006457DB">
              <w:rPr>
                <w:rStyle w:val="Hyperkobling"/>
                <w:rFonts w:eastAsiaTheme="majorEastAsia"/>
                <w:noProof/>
              </w:rPr>
              <w:t>1.4 Dokumentene er offentlige</w:t>
            </w:r>
            <w:r w:rsidR="00B06470">
              <w:rPr>
                <w:noProof/>
                <w:webHidden/>
              </w:rPr>
              <w:tab/>
            </w:r>
            <w:r w:rsidR="00B06470">
              <w:rPr>
                <w:noProof/>
                <w:webHidden/>
              </w:rPr>
              <w:fldChar w:fldCharType="begin"/>
            </w:r>
            <w:r w:rsidR="00B06470">
              <w:rPr>
                <w:noProof/>
                <w:webHidden/>
              </w:rPr>
              <w:instrText xml:space="preserve"> PAGEREF _Toc106188068 \h </w:instrText>
            </w:r>
            <w:r w:rsidR="00B06470">
              <w:rPr>
                <w:noProof/>
                <w:webHidden/>
              </w:rPr>
            </w:r>
            <w:r w:rsidR="00B06470">
              <w:rPr>
                <w:noProof/>
                <w:webHidden/>
              </w:rPr>
              <w:fldChar w:fldCharType="separate"/>
            </w:r>
            <w:r w:rsidR="00B06470">
              <w:rPr>
                <w:noProof/>
                <w:webHidden/>
              </w:rPr>
              <w:t>4</w:t>
            </w:r>
            <w:r w:rsidR="00B06470">
              <w:rPr>
                <w:noProof/>
                <w:webHidden/>
              </w:rPr>
              <w:fldChar w:fldCharType="end"/>
            </w:r>
          </w:hyperlink>
        </w:p>
        <w:p w14:paraId="7AA826B0" w14:textId="11AB4034" w:rsidR="00B06470" w:rsidRDefault="00862E54">
          <w:pPr>
            <w:pStyle w:val="INNH2"/>
            <w:tabs>
              <w:tab w:val="right" w:leader="dot" w:pos="9056"/>
            </w:tabs>
            <w:rPr>
              <w:rFonts w:asciiTheme="minorHAnsi" w:eastAsiaTheme="minorEastAsia" w:hAnsiTheme="minorHAnsi" w:cstheme="minorBidi"/>
              <w:noProof/>
              <w:sz w:val="22"/>
              <w:szCs w:val="22"/>
            </w:rPr>
          </w:pPr>
          <w:hyperlink w:anchor="_Toc106188069" w:history="1">
            <w:r w:rsidR="00B06470" w:rsidRPr="006457DB">
              <w:rPr>
                <w:rStyle w:val="Hyperkobling"/>
                <w:rFonts w:eastAsiaTheme="majorEastAsia"/>
                <w:noProof/>
              </w:rPr>
              <w:t>1.5 Søknaden sendes til …</w:t>
            </w:r>
            <w:r w:rsidR="00B06470">
              <w:rPr>
                <w:noProof/>
                <w:webHidden/>
              </w:rPr>
              <w:tab/>
            </w:r>
            <w:r w:rsidR="00B06470">
              <w:rPr>
                <w:noProof/>
                <w:webHidden/>
              </w:rPr>
              <w:fldChar w:fldCharType="begin"/>
            </w:r>
            <w:r w:rsidR="00B06470">
              <w:rPr>
                <w:noProof/>
                <w:webHidden/>
              </w:rPr>
              <w:instrText xml:space="preserve"> PAGEREF _Toc106188069 \h </w:instrText>
            </w:r>
            <w:r w:rsidR="00B06470">
              <w:rPr>
                <w:noProof/>
                <w:webHidden/>
              </w:rPr>
            </w:r>
            <w:r w:rsidR="00B06470">
              <w:rPr>
                <w:noProof/>
                <w:webHidden/>
              </w:rPr>
              <w:fldChar w:fldCharType="separate"/>
            </w:r>
            <w:r w:rsidR="00B06470">
              <w:rPr>
                <w:noProof/>
                <w:webHidden/>
              </w:rPr>
              <w:t>4</w:t>
            </w:r>
            <w:r w:rsidR="00B06470">
              <w:rPr>
                <w:noProof/>
                <w:webHidden/>
              </w:rPr>
              <w:fldChar w:fldCharType="end"/>
            </w:r>
          </w:hyperlink>
        </w:p>
        <w:p w14:paraId="1FE1285F" w14:textId="522015F0" w:rsidR="00B06470" w:rsidRDefault="00862E54">
          <w:pPr>
            <w:pStyle w:val="INNH2"/>
            <w:tabs>
              <w:tab w:val="right" w:leader="dot" w:pos="9056"/>
            </w:tabs>
            <w:rPr>
              <w:rFonts w:asciiTheme="minorHAnsi" w:eastAsiaTheme="minorEastAsia" w:hAnsiTheme="minorHAnsi" w:cstheme="minorBidi"/>
              <w:noProof/>
              <w:sz w:val="22"/>
              <w:szCs w:val="22"/>
            </w:rPr>
          </w:pPr>
          <w:hyperlink w:anchor="_Toc106188070" w:history="1">
            <w:r w:rsidR="00B06470" w:rsidRPr="006457DB">
              <w:rPr>
                <w:rStyle w:val="Hyperkobling"/>
                <w:rFonts w:eastAsiaTheme="majorEastAsia"/>
                <w:noProof/>
              </w:rPr>
              <w:t>1.6 Alle kan uttale seg til søknaden</w:t>
            </w:r>
            <w:r w:rsidR="00B06470">
              <w:rPr>
                <w:noProof/>
                <w:webHidden/>
              </w:rPr>
              <w:tab/>
            </w:r>
            <w:r w:rsidR="00B06470">
              <w:rPr>
                <w:noProof/>
                <w:webHidden/>
              </w:rPr>
              <w:fldChar w:fldCharType="begin"/>
            </w:r>
            <w:r w:rsidR="00B06470">
              <w:rPr>
                <w:noProof/>
                <w:webHidden/>
              </w:rPr>
              <w:instrText xml:space="preserve"> PAGEREF _Toc106188070 \h </w:instrText>
            </w:r>
            <w:r w:rsidR="00B06470">
              <w:rPr>
                <w:noProof/>
                <w:webHidden/>
              </w:rPr>
            </w:r>
            <w:r w:rsidR="00B06470">
              <w:rPr>
                <w:noProof/>
                <w:webHidden/>
              </w:rPr>
              <w:fldChar w:fldCharType="separate"/>
            </w:r>
            <w:r w:rsidR="00B06470">
              <w:rPr>
                <w:noProof/>
                <w:webHidden/>
              </w:rPr>
              <w:t>4</w:t>
            </w:r>
            <w:r w:rsidR="00B06470">
              <w:rPr>
                <w:noProof/>
                <w:webHidden/>
              </w:rPr>
              <w:fldChar w:fldCharType="end"/>
            </w:r>
          </w:hyperlink>
        </w:p>
        <w:p w14:paraId="1BD696DC" w14:textId="0CE5B162" w:rsidR="00B06470" w:rsidRDefault="00862E54">
          <w:pPr>
            <w:pStyle w:val="INNH2"/>
            <w:tabs>
              <w:tab w:val="right" w:leader="dot" w:pos="9056"/>
            </w:tabs>
            <w:rPr>
              <w:rFonts w:asciiTheme="minorHAnsi" w:eastAsiaTheme="minorEastAsia" w:hAnsiTheme="minorHAnsi" w:cstheme="minorBidi"/>
              <w:noProof/>
              <w:sz w:val="22"/>
              <w:szCs w:val="22"/>
            </w:rPr>
          </w:pPr>
          <w:hyperlink w:anchor="_Toc106188071" w:history="1">
            <w:r w:rsidR="00B06470" w:rsidRPr="006457DB">
              <w:rPr>
                <w:rStyle w:val="Hyperkobling"/>
                <w:rFonts w:eastAsiaTheme="majorEastAsia"/>
                <w:noProof/>
              </w:rPr>
              <w:t>1.7 Statsforvalterens saksbehandlingstid</w:t>
            </w:r>
            <w:r w:rsidR="00B06470">
              <w:rPr>
                <w:noProof/>
                <w:webHidden/>
              </w:rPr>
              <w:tab/>
            </w:r>
            <w:r w:rsidR="00B06470">
              <w:rPr>
                <w:noProof/>
                <w:webHidden/>
              </w:rPr>
              <w:fldChar w:fldCharType="begin"/>
            </w:r>
            <w:r w:rsidR="00B06470">
              <w:rPr>
                <w:noProof/>
                <w:webHidden/>
              </w:rPr>
              <w:instrText xml:space="preserve"> PAGEREF _Toc106188071 \h </w:instrText>
            </w:r>
            <w:r w:rsidR="00B06470">
              <w:rPr>
                <w:noProof/>
                <w:webHidden/>
              </w:rPr>
            </w:r>
            <w:r w:rsidR="00B06470">
              <w:rPr>
                <w:noProof/>
                <w:webHidden/>
              </w:rPr>
              <w:fldChar w:fldCharType="separate"/>
            </w:r>
            <w:r w:rsidR="00B06470">
              <w:rPr>
                <w:noProof/>
                <w:webHidden/>
              </w:rPr>
              <w:t>4</w:t>
            </w:r>
            <w:r w:rsidR="00B06470">
              <w:rPr>
                <w:noProof/>
                <w:webHidden/>
              </w:rPr>
              <w:fldChar w:fldCharType="end"/>
            </w:r>
          </w:hyperlink>
        </w:p>
        <w:p w14:paraId="1266414E" w14:textId="388807A6" w:rsidR="00B06470" w:rsidRDefault="00862E54">
          <w:pPr>
            <w:pStyle w:val="INNH2"/>
            <w:tabs>
              <w:tab w:val="right" w:leader="dot" w:pos="9056"/>
            </w:tabs>
            <w:rPr>
              <w:rFonts w:asciiTheme="minorHAnsi" w:eastAsiaTheme="minorEastAsia" w:hAnsiTheme="minorHAnsi" w:cstheme="minorBidi"/>
              <w:noProof/>
              <w:sz w:val="22"/>
              <w:szCs w:val="22"/>
            </w:rPr>
          </w:pPr>
          <w:hyperlink w:anchor="_Toc106188072" w:history="1">
            <w:r w:rsidR="00B06470" w:rsidRPr="006457DB">
              <w:rPr>
                <w:rStyle w:val="Hyperkobling"/>
                <w:rFonts w:eastAsiaTheme="majorEastAsia"/>
                <w:noProof/>
              </w:rPr>
              <w:t>1.8 En tillatelse inneholder ...</w:t>
            </w:r>
            <w:r w:rsidR="00B06470">
              <w:rPr>
                <w:noProof/>
                <w:webHidden/>
              </w:rPr>
              <w:tab/>
            </w:r>
            <w:r w:rsidR="00B06470">
              <w:rPr>
                <w:noProof/>
                <w:webHidden/>
              </w:rPr>
              <w:fldChar w:fldCharType="begin"/>
            </w:r>
            <w:r w:rsidR="00B06470">
              <w:rPr>
                <w:noProof/>
                <w:webHidden/>
              </w:rPr>
              <w:instrText xml:space="preserve"> PAGEREF _Toc106188072 \h </w:instrText>
            </w:r>
            <w:r w:rsidR="00B06470">
              <w:rPr>
                <w:noProof/>
                <w:webHidden/>
              </w:rPr>
            </w:r>
            <w:r w:rsidR="00B06470">
              <w:rPr>
                <w:noProof/>
                <w:webHidden/>
              </w:rPr>
              <w:fldChar w:fldCharType="separate"/>
            </w:r>
            <w:r w:rsidR="00B06470">
              <w:rPr>
                <w:noProof/>
                <w:webHidden/>
              </w:rPr>
              <w:t>4</w:t>
            </w:r>
            <w:r w:rsidR="00B06470">
              <w:rPr>
                <w:noProof/>
                <w:webHidden/>
              </w:rPr>
              <w:fldChar w:fldCharType="end"/>
            </w:r>
          </w:hyperlink>
        </w:p>
        <w:p w14:paraId="77E3F678" w14:textId="588BF66A" w:rsidR="00B06470" w:rsidRDefault="00862E54">
          <w:pPr>
            <w:pStyle w:val="INNH2"/>
            <w:tabs>
              <w:tab w:val="right" w:leader="dot" w:pos="9056"/>
            </w:tabs>
            <w:rPr>
              <w:rFonts w:asciiTheme="minorHAnsi" w:eastAsiaTheme="minorEastAsia" w:hAnsiTheme="minorHAnsi" w:cstheme="minorBidi"/>
              <w:noProof/>
              <w:sz w:val="22"/>
              <w:szCs w:val="22"/>
            </w:rPr>
          </w:pPr>
          <w:hyperlink w:anchor="_Toc106188073" w:history="1">
            <w:r w:rsidR="00B06470" w:rsidRPr="006457DB">
              <w:rPr>
                <w:rStyle w:val="Hyperkobling"/>
                <w:rFonts w:eastAsiaTheme="majorEastAsia"/>
                <w:noProof/>
              </w:rPr>
              <w:t>1.9 Søker må betale gebyr</w:t>
            </w:r>
            <w:r w:rsidR="00B06470">
              <w:rPr>
                <w:noProof/>
                <w:webHidden/>
              </w:rPr>
              <w:tab/>
            </w:r>
            <w:r w:rsidR="00B06470">
              <w:rPr>
                <w:noProof/>
                <w:webHidden/>
              </w:rPr>
              <w:fldChar w:fldCharType="begin"/>
            </w:r>
            <w:r w:rsidR="00B06470">
              <w:rPr>
                <w:noProof/>
                <w:webHidden/>
              </w:rPr>
              <w:instrText xml:space="preserve"> PAGEREF _Toc106188073 \h </w:instrText>
            </w:r>
            <w:r w:rsidR="00B06470">
              <w:rPr>
                <w:noProof/>
                <w:webHidden/>
              </w:rPr>
            </w:r>
            <w:r w:rsidR="00B06470">
              <w:rPr>
                <w:noProof/>
                <w:webHidden/>
              </w:rPr>
              <w:fldChar w:fldCharType="separate"/>
            </w:r>
            <w:r w:rsidR="00B06470">
              <w:rPr>
                <w:noProof/>
                <w:webHidden/>
              </w:rPr>
              <w:t>5</w:t>
            </w:r>
            <w:r w:rsidR="00B06470">
              <w:rPr>
                <w:noProof/>
                <w:webHidden/>
              </w:rPr>
              <w:fldChar w:fldCharType="end"/>
            </w:r>
          </w:hyperlink>
        </w:p>
        <w:p w14:paraId="7F734F14" w14:textId="3036C8BE" w:rsidR="00B06470" w:rsidRDefault="00862E54">
          <w:pPr>
            <w:pStyle w:val="INNH2"/>
            <w:tabs>
              <w:tab w:val="right" w:leader="dot" w:pos="9056"/>
            </w:tabs>
            <w:rPr>
              <w:rFonts w:asciiTheme="minorHAnsi" w:eastAsiaTheme="minorEastAsia" w:hAnsiTheme="minorHAnsi" w:cstheme="minorBidi"/>
              <w:noProof/>
              <w:sz w:val="22"/>
              <w:szCs w:val="22"/>
            </w:rPr>
          </w:pPr>
          <w:hyperlink w:anchor="_Toc106188074" w:history="1">
            <w:r w:rsidR="00B06470" w:rsidRPr="006457DB">
              <w:rPr>
                <w:rStyle w:val="Hyperkobling"/>
                <w:rFonts w:eastAsiaTheme="majorEastAsia"/>
                <w:noProof/>
              </w:rPr>
              <w:t>1.10 Aktuelt regelverk</w:t>
            </w:r>
            <w:r w:rsidR="00B06470">
              <w:rPr>
                <w:noProof/>
                <w:webHidden/>
              </w:rPr>
              <w:tab/>
            </w:r>
            <w:r w:rsidR="00B06470">
              <w:rPr>
                <w:noProof/>
                <w:webHidden/>
              </w:rPr>
              <w:fldChar w:fldCharType="begin"/>
            </w:r>
            <w:r w:rsidR="00B06470">
              <w:rPr>
                <w:noProof/>
                <w:webHidden/>
              </w:rPr>
              <w:instrText xml:space="preserve"> PAGEREF _Toc106188074 \h </w:instrText>
            </w:r>
            <w:r w:rsidR="00B06470">
              <w:rPr>
                <w:noProof/>
                <w:webHidden/>
              </w:rPr>
            </w:r>
            <w:r w:rsidR="00B06470">
              <w:rPr>
                <w:noProof/>
                <w:webHidden/>
              </w:rPr>
              <w:fldChar w:fldCharType="separate"/>
            </w:r>
            <w:r w:rsidR="00B06470">
              <w:rPr>
                <w:noProof/>
                <w:webHidden/>
              </w:rPr>
              <w:t>5</w:t>
            </w:r>
            <w:r w:rsidR="00B06470">
              <w:rPr>
                <w:noProof/>
                <w:webHidden/>
              </w:rPr>
              <w:fldChar w:fldCharType="end"/>
            </w:r>
          </w:hyperlink>
        </w:p>
        <w:p w14:paraId="05ADAB47" w14:textId="6B84EBB4" w:rsidR="00B06470" w:rsidRDefault="00862E54">
          <w:pPr>
            <w:pStyle w:val="INNH1"/>
            <w:tabs>
              <w:tab w:val="left" w:pos="440"/>
              <w:tab w:val="right" w:leader="dot" w:pos="9056"/>
            </w:tabs>
            <w:rPr>
              <w:rFonts w:asciiTheme="minorHAnsi" w:eastAsiaTheme="minorEastAsia" w:hAnsiTheme="minorHAnsi" w:cstheme="minorBidi"/>
              <w:noProof/>
              <w:sz w:val="22"/>
              <w:szCs w:val="22"/>
            </w:rPr>
          </w:pPr>
          <w:hyperlink w:anchor="_Toc106188075" w:history="1">
            <w:r w:rsidR="00B06470" w:rsidRPr="006457DB">
              <w:rPr>
                <w:rStyle w:val="Hyperkobling"/>
                <w:rFonts w:eastAsiaTheme="majorEastAsia" w:cs="Open Sans"/>
                <w:noProof/>
              </w:rPr>
              <w:t>2</w:t>
            </w:r>
            <w:r w:rsidR="00B06470">
              <w:rPr>
                <w:rFonts w:asciiTheme="minorHAnsi" w:eastAsiaTheme="minorEastAsia" w:hAnsiTheme="minorHAnsi" w:cstheme="minorBidi"/>
                <w:noProof/>
                <w:sz w:val="22"/>
                <w:szCs w:val="22"/>
              </w:rPr>
              <w:tab/>
            </w:r>
            <w:r w:rsidR="00B06470" w:rsidRPr="006457DB">
              <w:rPr>
                <w:rStyle w:val="Hyperkobling"/>
                <w:rFonts w:eastAsiaTheme="majorEastAsia" w:cs="Open Sans"/>
                <w:noProof/>
              </w:rPr>
              <w:t>Bedrift</w:t>
            </w:r>
            <w:r w:rsidR="00B06470">
              <w:rPr>
                <w:noProof/>
                <w:webHidden/>
              </w:rPr>
              <w:tab/>
            </w:r>
            <w:r w:rsidR="00B06470">
              <w:rPr>
                <w:noProof/>
                <w:webHidden/>
              </w:rPr>
              <w:fldChar w:fldCharType="begin"/>
            </w:r>
            <w:r w:rsidR="00B06470">
              <w:rPr>
                <w:noProof/>
                <w:webHidden/>
              </w:rPr>
              <w:instrText xml:space="preserve"> PAGEREF _Toc106188075 \h </w:instrText>
            </w:r>
            <w:r w:rsidR="00B06470">
              <w:rPr>
                <w:noProof/>
                <w:webHidden/>
              </w:rPr>
            </w:r>
            <w:r w:rsidR="00B06470">
              <w:rPr>
                <w:noProof/>
                <w:webHidden/>
              </w:rPr>
              <w:fldChar w:fldCharType="separate"/>
            </w:r>
            <w:r w:rsidR="00B06470">
              <w:rPr>
                <w:noProof/>
                <w:webHidden/>
              </w:rPr>
              <w:t>6</w:t>
            </w:r>
            <w:r w:rsidR="00B06470">
              <w:rPr>
                <w:noProof/>
                <w:webHidden/>
              </w:rPr>
              <w:fldChar w:fldCharType="end"/>
            </w:r>
          </w:hyperlink>
        </w:p>
        <w:p w14:paraId="729083C1" w14:textId="695CF21D" w:rsidR="00B06470" w:rsidRDefault="00862E54">
          <w:pPr>
            <w:pStyle w:val="INNH1"/>
            <w:tabs>
              <w:tab w:val="left" w:pos="440"/>
              <w:tab w:val="right" w:leader="dot" w:pos="9056"/>
            </w:tabs>
            <w:rPr>
              <w:rFonts w:asciiTheme="minorHAnsi" w:eastAsiaTheme="minorEastAsia" w:hAnsiTheme="minorHAnsi" w:cstheme="minorBidi"/>
              <w:noProof/>
              <w:sz w:val="22"/>
              <w:szCs w:val="22"/>
            </w:rPr>
          </w:pPr>
          <w:hyperlink w:anchor="_Toc106188076" w:history="1">
            <w:r w:rsidR="00B06470" w:rsidRPr="006457DB">
              <w:rPr>
                <w:rStyle w:val="Hyperkobling"/>
                <w:rFonts w:eastAsiaTheme="majorEastAsia" w:cs="Open Sans"/>
                <w:noProof/>
              </w:rPr>
              <w:t>3</w:t>
            </w:r>
            <w:r w:rsidR="00B06470">
              <w:rPr>
                <w:rFonts w:asciiTheme="minorHAnsi" w:eastAsiaTheme="minorEastAsia" w:hAnsiTheme="minorHAnsi" w:cstheme="minorBidi"/>
                <w:noProof/>
                <w:sz w:val="22"/>
                <w:szCs w:val="22"/>
              </w:rPr>
              <w:tab/>
            </w:r>
            <w:r w:rsidR="00B06470" w:rsidRPr="006457DB">
              <w:rPr>
                <w:rStyle w:val="Hyperkobling"/>
                <w:rFonts w:eastAsiaTheme="majorEastAsia" w:cs="Open Sans"/>
                <w:noProof/>
              </w:rPr>
              <w:t>Kontaktopplysninger</w:t>
            </w:r>
            <w:r w:rsidR="00B06470">
              <w:rPr>
                <w:noProof/>
                <w:webHidden/>
              </w:rPr>
              <w:tab/>
            </w:r>
            <w:r w:rsidR="00B06470">
              <w:rPr>
                <w:noProof/>
                <w:webHidden/>
              </w:rPr>
              <w:fldChar w:fldCharType="begin"/>
            </w:r>
            <w:r w:rsidR="00B06470">
              <w:rPr>
                <w:noProof/>
                <w:webHidden/>
              </w:rPr>
              <w:instrText xml:space="preserve"> PAGEREF _Toc106188076 \h </w:instrText>
            </w:r>
            <w:r w:rsidR="00B06470">
              <w:rPr>
                <w:noProof/>
                <w:webHidden/>
              </w:rPr>
            </w:r>
            <w:r w:rsidR="00B06470">
              <w:rPr>
                <w:noProof/>
                <w:webHidden/>
              </w:rPr>
              <w:fldChar w:fldCharType="separate"/>
            </w:r>
            <w:r w:rsidR="00B06470">
              <w:rPr>
                <w:noProof/>
                <w:webHidden/>
              </w:rPr>
              <w:t>7</w:t>
            </w:r>
            <w:r w:rsidR="00B06470">
              <w:rPr>
                <w:noProof/>
                <w:webHidden/>
              </w:rPr>
              <w:fldChar w:fldCharType="end"/>
            </w:r>
          </w:hyperlink>
        </w:p>
        <w:p w14:paraId="2D1B6F76" w14:textId="26143738" w:rsidR="00B06470" w:rsidRDefault="00862E54">
          <w:pPr>
            <w:pStyle w:val="INNH1"/>
            <w:tabs>
              <w:tab w:val="left" w:pos="440"/>
              <w:tab w:val="right" w:leader="dot" w:pos="9056"/>
            </w:tabs>
            <w:rPr>
              <w:rFonts w:asciiTheme="minorHAnsi" w:eastAsiaTheme="minorEastAsia" w:hAnsiTheme="minorHAnsi" w:cstheme="minorBidi"/>
              <w:noProof/>
              <w:sz w:val="22"/>
              <w:szCs w:val="22"/>
            </w:rPr>
          </w:pPr>
          <w:hyperlink w:anchor="_Toc106188077" w:history="1">
            <w:r w:rsidR="00B06470" w:rsidRPr="006457DB">
              <w:rPr>
                <w:rStyle w:val="Hyperkobling"/>
                <w:rFonts w:eastAsiaTheme="majorEastAsia" w:cs="Open Sans"/>
                <w:noProof/>
              </w:rPr>
              <w:t>4</w:t>
            </w:r>
            <w:r w:rsidR="00B06470">
              <w:rPr>
                <w:rFonts w:asciiTheme="minorHAnsi" w:eastAsiaTheme="minorEastAsia" w:hAnsiTheme="minorHAnsi" w:cstheme="minorBidi"/>
                <w:noProof/>
                <w:sz w:val="22"/>
                <w:szCs w:val="22"/>
              </w:rPr>
              <w:tab/>
            </w:r>
            <w:r w:rsidR="00B06470" w:rsidRPr="006457DB">
              <w:rPr>
                <w:rStyle w:val="Hyperkobling"/>
                <w:rFonts w:eastAsiaTheme="majorEastAsia" w:cs="Open Sans"/>
                <w:noProof/>
              </w:rPr>
              <w:t>Søknad</w:t>
            </w:r>
            <w:r w:rsidR="00B06470">
              <w:rPr>
                <w:noProof/>
                <w:webHidden/>
              </w:rPr>
              <w:tab/>
            </w:r>
            <w:r w:rsidR="00B06470">
              <w:rPr>
                <w:noProof/>
                <w:webHidden/>
              </w:rPr>
              <w:fldChar w:fldCharType="begin"/>
            </w:r>
            <w:r w:rsidR="00B06470">
              <w:rPr>
                <w:noProof/>
                <w:webHidden/>
              </w:rPr>
              <w:instrText xml:space="preserve"> PAGEREF _Toc106188077 \h </w:instrText>
            </w:r>
            <w:r w:rsidR="00B06470">
              <w:rPr>
                <w:noProof/>
                <w:webHidden/>
              </w:rPr>
            </w:r>
            <w:r w:rsidR="00B06470">
              <w:rPr>
                <w:noProof/>
                <w:webHidden/>
              </w:rPr>
              <w:fldChar w:fldCharType="separate"/>
            </w:r>
            <w:r w:rsidR="00B06470">
              <w:rPr>
                <w:noProof/>
                <w:webHidden/>
              </w:rPr>
              <w:t>8</w:t>
            </w:r>
            <w:r w:rsidR="00B06470">
              <w:rPr>
                <w:noProof/>
                <w:webHidden/>
              </w:rPr>
              <w:fldChar w:fldCharType="end"/>
            </w:r>
          </w:hyperlink>
        </w:p>
        <w:p w14:paraId="108FCE86" w14:textId="474C1FA4" w:rsidR="00B06470" w:rsidRDefault="00862E54">
          <w:pPr>
            <w:pStyle w:val="INNH1"/>
            <w:tabs>
              <w:tab w:val="left" w:pos="440"/>
              <w:tab w:val="right" w:leader="dot" w:pos="9056"/>
            </w:tabs>
            <w:rPr>
              <w:rFonts w:asciiTheme="minorHAnsi" w:eastAsiaTheme="minorEastAsia" w:hAnsiTheme="minorHAnsi" w:cstheme="minorBidi"/>
              <w:noProof/>
              <w:sz w:val="22"/>
              <w:szCs w:val="22"/>
            </w:rPr>
          </w:pPr>
          <w:hyperlink w:anchor="_Toc106188078" w:history="1">
            <w:r w:rsidR="00B06470" w:rsidRPr="006457DB">
              <w:rPr>
                <w:rStyle w:val="Hyperkobling"/>
                <w:rFonts w:eastAsiaTheme="majorEastAsia" w:cs="Open Sans"/>
                <w:noProof/>
              </w:rPr>
              <w:t>5</w:t>
            </w:r>
            <w:r w:rsidR="00B06470">
              <w:rPr>
                <w:rFonts w:asciiTheme="minorHAnsi" w:eastAsiaTheme="minorEastAsia" w:hAnsiTheme="minorHAnsi" w:cstheme="minorBidi"/>
                <w:noProof/>
                <w:sz w:val="22"/>
                <w:szCs w:val="22"/>
              </w:rPr>
              <w:tab/>
            </w:r>
            <w:r w:rsidR="00B06470" w:rsidRPr="006457DB">
              <w:rPr>
                <w:rStyle w:val="Hyperkobling"/>
                <w:rFonts w:eastAsiaTheme="majorEastAsia" w:cs="Open Sans"/>
                <w:noProof/>
              </w:rPr>
              <w:t>Lokalitet og områdebeskrivelse</w:t>
            </w:r>
            <w:r w:rsidR="00B06470">
              <w:rPr>
                <w:noProof/>
                <w:webHidden/>
              </w:rPr>
              <w:tab/>
            </w:r>
            <w:r w:rsidR="00B06470">
              <w:rPr>
                <w:noProof/>
                <w:webHidden/>
              </w:rPr>
              <w:fldChar w:fldCharType="begin"/>
            </w:r>
            <w:r w:rsidR="00B06470">
              <w:rPr>
                <w:noProof/>
                <w:webHidden/>
              </w:rPr>
              <w:instrText xml:space="preserve"> PAGEREF _Toc106188078 \h </w:instrText>
            </w:r>
            <w:r w:rsidR="00B06470">
              <w:rPr>
                <w:noProof/>
                <w:webHidden/>
              </w:rPr>
            </w:r>
            <w:r w:rsidR="00B06470">
              <w:rPr>
                <w:noProof/>
                <w:webHidden/>
              </w:rPr>
              <w:fldChar w:fldCharType="separate"/>
            </w:r>
            <w:r w:rsidR="00B06470">
              <w:rPr>
                <w:noProof/>
                <w:webHidden/>
              </w:rPr>
              <w:t>9</w:t>
            </w:r>
            <w:r w:rsidR="00B06470">
              <w:rPr>
                <w:noProof/>
                <w:webHidden/>
              </w:rPr>
              <w:fldChar w:fldCharType="end"/>
            </w:r>
          </w:hyperlink>
        </w:p>
        <w:p w14:paraId="77F2972F" w14:textId="06A1CDBC" w:rsidR="00B06470" w:rsidRDefault="00862E54">
          <w:pPr>
            <w:pStyle w:val="INNH1"/>
            <w:tabs>
              <w:tab w:val="left" w:pos="440"/>
              <w:tab w:val="right" w:leader="dot" w:pos="9056"/>
            </w:tabs>
            <w:rPr>
              <w:rFonts w:asciiTheme="minorHAnsi" w:eastAsiaTheme="minorEastAsia" w:hAnsiTheme="minorHAnsi" w:cstheme="minorBidi"/>
              <w:noProof/>
              <w:sz w:val="22"/>
              <w:szCs w:val="22"/>
            </w:rPr>
          </w:pPr>
          <w:hyperlink w:anchor="_Toc106188079" w:history="1">
            <w:r w:rsidR="00B06470" w:rsidRPr="006457DB">
              <w:rPr>
                <w:rStyle w:val="Hyperkobling"/>
                <w:rFonts w:eastAsiaTheme="majorEastAsia" w:cs="Open Sans"/>
                <w:noProof/>
              </w:rPr>
              <w:t>6</w:t>
            </w:r>
            <w:r w:rsidR="00B06470">
              <w:rPr>
                <w:rFonts w:asciiTheme="minorHAnsi" w:eastAsiaTheme="minorEastAsia" w:hAnsiTheme="minorHAnsi" w:cstheme="minorBidi"/>
                <w:noProof/>
                <w:sz w:val="22"/>
                <w:szCs w:val="22"/>
              </w:rPr>
              <w:tab/>
            </w:r>
            <w:r w:rsidR="00B06470" w:rsidRPr="006457DB">
              <w:rPr>
                <w:rStyle w:val="Hyperkobling"/>
                <w:rFonts w:eastAsiaTheme="majorEastAsia" w:cs="Open Sans"/>
                <w:noProof/>
              </w:rPr>
              <w:t>Arealformål/regulering</w:t>
            </w:r>
            <w:r w:rsidR="00B06470">
              <w:rPr>
                <w:noProof/>
                <w:webHidden/>
              </w:rPr>
              <w:tab/>
            </w:r>
            <w:r w:rsidR="00B06470">
              <w:rPr>
                <w:noProof/>
                <w:webHidden/>
              </w:rPr>
              <w:fldChar w:fldCharType="begin"/>
            </w:r>
            <w:r w:rsidR="00B06470">
              <w:rPr>
                <w:noProof/>
                <w:webHidden/>
              </w:rPr>
              <w:instrText xml:space="preserve"> PAGEREF _Toc106188079 \h </w:instrText>
            </w:r>
            <w:r w:rsidR="00B06470">
              <w:rPr>
                <w:noProof/>
                <w:webHidden/>
              </w:rPr>
            </w:r>
            <w:r w:rsidR="00B06470">
              <w:rPr>
                <w:noProof/>
                <w:webHidden/>
              </w:rPr>
              <w:fldChar w:fldCharType="separate"/>
            </w:r>
            <w:r w:rsidR="00B06470">
              <w:rPr>
                <w:noProof/>
                <w:webHidden/>
              </w:rPr>
              <w:t>11</w:t>
            </w:r>
            <w:r w:rsidR="00B06470">
              <w:rPr>
                <w:noProof/>
                <w:webHidden/>
              </w:rPr>
              <w:fldChar w:fldCharType="end"/>
            </w:r>
          </w:hyperlink>
        </w:p>
        <w:p w14:paraId="309EE23B" w14:textId="59CE457A" w:rsidR="00B06470" w:rsidRDefault="00862E54">
          <w:pPr>
            <w:pStyle w:val="INNH1"/>
            <w:tabs>
              <w:tab w:val="left" w:pos="440"/>
              <w:tab w:val="right" w:leader="dot" w:pos="9056"/>
            </w:tabs>
            <w:rPr>
              <w:rFonts w:asciiTheme="minorHAnsi" w:eastAsiaTheme="minorEastAsia" w:hAnsiTheme="minorHAnsi" w:cstheme="minorBidi"/>
              <w:noProof/>
              <w:sz w:val="22"/>
              <w:szCs w:val="22"/>
            </w:rPr>
          </w:pPr>
          <w:hyperlink w:anchor="_Toc106188080" w:history="1">
            <w:r w:rsidR="00B06470" w:rsidRPr="006457DB">
              <w:rPr>
                <w:rStyle w:val="Hyperkobling"/>
                <w:rFonts w:eastAsiaTheme="majorEastAsia" w:cs="Open Sans"/>
                <w:noProof/>
              </w:rPr>
              <w:t>7</w:t>
            </w:r>
            <w:r w:rsidR="00B06470">
              <w:rPr>
                <w:rFonts w:asciiTheme="minorHAnsi" w:eastAsiaTheme="minorEastAsia" w:hAnsiTheme="minorHAnsi" w:cstheme="minorBidi"/>
                <w:noProof/>
                <w:sz w:val="22"/>
                <w:szCs w:val="22"/>
              </w:rPr>
              <w:tab/>
            </w:r>
            <w:r w:rsidR="00B06470" w:rsidRPr="006457DB">
              <w:rPr>
                <w:rStyle w:val="Hyperkobling"/>
                <w:rFonts w:eastAsiaTheme="majorEastAsia" w:cs="Open Sans"/>
                <w:noProof/>
              </w:rPr>
              <w:t>Anleggets utforming</w:t>
            </w:r>
            <w:r w:rsidR="00B06470">
              <w:rPr>
                <w:noProof/>
                <w:webHidden/>
              </w:rPr>
              <w:tab/>
            </w:r>
            <w:r w:rsidR="00B06470">
              <w:rPr>
                <w:noProof/>
                <w:webHidden/>
              </w:rPr>
              <w:fldChar w:fldCharType="begin"/>
            </w:r>
            <w:r w:rsidR="00B06470">
              <w:rPr>
                <w:noProof/>
                <w:webHidden/>
              </w:rPr>
              <w:instrText xml:space="preserve"> PAGEREF _Toc106188080 \h </w:instrText>
            </w:r>
            <w:r w:rsidR="00B06470">
              <w:rPr>
                <w:noProof/>
                <w:webHidden/>
              </w:rPr>
            </w:r>
            <w:r w:rsidR="00B06470">
              <w:rPr>
                <w:noProof/>
                <w:webHidden/>
              </w:rPr>
              <w:fldChar w:fldCharType="separate"/>
            </w:r>
            <w:r w:rsidR="00B06470">
              <w:rPr>
                <w:noProof/>
                <w:webHidden/>
              </w:rPr>
              <w:t>12</w:t>
            </w:r>
            <w:r w:rsidR="00B06470">
              <w:rPr>
                <w:noProof/>
                <w:webHidden/>
              </w:rPr>
              <w:fldChar w:fldCharType="end"/>
            </w:r>
          </w:hyperlink>
        </w:p>
        <w:p w14:paraId="5A59CA86" w14:textId="3DFBE4EA" w:rsidR="00B06470" w:rsidRDefault="00862E54">
          <w:pPr>
            <w:pStyle w:val="INNH1"/>
            <w:tabs>
              <w:tab w:val="left" w:pos="440"/>
              <w:tab w:val="right" w:leader="dot" w:pos="9056"/>
            </w:tabs>
            <w:rPr>
              <w:rFonts w:asciiTheme="minorHAnsi" w:eastAsiaTheme="minorEastAsia" w:hAnsiTheme="minorHAnsi" w:cstheme="minorBidi"/>
              <w:noProof/>
              <w:sz w:val="22"/>
              <w:szCs w:val="22"/>
            </w:rPr>
          </w:pPr>
          <w:hyperlink w:anchor="_Toc106188081" w:history="1">
            <w:r w:rsidR="00B06470" w:rsidRPr="006457DB">
              <w:rPr>
                <w:rStyle w:val="Hyperkobling"/>
                <w:rFonts w:eastAsiaTheme="majorEastAsia" w:cs="Open Sans"/>
                <w:noProof/>
              </w:rPr>
              <w:t>8</w:t>
            </w:r>
            <w:r w:rsidR="00B06470">
              <w:rPr>
                <w:rFonts w:asciiTheme="minorHAnsi" w:eastAsiaTheme="minorEastAsia" w:hAnsiTheme="minorHAnsi" w:cstheme="minorBidi"/>
                <w:noProof/>
                <w:sz w:val="22"/>
                <w:szCs w:val="22"/>
              </w:rPr>
              <w:tab/>
            </w:r>
            <w:r w:rsidR="00B06470" w:rsidRPr="006457DB">
              <w:rPr>
                <w:rStyle w:val="Hyperkobling"/>
                <w:rFonts w:eastAsiaTheme="majorEastAsia" w:cs="Open Sans"/>
                <w:noProof/>
              </w:rPr>
              <w:t>Drift</w:t>
            </w:r>
            <w:r w:rsidR="00B06470">
              <w:rPr>
                <w:noProof/>
                <w:webHidden/>
              </w:rPr>
              <w:tab/>
            </w:r>
            <w:r w:rsidR="00B06470">
              <w:rPr>
                <w:noProof/>
                <w:webHidden/>
              </w:rPr>
              <w:fldChar w:fldCharType="begin"/>
            </w:r>
            <w:r w:rsidR="00B06470">
              <w:rPr>
                <w:noProof/>
                <w:webHidden/>
              </w:rPr>
              <w:instrText xml:space="preserve"> PAGEREF _Toc106188081 \h </w:instrText>
            </w:r>
            <w:r w:rsidR="00B06470">
              <w:rPr>
                <w:noProof/>
                <w:webHidden/>
              </w:rPr>
            </w:r>
            <w:r w:rsidR="00B06470">
              <w:rPr>
                <w:noProof/>
                <w:webHidden/>
              </w:rPr>
              <w:fldChar w:fldCharType="separate"/>
            </w:r>
            <w:r w:rsidR="00B06470">
              <w:rPr>
                <w:noProof/>
                <w:webHidden/>
              </w:rPr>
              <w:t>13</w:t>
            </w:r>
            <w:r w:rsidR="00B06470">
              <w:rPr>
                <w:noProof/>
                <w:webHidden/>
              </w:rPr>
              <w:fldChar w:fldCharType="end"/>
            </w:r>
          </w:hyperlink>
        </w:p>
        <w:p w14:paraId="41BB4F65" w14:textId="640AFA73" w:rsidR="00B06470" w:rsidRDefault="00862E54">
          <w:pPr>
            <w:pStyle w:val="INNH1"/>
            <w:tabs>
              <w:tab w:val="left" w:pos="440"/>
              <w:tab w:val="right" w:leader="dot" w:pos="9056"/>
            </w:tabs>
            <w:rPr>
              <w:rFonts w:asciiTheme="minorHAnsi" w:eastAsiaTheme="minorEastAsia" w:hAnsiTheme="minorHAnsi" w:cstheme="minorBidi"/>
              <w:noProof/>
              <w:sz w:val="22"/>
              <w:szCs w:val="22"/>
            </w:rPr>
          </w:pPr>
          <w:hyperlink w:anchor="_Toc106188082" w:history="1">
            <w:r w:rsidR="00B06470" w:rsidRPr="006457DB">
              <w:rPr>
                <w:rStyle w:val="Hyperkobling"/>
                <w:rFonts w:eastAsiaTheme="majorEastAsia" w:cs="Open Sans"/>
                <w:noProof/>
              </w:rPr>
              <w:t>9</w:t>
            </w:r>
            <w:r w:rsidR="00B06470">
              <w:rPr>
                <w:rFonts w:asciiTheme="minorHAnsi" w:eastAsiaTheme="minorEastAsia" w:hAnsiTheme="minorHAnsi" w:cstheme="minorBidi"/>
                <w:noProof/>
                <w:sz w:val="22"/>
                <w:szCs w:val="22"/>
              </w:rPr>
              <w:tab/>
            </w:r>
            <w:r w:rsidR="00B06470" w:rsidRPr="006457DB">
              <w:rPr>
                <w:rStyle w:val="Hyperkobling"/>
                <w:rFonts w:eastAsiaTheme="majorEastAsia" w:cs="Open Sans"/>
                <w:noProof/>
              </w:rPr>
              <w:t>Vann</w:t>
            </w:r>
            <w:r w:rsidR="00B06470">
              <w:rPr>
                <w:noProof/>
                <w:webHidden/>
              </w:rPr>
              <w:tab/>
            </w:r>
            <w:r w:rsidR="00B06470">
              <w:rPr>
                <w:noProof/>
                <w:webHidden/>
              </w:rPr>
              <w:fldChar w:fldCharType="begin"/>
            </w:r>
            <w:r w:rsidR="00B06470">
              <w:rPr>
                <w:noProof/>
                <w:webHidden/>
              </w:rPr>
              <w:instrText xml:space="preserve"> PAGEREF _Toc106188082 \h </w:instrText>
            </w:r>
            <w:r w:rsidR="00B06470">
              <w:rPr>
                <w:noProof/>
                <w:webHidden/>
              </w:rPr>
            </w:r>
            <w:r w:rsidR="00B06470">
              <w:rPr>
                <w:noProof/>
                <w:webHidden/>
              </w:rPr>
              <w:fldChar w:fldCharType="separate"/>
            </w:r>
            <w:r w:rsidR="00B06470">
              <w:rPr>
                <w:noProof/>
                <w:webHidden/>
              </w:rPr>
              <w:t>16</w:t>
            </w:r>
            <w:r w:rsidR="00B06470">
              <w:rPr>
                <w:noProof/>
                <w:webHidden/>
              </w:rPr>
              <w:fldChar w:fldCharType="end"/>
            </w:r>
          </w:hyperlink>
        </w:p>
        <w:p w14:paraId="49E1B1EE" w14:textId="58CA72D4" w:rsidR="00B06470" w:rsidRDefault="00862E54">
          <w:pPr>
            <w:pStyle w:val="INNH1"/>
            <w:tabs>
              <w:tab w:val="left" w:pos="660"/>
              <w:tab w:val="right" w:leader="dot" w:pos="9056"/>
            </w:tabs>
            <w:rPr>
              <w:rFonts w:asciiTheme="minorHAnsi" w:eastAsiaTheme="minorEastAsia" w:hAnsiTheme="minorHAnsi" w:cstheme="minorBidi"/>
              <w:noProof/>
              <w:sz w:val="22"/>
              <w:szCs w:val="22"/>
            </w:rPr>
          </w:pPr>
          <w:hyperlink w:anchor="_Toc106188083" w:history="1">
            <w:r w:rsidR="00B06470" w:rsidRPr="006457DB">
              <w:rPr>
                <w:rStyle w:val="Hyperkobling"/>
                <w:rFonts w:eastAsiaTheme="majorEastAsia" w:cs="Open Sans"/>
                <w:noProof/>
              </w:rPr>
              <w:t>10</w:t>
            </w:r>
            <w:r w:rsidR="00B06470">
              <w:rPr>
                <w:rFonts w:asciiTheme="minorHAnsi" w:eastAsiaTheme="minorEastAsia" w:hAnsiTheme="minorHAnsi" w:cstheme="minorBidi"/>
                <w:noProof/>
                <w:sz w:val="22"/>
                <w:szCs w:val="22"/>
              </w:rPr>
              <w:tab/>
            </w:r>
            <w:r w:rsidR="00B06470" w:rsidRPr="006457DB">
              <w:rPr>
                <w:rStyle w:val="Hyperkobling"/>
                <w:rFonts w:eastAsiaTheme="majorEastAsia" w:cs="Open Sans"/>
                <w:noProof/>
              </w:rPr>
              <w:t>Trafikk</w:t>
            </w:r>
            <w:r w:rsidR="00B06470">
              <w:rPr>
                <w:noProof/>
                <w:webHidden/>
              </w:rPr>
              <w:tab/>
            </w:r>
            <w:r w:rsidR="00B06470">
              <w:rPr>
                <w:noProof/>
                <w:webHidden/>
              </w:rPr>
              <w:fldChar w:fldCharType="begin"/>
            </w:r>
            <w:r w:rsidR="00B06470">
              <w:rPr>
                <w:noProof/>
                <w:webHidden/>
              </w:rPr>
              <w:instrText xml:space="preserve"> PAGEREF _Toc106188083 \h </w:instrText>
            </w:r>
            <w:r w:rsidR="00B06470">
              <w:rPr>
                <w:noProof/>
                <w:webHidden/>
              </w:rPr>
            </w:r>
            <w:r w:rsidR="00B06470">
              <w:rPr>
                <w:noProof/>
                <w:webHidden/>
              </w:rPr>
              <w:fldChar w:fldCharType="separate"/>
            </w:r>
            <w:r w:rsidR="00B06470">
              <w:rPr>
                <w:noProof/>
                <w:webHidden/>
              </w:rPr>
              <w:t>19</w:t>
            </w:r>
            <w:r w:rsidR="00B06470">
              <w:rPr>
                <w:noProof/>
                <w:webHidden/>
              </w:rPr>
              <w:fldChar w:fldCharType="end"/>
            </w:r>
          </w:hyperlink>
        </w:p>
        <w:p w14:paraId="7273C1F0" w14:textId="66412959" w:rsidR="00B06470" w:rsidRDefault="00862E54">
          <w:pPr>
            <w:pStyle w:val="INNH1"/>
            <w:tabs>
              <w:tab w:val="left" w:pos="660"/>
              <w:tab w:val="right" w:leader="dot" w:pos="9056"/>
            </w:tabs>
            <w:rPr>
              <w:rFonts w:asciiTheme="minorHAnsi" w:eastAsiaTheme="minorEastAsia" w:hAnsiTheme="minorHAnsi" w:cstheme="minorBidi"/>
              <w:noProof/>
              <w:sz w:val="22"/>
              <w:szCs w:val="22"/>
            </w:rPr>
          </w:pPr>
          <w:hyperlink w:anchor="_Toc106188084" w:history="1">
            <w:r w:rsidR="00B06470" w:rsidRPr="006457DB">
              <w:rPr>
                <w:rStyle w:val="Hyperkobling"/>
                <w:rFonts w:eastAsiaTheme="majorEastAsia" w:cs="Open Sans"/>
                <w:noProof/>
              </w:rPr>
              <w:t>11</w:t>
            </w:r>
            <w:r w:rsidR="00B06470">
              <w:rPr>
                <w:rFonts w:asciiTheme="minorHAnsi" w:eastAsiaTheme="minorEastAsia" w:hAnsiTheme="minorHAnsi" w:cstheme="minorBidi"/>
                <w:noProof/>
                <w:sz w:val="22"/>
                <w:szCs w:val="22"/>
              </w:rPr>
              <w:tab/>
            </w:r>
            <w:r w:rsidR="00B06470" w:rsidRPr="006457DB">
              <w:rPr>
                <w:rStyle w:val="Hyperkobling"/>
                <w:rFonts w:eastAsiaTheme="majorEastAsia" w:cs="Open Sans"/>
                <w:noProof/>
              </w:rPr>
              <w:t>Støy</w:t>
            </w:r>
            <w:r w:rsidR="00B06470">
              <w:rPr>
                <w:noProof/>
                <w:webHidden/>
              </w:rPr>
              <w:tab/>
            </w:r>
            <w:r w:rsidR="00B06470">
              <w:rPr>
                <w:noProof/>
                <w:webHidden/>
              </w:rPr>
              <w:fldChar w:fldCharType="begin"/>
            </w:r>
            <w:r w:rsidR="00B06470">
              <w:rPr>
                <w:noProof/>
                <w:webHidden/>
              </w:rPr>
              <w:instrText xml:space="preserve"> PAGEREF _Toc106188084 \h </w:instrText>
            </w:r>
            <w:r w:rsidR="00B06470">
              <w:rPr>
                <w:noProof/>
                <w:webHidden/>
              </w:rPr>
            </w:r>
            <w:r w:rsidR="00B06470">
              <w:rPr>
                <w:noProof/>
                <w:webHidden/>
              </w:rPr>
              <w:fldChar w:fldCharType="separate"/>
            </w:r>
            <w:r w:rsidR="00B06470">
              <w:rPr>
                <w:noProof/>
                <w:webHidden/>
              </w:rPr>
              <w:t>20</w:t>
            </w:r>
            <w:r w:rsidR="00B06470">
              <w:rPr>
                <w:noProof/>
                <w:webHidden/>
              </w:rPr>
              <w:fldChar w:fldCharType="end"/>
            </w:r>
          </w:hyperlink>
        </w:p>
        <w:p w14:paraId="5DE40328" w14:textId="7F4B37EB" w:rsidR="00B06470" w:rsidRDefault="00862E54">
          <w:pPr>
            <w:pStyle w:val="INNH1"/>
            <w:tabs>
              <w:tab w:val="left" w:pos="660"/>
              <w:tab w:val="right" w:leader="dot" w:pos="9056"/>
            </w:tabs>
            <w:rPr>
              <w:rFonts w:asciiTheme="minorHAnsi" w:eastAsiaTheme="minorEastAsia" w:hAnsiTheme="minorHAnsi" w:cstheme="minorBidi"/>
              <w:noProof/>
              <w:sz w:val="22"/>
              <w:szCs w:val="22"/>
            </w:rPr>
          </w:pPr>
          <w:hyperlink w:anchor="_Toc106188085" w:history="1">
            <w:r w:rsidR="00B06470" w:rsidRPr="006457DB">
              <w:rPr>
                <w:rStyle w:val="Hyperkobling"/>
                <w:rFonts w:eastAsiaTheme="majorEastAsia" w:cs="Open Sans"/>
                <w:noProof/>
              </w:rPr>
              <w:t>12</w:t>
            </w:r>
            <w:r w:rsidR="00B06470">
              <w:rPr>
                <w:rFonts w:asciiTheme="minorHAnsi" w:eastAsiaTheme="minorEastAsia" w:hAnsiTheme="minorHAnsi" w:cstheme="minorBidi"/>
                <w:noProof/>
                <w:sz w:val="22"/>
                <w:szCs w:val="22"/>
              </w:rPr>
              <w:tab/>
            </w:r>
            <w:r w:rsidR="00B06470" w:rsidRPr="006457DB">
              <w:rPr>
                <w:rStyle w:val="Hyperkobling"/>
                <w:rFonts w:eastAsiaTheme="majorEastAsia" w:cs="Open Sans"/>
                <w:noProof/>
              </w:rPr>
              <w:t>Støv</w:t>
            </w:r>
            <w:r w:rsidR="00B06470">
              <w:rPr>
                <w:noProof/>
                <w:webHidden/>
              </w:rPr>
              <w:tab/>
            </w:r>
            <w:r w:rsidR="00B06470">
              <w:rPr>
                <w:noProof/>
                <w:webHidden/>
              </w:rPr>
              <w:fldChar w:fldCharType="begin"/>
            </w:r>
            <w:r w:rsidR="00B06470">
              <w:rPr>
                <w:noProof/>
                <w:webHidden/>
              </w:rPr>
              <w:instrText xml:space="preserve"> PAGEREF _Toc106188085 \h </w:instrText>
            </w:r>
            <w:r w:rsidR="00B06470">
              <w:rPr>
                <w:noProof/>
                <w:webHidden/>
              </w:rPr>
            </w:r>
            <w:r w:rsidR="00B06470">
              <w:rPr>
                <w:noProof/>
                <w:webHidden/>
              </w:rPr>
              <w:fldChar w:fldCharType="separate"/>
            </w:r>
            <w:r w:rsidR="00B06470">
              <w:rPr>
                <w:noProof/>
                <w:webHidden/>
              </w:rPr>
              <w:t>21</w:t>
            </w:r>
            <w:r w:rsidR="00B06470">
              <w:rPr>
                <w:noProof/>
                <w:webHidden/>
              </w:rPr>
              <w:fldChar w:fldCharType="end"/>
            </w:r>
          </w:hyperlink>
        </w:p>
        <w:p w14:paraId="0F59EFD3" w14:textId="4061B4BF" w:rsidR="00B06470" w:rsidRDefault="00862E54">
          <w:pPr>
            <w:pStyle w:val="INNH1"/>
            <w:tabs>
              <w:tab w:val="left" w:pos="660"/>
              <w:tab w:val="right" w:leader="dot" w:pos="9056"/>
            </w:tabs>
            <w:rPr>
              <w:rFonts w:asciiTheme="minorHAnsi" w:eastAsiaTheme="minorEastAsia" w:hAnsiTheme="minorHAnsi" w:cstheme="minorBidi"/>
              <w:noProof/>
              <w:sz w:val="22"/>
              <w:szCs w:val="22"/>
            </w:rPr>
          </w:pPr>
          <w:hyperlink w:anchor="_Toc106188086" w:history="1">
            <w:r w:rsidR="00B06470" w:rsidRPr="006457DB">
              <w:rPr>
                <w:rStyle w:val="Hyperkobling"/>
                <w:rFonts w:eastAsiaTheme="majorEastAsia" w:cs="Open Sans"/>
                <w:noProof/>
              </w:rPr>
              <w:t>13</w:t>
            </w:r>
            <w:r w:rsidR="00B06470">
              <w:rPr>
                <w:rFonts w:asciiTheme="minorHAnsi" w:eastAsiaTheme="minorEastAsia" w:hAnsiTheme="minorHAnsi" w:cstheme="minorBidi"/>
                <w:noProof/>
                <w:sz w:val="22"/>
                <w:szCs w:val="22"/>
              </w:rPr>
              <w:tab/>
            </w:r>
            <w:r w:rsidR="00B06470" w:rsidRPr="006457DB">
              <w:rPr>
                <w:rStyle w:val="Hyperkobling"/>
                <w:rFonts w:eastAsiaTheme="majorEastAsia" w:cs="Open Sans"/>
                <w:noProof/>
              </w:rPr>
              <w:t>Andre kilder til forurensning</w:t>
            </w:r>
            <w:r w:rsidR="00B06470">
              <w:rPr>
                <w:noProof/>
                <w:webHidden/>
              </w:rPr>
              <w:tab/>
            </w:r>
            <w:r w:rsidR="00B06470">
              <w:rPr>
                <w:noProof/>
                <w:webHidden/>
              </w:rPr>
              <w:fldChar w:fldCharType="begin"/>
            </w:r>
            <w:r w:rsidR="00B06470">
              <w:rPr>
                <w:noProof/>
                <w:webHidden/>
              </w:rPr>
              <w:instrText xml:space="preserve"> PAGEREF _Toc106188086 \h </w:instrText>
            </w:r>
            <w:r w:rsidR="00B06470">
              <w:rPr>
                <w:noProof/>
                <w:webHidden/>
              </w:rPr>
            </w:r>
            <w:r w:rsidR="00B06470">
              <w:rPr>
                <w:noProof/>
                <w:webHidden/>
              </w:rPr>
              <w:fldChar w:fldCharType="separate"/>
            </w:r>
            <w:r w:rsidR="00B06470">
              <w:rPr>
                <w:noProof/>
                <w:webHidden/>
              </w:rPr>
              <w:t>22</w:t>
            </w:r>
            <w:r w:rsidR="00B06470">
              <w:rPr>
                <w:noProof/>
                <w:webHidden/>
              </w:rPr>
              <w:fldChar w:fldCharType="end"/>
            </w:r>
          </w:hyperlink>
        </w:p>
        <w:p w14:paraId="08522069" w14:textId="0EA9D411" w:rsidR="00B06470" w:rsidRDefault="00862E54">
          <w:pPr>
            <w:pStyle w:val="INNH1"/>
            <w:tabs>
              <w:tab w:val="left" w:pos="660"/>
              <w:tab w:val="right" w:leader="dot" w:pos="9056"/>
            </w:tabs>
            <w:rPr>
              <w:rFonts w:asciiTheme="minorHAnsi" w:eastAsiaTheme="minorEastAsia" w:hAnsiTheme="minorHAnsi" w:cstheme="minorBidi"/>
              <w:noProof/>
              <w:sz w:val="22"/>
              <w:szCs w:val="22"/>
            </w:rPr>
          </w:pPr>
          <w:hyperlink w:anchor="_Toc106188087" w:history="1">
            <w:r w:rsidR="00B06470" w:rsidRPr="006457DB">
              <w:rPr>
                <w:rStyle w:val="Hyperkobling"/>
                <w:rFonts w:eastAsiaTheme="majorEastAsia" w:cs="Open Sans"/>
                <w:noProof/>
              </w:rPr>
              <w:t>14</w:t>
            </w:r>
            <w:r w:rsidR="00B06470">
              <w:rPr>
                <w:rFonts w:asciiTheme="minorHAnsi" w:eastAsiaTheme="minorEastAsia" w:hAnsiTheme="minorHAnsi" w:cstheme="minorBidi"/>
                <w:noProof/>
                <w:sz w:val="22"/>
                <w:szCs w:val="22"/>
              </w:rPr>
              <w:tab/>
            </w:r>
            <w:r w:rsidR="00B06470" w:rsidRPr="006457DB">
              <w:rPr>
                <w:rStyle w:val="Hyperkobling"/>
                <w:rFonts w:eastAsiaTheme="majorEastAsia" w:cs="Open Sans"/>
                <w:noProof/>
              </w:rPr>
              <w:t>Risikovurdering og beredskap</w:t>
            </w:r>
            <w:r w:rsidR="00B06470">
              <w:rPr>
                <w:noProof/>
                <w:webHidden/>
              </w:rPr>
              <w:tab/>
            </w:r>
            <w:r w:rsidR="00B06470">
              <w:rPr>
                <w:noProof/>
                <w:webHidden/>
              </w:rPr>
              <w:fldChar w:fldCharType="begin"/>
            </w:r>
            <w:r w:rsidR="00B06470">
              <w:rPr>
                <w:noProof/>
                <w:webHidden/>
              </w:rPr>
              <w:instrText xml:space="preserve"> PAGEREF _Toc106188087 \h </w:instrText>
            </w:r>
            <w:r w:rsidR="00B06470">
              <w:rPr>
                <w:noProof/>
                <w:webHidden/>
              </w:rPr>
            </w:r>
            <w:r w:rsidR="00B06470">
              <w:rPr>
                <w:noProof/>
                <w:webHidden/>
              </w:rPr>
              <w:fldChar w:fldCharType="separate"/>
            </w:r>
            <w:r w:rsidR="00B06470">
              <w:rPr>
                <w:noProof/>
                <w:webHidden/>
              </w:rPr>
              <w:t>23</w:t>
            </w:r>
            <w:r w:rsidR="00B06470">
              <w:rPr>
                <w:noProof/>
                <w:webHidden/>
              </w:rPr>
              <w:fldChar w:fldCharType="end"/>
            </w:r>
          </w:hyperlink>
        </w:p>
        <w:p w14:paraId="51B21CCF" w14:textId="6FA84E58" w:rsidR="00B06470" w:rsidRDefault="00862E54">
          <w:pPr>
            <w:pStyle w:val="INNH1"/>
            <w:tabs>
              <w:tab w:val="left" w:pos="660"/>
              <w:tab w:val="right" w:leader="dot" w:pos="9056"/>
            </w:tabs>
            <w:rPr>
              <w:rFonts w:asciiTheme="minorHAnsi" w:eastAsiaTheme="minorEastAsia" w:hAnsiTheme="minorHAnsi" w:cstheme="minorBidi"/>
              <w:noProof/>
              <w:sz w:val="22"/>
              <w:szCs w:val="22"/>
            </w:rPr>
          </w:pPr>
          <w:hyperlink w:anchor="_Toc106188088" w:history="1">
            <w:r w:rsidR="00B06470" w:rsidRPr="006457DB">
              <w:rPr>
                <w:rStyle w:val="Hyperkobling"/>
                <w:rFonts w:eastAsiaTheme="majorEastAsia" w:cs="Open Sans"/>
                <w:noProof/>
              </w:rPr>
              <w:t>15</w:t>
            </w:r>
            <w:r w:rsidR="00B06470">
              <w:rPr>
                <w:rFonts w:asciiTheme="minorHAnsi" w:eastAsiaTheme="minorEastAsia" w:hAnsiTheme="minorHAnsi" w:cstheme="minorBidi"/>
                <w:noProof/>
                <w:sz w:val="22"/>
                <w:szCs w:val="22"/>
              </w:rPr>
              <w:tab/>
            </w:r>
            <w:r w:rsidR="00B06470" w:rsidRPr="006457DB">
              <w:rPr>
                <w:rStyle w:val="Hyperkobling"/>
                <w:rFonts w:eastAsiaTheme="majorEastAsia" w:cs="Open Sans"/>
                <w:noProof/>
              </w:rPr>
              <w:t>Avslutning og tilbakeføring</w:t>
            </w:r>
            <w:r w:rsidR="00B06470">
              <w:rPr>
                <w:noProof/>
                <w:webHidden/>
              </w:rPr>
              <w:tab/>
            </w:r>
            <w:r w:rsidR="00B06470">
              <w:rPr>
                <w:noProof/>
                <w:webHidden/>
              </w:rPr>
              <w:fldChar w:fldCharType="begin"/>
            </w:r>
            <w:r w:rsidR="00B06470">
              <w:rPr>
                <w:noProof/>
                <w:webHidden/>
              </w:rPr>
              <w:instrText xml:space="preserve"> PAGEREF _Toc106188088 \h </w:instrText>
            </w:r>
            <w:r w:rsidR="00B06470">
              <w:rPr>
                <w:noProof/>
                <w:webHidden/>
              </w:rPr>
            </w:r>
            <w:r w:rsidR="00B06470">
              <w:rPr>
                <w:noProof/>
                <w:webHidden/>
              </w:rPr>
              <w:fldChar w:fldCharType="separate"/>
            </w:r>
            <w:r w:rsidR="00B06470">
              <w:rPr>
                <w:noProof/>
                <w:webHidden/>
              </w:rPr>
              <w:t>24</w:t>
            </w:r>
            <w:r w:rsidR="00B06470">
              <w:rPr>
                <w:noProof/>
                <w:webHidden/>
              </w:rPr>
              <w:fldChar w:fldCharType="end"/>
            </w:r>
          </w:hyperlink>
        </w:p>
        <w:p w14:paraId="390801AC" w14:textId="45160D3F" w:rsidR="00B06470" w:rsidRDefault="00862E54">
          <w:pPr>
            <w:pStyle w:val="INNH1"/>
            <w:tabs>
              <w:tab w:val="left" w:pos="660"/>
              <w:tab w:val="right" w:leader="dot" w:pos="9056"/>
            </w:tabs>
            <w:rPr>
              <w:rFonts w:asciiTheme="minorHAnsi" w:eastAsiaTheme="minorEastAsia" w:hAnsiTheme="minorHAnsi" w:cstheme="minorBidi"/>
              <w:noProof/>
              <w:sz w:val="22"/>
              <w:szCs w:val="22"/>
            </w:rPr>
          </w:pPr>
          <w:hyperlink w:anchor="_Toc106188089" w:history="1">
            <w:r w:rsidR="00B06470" w:rsidRPr="006457DB">
              <w:rPr>
                <w:rStyle w:val="Hyperkobling"/>
                <w:rFonts w:eastAsiaTheme="majorEastAsia" w:cs="Open Sans"/>
                <w:noProof/>
              </w:rPr>
              <w:t>16</w:t>
            </w:r>
            <w:r w:rsidR="00B06470">
              <w:rPr>
                <w:rFonts w:asciiTheme="minorHAnsi" w:eastAsiaTheme="minorEastAsia" w:hAnsiTheme="minorHAnsi" w:cstheme="minorBidi"/>
                <w:noProof/>
                <w:sz w:val="22"/>
                <w:szCs w:val="22"/>
              </w:rPr>
              <w:tab/>
            </w:r>
            <w:r w:rsidR="00B06470" w:rsidRPr="006457DB">
              <w:rPr>
                <w:rStyle w:val="Hyperkobling"/>
                <w:rFonts w:eastAsiaTheme="majorEastAsia" w:cs="Open Sans"/>
                <w:noProof/>
              </w:rPr>
              <w:t>Dato og underskrift</w:t>
            </w:r>
            <w:r w:rsidR="00B06470">
              <w:rPr>
                <w:noProof/>
                <w:webHidden/>
              </w:rPr>
              <w:tab/>
            </w:r>
            <w:r w:rsidR="00B06470">
              <w:rPr>
                <w:noProof/>
                <w:webHidden/>
              </w:rPr>
              <w:fldChar w:fldCharType="begin"/>
            </w:r>
            <w:r w:rsidR="00B06470">
              <w:rPr>
                <w:noProof/>
                <w:webHidden/>
              </w:rPr>
              <w:instrText xml:space="preserve"> PAGEREF _Toc106188089 \h </w:instrText>
            </w:r>
            <w:r w:rsidR="00B06470">
              <w:rPr>
                <w:noProof/>
                <w:webHidden/>
              </w:rPr>
            </w:r>
            <w:r w:rsidR="00B06470">
              <w:rPr>
                <w:noProof/>
                <w:webHidden/>
              </w:rPr>
              <w:fldChar w:fldCharType="separate"/>
            </w:r>
            <w:r w:rsidR="00B06470">
              <w:rPr>
                <w:noProof/>
                <w:webHidden/>
              </w:rPr>
              <w:t>25</w:t>
            </w:r>
            <w:r w:rsidR="00B06470">
              <w:rPr>
                <w:noProof/>
                <w:webHidden/>
              </w:rPr>
              <w:fldChar w:fldCharType="end"/>
            </w:r>
          </w:hyperlink>
        </w:p>
        <w:p w14:paraId="03350079" w14:textId="29999906" w:rsidR="00B06470" w:rsidRDefault="00862E54">
          <w:pPr>
            <w:pStyle w:val="INNH1"/>
            <w:tabs>
              <w:tab w:val="left" w:pos="660"/>
              <w:tab w:val="right" w:leader="dot" w:pos="9056"/>
            </w:tabs>
            <w:rPr>
              <w:rFonts w:asciiTheme="minorHAnsi" w:eastAsiaTheme="minorEastAsia" w:hAnsiTheme="minorHAnsi" w:cstheme="minorBidi"/>
              <w:noProof/>
              <w:sz w:val="22"/>
              <w:szCs w:val="22"/>
            </w:rPr>
          </w:pPr>
          <w:hyperlink w:anchor="_Toc106188090" w:history="1">
            <w:r w:rsidR="00B06470" w:rsidRPr="006457DB">
              <w:rPr>
                <w:rStyle w:val="Hyperkobling"/>
                <w:rFonts w:eastAsiaTheme="majorEastAsia" w:cs="Open Sans"/>
                <w:noProof/>
              </w:rPr>
              <w:t>17</w:t>
            </w:r>
            <w:r w:rsidR="00B06470">
              <w:rPr>
                <w:rFonts w:asciiTheme="minorHAnsi" w:eastAsiaTheme="minorEastAsia" w:hAnsiTheme="minorHAnsi" w:cstheme="minorBidi"/>
                <w:noProof/>
                <w:sz w:val="22"/>
                <w:szCs w:val="22"/>
              </w:rPr>
              <w:tab/>
            </w:r>
            <w:r w:rsidR="00B06470" w:rsidRPr="006457DB">
              <w:rPr>
                <w:rStyle w:val="Hyperkobling"/>
                <w:rFonts w:eastAsiaTheme="majorEastAsia" w:cs="Open Sans"/>
                <w:noProof/>
              </w:rPr>
              <w:t>Oversikt over vedlegg</w:t>
            </w:r>
            <w:r w:rsidR="00B06470">
              <w:rPr>
                <w:noProof/>
                <w:webHidden/>
              </w:rPr>
              <w:tab/>
            </w:r>
            <w:r w:rsidR="00B06470">
              <w:rPr>
                <w:noProof/>
                <w:webHidden/>
              </w:rPr>
              <w:fldChar w:fldCharType="begin"/>
            </w:r>
            <w:r w:rsidR="00B06470">
              <w:rPr>
                <w:noProof/>
                <w:webHidden/>
              </w:rPr>
              <w:instrText xml:space="preserve"> PAGEREF _Toc106188090 \h </w:instrText>
            </w:r>
            <w:r w:rsidR="00B06470">
              <w:rPr>
                <w:noProof/>
                <w:webHidden/>
              </w:rPr>
            </w:r>
            <w:r w:rsidR="00B06470">
              <w:rPr>
                <w:noProof/>
                <w:webHidden/>
              </w:rPr>
              <w:fldChar w:fldCharType="separate"/>
            </w:r>
            <w:r w:rsidR="00B06470">
              <w:rPr>
                <w:noProof/>
                <w:webHidden/>
              </w:rPr>
              <w:t>26</w:t>
            </w:r>
            <w:r w:rsidR="00B06470">
              <w:rPr>
                <w:noProof/>
                <w:webHidden/>
              </w:rPr>
              <w:fldChar w:fldCharType="end"/>
            </w:r>
          </w:hyperlink>
        </w:p>
        <w:p w14:paraId="1627E60F" w14:textId="77777777" w:rsidR="0037661A" w:rsidRDefault="003E5F35">
          <w:r w:rsidRPr="00B06470">
            <w:rPr>
              <w:b/>
              <w:bCs/>
              <w:sz w:val="18"/>
              <w:szCs w:val="18"/>
            </w:rPr>
            <w:fldChar w:fldCharType="end"/>
          </w:r>
        </w:p>
      </w:sdtContent>
    </w:sdt>
    <w:p w14:paraId="1747080C" w14:textId="461828E2" w:rsidR="00FF1CC5" w:rsidRDefault="00FF1CC5" w:rsidP="00A448C1"/>
    <w:p w14:paraId="61AB96BF" w14:textId="5F81D2FA" w:rsidR="00743EF1" w:rsidRPr="003E5F35" w:rsidRDefault="00743EF1" w:rsidP="00743EF1">
      <w:pPr>
        <w:pStyle w:val="Overskrift1"/>
        <w:numPr>
          <w:ilvl w:val="0"/>
          <w:numId w:val="9"/>
        </w:numPr>
        <w:shd w:val="clear" w:color="auto" w:fill="00303E"/>
        <w:spacing w:before="0"/>
        <w:ind w:left="426" w:right="-148" w:hanging="426"/>
        <w:rPr>
          <w:rFonts w:cs="Open Sans"/>
          <w:color w:val="FFFFFF" w:themeColor="background1"/>
        </w:rPr>
      </w:pPr>
      <w:bookmarkStart w:id="7" w:name="_Toc106188064"/>
      <w:r>
        <w:rPr>
          <w:rFonts w:cs="Open Sans"/>
          <w:color w:val="FFFFFF" w:themeColor="background1"/>
        </w:rPr>
        <w:t>Nyttig informasjon</w:t>
      </w:r>
      <w:bookmarkEnd w:id="7"/>
    </w:p>
    <w:p w14:paraId="0EC303BE" w14:textId="77777777" w:rsidR="00743EF1" w:rsidRPr="00A448C1" w:rsidRDefault="00743EF1">
      <w:pPr>
        <w:rPr>
          <w:rStyle w:val="Sterk"/>
          <w:rFonts w:ascii="Open Sans" w:hAnsi="Open Sans" w:cs="Open Sans"/>
          <w:sz w:val="20"/>
          <w:szCs w:val="20"/>
        </w:rPr>
      </w:pPr>
    </w:p>
    <w:p w14:paraId="31D50265" w14:textId="77777777" w:rsidR="0037661A" w:rsidRDefault="0037661A" w:rsidP="00A448C1">
      <w:pPr>
        <w:rPr>
          <w:rStyle w:val="Sterk"/>
          <w:rFonts w:ascii="Open Sans" w:hAnsi="Open Sans" w:cs="Open Sans"/>
          <w:sz w:val="20"/>
          <w:szCs w:val="20"/>
        </w:rPr>
      </w:pPr>
    </w:p>
    <w:p w14:paraId="66CD8815" w14:textId="0801382E" w:rsidR="00CD7625" w:rsidRDefault="00D550CE" w:rsidP="00A448C1">
      <w:pPr>
        <w:rPr>
          <w:rStyle w:val="Sterk"/>
          <w:rFonts w:ascii="Open Sans" w:hAnsi="Open Sans" w:cs="Open Sans"/>
          <w:sz w:val="20"/>
          <w:szCs w:val="20"/>
        </w:rPr>
      </w:pPr>
      <w:r>
        <w:rPr>
          <w:rStyle w:val="Sterk"/>
          <w:rFonts w:ascii="Open Sans" w:hAnsi="Open Sans" w:cs="Open Sans"/>
          <w:sz w:val="20"/>
          <w:szCs w:val="20"/>
        </w:rPr>
        <w:t xml:space="preserve">Alle typer anlegg eller virksomhet som skal ta imot </w:t>
      </w:r>
      <w:r w:rsidR="00913D75">
        <w:rPr>
          <w:rStyle w:val="Sterk"/>
          <w:rFonts w:ascii="Open Sans" w:hAnsi="Open Sans" w:cs="Open Sans"/>
          <w:sz w:val="20"/>
          <w:szCs w:val="20"/>
        </w:rPr>
        <w:t>jord- og steinmasser fra flere eksterne kilder, må søke om tillatelse etter forurensningsloven. Tiltaket, som kan være alt fra igjenfylling og istandsetting av masseuttak til oppfylling for nydyrkingsformål, må være avklart etter plan- og bygningsloven på forhånd.</w:t>
      </w:r>
      <w:r w:rsidR="00CD7625">
        <w:rPr>
          <w:rStyle w:val="Sterk"/>
          <w:rFonts w:ascii="Open Sans" w:hAnsi="Open Sans" w:cs="Open Sans"/>
          <w:sz w:val="20"/>
          <w:szCs w:val="20"/>
        </w:rPr>
        <w:t xml:space="preserve"> </w:t>
      </w:r>
    </w:p>
    <w:p w14:paraId="3EB81F6F" w14:textId="77777777" w:rsidR="00CD7625" w:rsidRDefault="00CD7625" w:rsidP="00A448C1">
      <w:pPr>
        <w:rPr>
          <w:rStyle w:val="Sterk"/>
          <w:rFonts w:ascii="Open Sans" w:hAnsi="Open Sans" w:cs="Open Sans"/>
          <w:sz w:val="20"/>
          <w:szCs w:val="20"/>
        </w:rPr>
      </w:pPr>
    </w:p>
    <w:p w14:paraId="0DB11567" w14:textId="5521367D" w:rsidR="00D550CE" w:rsidRDefault="00CD7625" w:rsidP="00A448C1">
      <w:pPr>
        <w:rPr>
          <w:rStyle w:val="Sterk"/>
          <w:rFonts w:ascii="Open Sans" w:hAnsi="Open Sans" w:cs="Open Sans"/>
          <w:sz w:val="20"/>
          <w:szCs w:val="20"/>
        </w:rPr>
      </w:pPr>
      <w:r>
        <w:rPr>
          <w:rStyle w:val="Sterk"/>
          <w:rFonts w:ascii="Open Sans" w:hAnsi="Open Sans" w:cs="Open Sans"/>
          <w:sz w:val="20"/>
          <w:szCs w:val="20"/>
        </w:rPr>
        <w:t xml:space="preserve">I noen tilfeller vil også enkeltdisponeringer av overskuddsmasser fra ett prosjekt innebære fare for forurensning og behov for å søke om tillatelse etter forurensningsloven. </w:t>
      </w:r>
    </w:p>
    <w:p w14:paraId="47856ACE" w14:textId="77777777" w:rsidR="00D550CE" w:rsidRDefault="00D550CE" w:rsidP="00A448C1">
      <w:pPr>
        <w:rPr>
          <w:rStyle w:val="Sterk"/>
          <w:rFonts w:ascii="Open Sans" w:hAnsi="Open Sans" w:cs="Open Sans"/>
          <w:sz w:val="20"/>
          <w:szCs w:val="20"/>
        </w:rPr>
      </w:pPr>
    </w:p>
    <w:p w14:paraId="4B53526C" w14:textId="7562D627" w:rsidR="009E38EE" w:rsidRDefault="00913D75" w:rsidP="00A448C1">
      <w:pPr>
        <w:rPr>
          <w:rStyle w:val="Sterk"/>
          <w:rFonts w:ascii="Open Sans" w:hAnsi="Open Sans" w:cs="Open Sans"/>
          <w:sz w:val="20"/>
          <w:szCs w:val="20"/>
        </w:rPr>
      </w:pPr>
      <w:r>
        <w:rPr>
          <w:rStyle w:val="Sterk"/>
          <w:rFonts w:ascii="Open Sans" w:hAnsi="Open Sans" w:cs="Open Sans"/>
          <w:sz w:val="20"/>
          <w:szCs w:val="20"/>
        </w:rPr>
        <w:t>Dette s</w:t>
      </w:r>
      <w:r w:rsidR="009E38EE" w:rsidRPr="00DF0196">
        <w:rPr>
          <w:rStyle w:val="Sterk"/>
          <w:rFonts w:ascii="Open Sans" w:hAnsi="Open Sans" w:cs="Open Sans"/>
          <w:sz w:val="20"/>
          <w:szCs w:val="20"/>
        </w:rPr>
        <w:t xml:space="preserve">øknadsskjemaet kan benyttes </w:t>
      </w:r>
      <w:r w:rsidR="00D175EC" w:rsidRPr="00DF0196">
        <w:rPr>
          <w:rStyle w:val="Sterk"/>
          <w:rFonts w:ascii="Open Sans" w:hAnsi="Open Sans" w:cs="Open Sans"/>
          <w:sz w:val="20"/>
          <w:szCs w:val="20"/>
        </w:rPr>
        <w:t>av</w:t>
      </w:r>
      <w:r w:rsidR="00F43B96" w:rsidRPr="00DF0196">
        <w:rPr>
          <w:rStyle w:val="Sterk"/>
          <w:rFonts w:ascii="Open Sans" w:hAnsi="Open Sans" w:cs="Open Sans"/>
          <w:sz w:val="20"/>
          <w:szCs w:val="20"/>
        </w:rPr>
        <w:t xml:space="preserve">, eller på vegne av, noen </w:t>
      </w:r>
      <w:r w:rsidR="009E38EE" w:rsidRPr="00DF0196">
        <w:rPr>
          <w:rStyle w:val="Sterk"/>
          <w:rFonts w:ascii="Open Sans" w:hAnsi="Open Sans" w:cs="Open Sans"/>
          <w:sz w:val="20"/>
          <w:szCs w:val="20"/>
        </w:rPr>
        <w:t xml:space="preserve">som ønsker tillatelse til </w:t>
      </w:r>
      <w:r w:rsidR="00D550CE">
        <w:rPr>
          <w:rStyle w:val="Sterk"/>
          <w:rFonts w:ascii="Open Sans" w:hAnsi="Open Sans" w:cs="Open Sans"/>
          <w:sz w:val="20"/>
          <w:szCs w:val="20"/>
        </w:rPr>
        <w:t xml:space="preserve">slik </w:t>
      </w:r>
      <w:r w:rsidR="009E38EE" w:rsidRPr="00DF0196">
        <w:rPr>
          <w:rStyle w:val="Sterk"/>
          <w:rFonts w:ascii="Open Sans" w:hAnsi="Open Sans" w:cs="Open Sans"/>
          <w:sz w:val="20"/>
          <w:szCs w:val="20"/>
        </w:rPr>
        <w:t>virksomhet. Behandling av søknad om tillatelser skal skje i tråd med forurensningsforskriften kapittel 36.</w:t>
      </w:r>
    </w:p>
    <w:p w14:paraId="6BBE7C71" w14:textId="05B8F902" w:rsidR="007B4EAE" w:rsidRDefault="007B4EAE" w:rsidP="00A448C1">
      <w:pPr>
        <w:rPr>
          <w:rStyle w:val="Sterk"/>
          <w:rFonts w:ascii="Open Sans" w:hAnsi="Open Sans" w:cs="Open Sans"/>
          <w:sz w:val="20"/>
          <w:szCs w:val="20"/>
        </w:rPr>
      </w:pPr>
    </w:p>
    <w:p w14:paraId="2435823E" w14:textId="0590C9BB" w:rsidR="007B4EAE" w:rsidRPr="00DF0196" w:rsidRDefault="007B4EAE" w:rsidP="00A448C1">
      <w:pPr>
        <w:rPr>
          <w:rStyle w:val="Sterk"/>
          <w:rFonts w:ascii="Open Sans" w:hAnsi="Open Sans" w:cs="Open Sans"/>
          <w:sz w:val="20"/>
          <w:szCs w:val="20"/>
        </w:rPr>
      </w:pPr>
      <w:r>
        <w:rPr>
          <w:rStyle w:val="Sterk"/>
          <w:rFonts w:ascii="Open Sans" w:hAnsi="Open Sans" w:cs="Open Sans"/>
          <w:sz w:val="20"/>
          <w:szCs w:val="20"/>
        </w:rPr>
        <w:t>Skjemaet kan også benyttes ved søknad om endring av tillatelse som allerede er gitt.</w:t>
      </w:r>
    </w:p>
    <w:p w14:paraId="4805C396" w14:textId="6D65161D" w:rsidR="00D83224" w:rsidRPr="00DF0196" w:rsidRDefault="00D83224" w:rsidP="009E38EE">
      <w:pPr>
        <w:rPr>
          <w:rStyle w:val="Sterk"/>
        </w:rPr>
      </w:pPr>
    </w:p>
    <w:p w14:paraId="5A0E498C" w14:textId="77777777" w:rsidR="00A448C1" w:rsidRPr="009E38EE" w:rsidRDefault="00A448C1" w:rsidP="009E38EE">
      <w:pPr>
        <w:rPr>
          <w:rStyle w:val="Sterk"/>
        </w:rPr>
      </w:pPr>
    </w:p>
    <w:p w14:paraId="453ED6B3" w14:textId="5E292D5F" w:rsidR="009E38EE" w:rsidRPr="00A448C1" w:rsidRDefault="00B06470" w:rsidP="008170C6">
      <w:pPr>
        <w:pStyle w:val="Overskrift2"/>
        <w:shd w:val="clear" w:color="auto" w:fill="B3D6D9"/>
      </w:pPr>
      <w:bookmarkStart w:id="8" w:name="_Toc106188065"/>
      <w:r>
        <w:t xml:space="preserve">1.1 </w:t>
      </w:r>
      <w:r w:rsidR="00873CD1">
        <w:t>Overskuddsmasser er næringsavfall</w:t>
      </w:r>
      <w:bookmarkEnd w:id="8"/>
    </w:p>
    <w:p w14:paraId="16BF7CC7" w14:textId="641D1D96" w:rsidR="009E38EE" w:rsidRPr="00DF0196" w:rsidRDefault="009E38EE" w:rsidP="00F70069">
      <w:pPr>
        <w:spacing w:before="120"/>
      </w:pPr>
      <w:r w:rsidRPr="00DF0196">
        <w:t>Overskytende jord- og steinmasser (overskuddsmasser) som oppstår i forbindelse med samferdselsbygging og andre anleggsarbeider, regnes som næringsavfall, selv om massene ikke er forurenset av helse- eller miljøfarlige stoffer («rene</w:t>
      </w:r>
      <w:r w:rsidR="00DF0196" w:rsidRPr="00DF0196">
        <w:t xml:space="preserve"> masser</w:t>
      </w:r>
      <w:r w:rsidRPr="00DF0196">
        <w:t>»).</w:t>
      </w:r>
    </w:p>
    <w:p w14:paraId="4B229969" w14:textId="77777777" w:rsidR="009E38EE" w:rsidRPr="00DF0196" w:rsidRDefault="009E38EE" w:rsidP="009E38EE"/>
    <w:p w14:paraId="0964370D" w14:textId="7761FBB4" w:rsidR="009E38EE" w:rsidRPr="00DF0196" w:rsidRDefault="009E38EE" w:rsidP="009E38EE">
      <w:r w:rsidRPr="00DF0196">
        <w:t>Næringsavfall skal leveres til godkjent mottak dersom det ikke kan gjennomgå gjenvinning. Med godkjent mottak menes mottak/anlegg som har tillatelse etter forurensningsloven.</w:t>
      </w:r>
    </w:p>
    <w:p w14:paraId="05022F7E" w14:textId="3FE49511" w:rsidR="00601665" w:rsidRPr="00DF0196" w:rsidRDefault="00601665" w:rsidP="009E38EE"/>
    <w:p w14:paraId="3F379208" w14:textId="7B591054" w:rsidR="00601665" w:rsidRPr="00DF0196" w:rsidRDefault="00601665" w:rsidP="009E38EE">
      <w:r w:rsidRPr="00DF0196">
        <w:t>Deponi er et permanent disponeringssted (</w:t>
      </w:r>
      <w:r w:rsidR="00AE5B1B" w:rsidRPr="00DF0196">
        <w:t xml:space="preserve">og </w:t>
      </w:r>
      <w:r w:rsidRPr="00DF0196">
        <w:t>godkjent mottak hvis det har tillatelse etter forurensningsloven). Overskuddsmasser skal i utgangspunktet søkes nyttiggjort/gjenbrukt før deponi vurderes som en løsning</w:t>
      </w:r>
      <w:r w:rsidR="00AE5B1B" w:rsidRPr="00DF0196">
        <w:t xml:space="preserve"> (sirkulærøkonomi).</w:t>
      </w:r>
      <w:r w:rsidR="00CD7625">
        <w:t xml:space="preserve"> Anlegg som tar imot masser fra flere forskjellige prosjekter defineres som et avfallsmottak. Deponering av overskuddsmasser fra ett prosjekt på et egnet sted, defineres som en enkeltdisponering. </w:t>
      </w:r>
    </w:p>
    <w:p w14:paraId="64A0A265" w14:textId="77777777" w:rsidR="009E38EE" w:rsidRPr="00DF0196" w:rsidRDefault="009E38EE" w:rsidP="009E38EE"/>
    <w:p w14:paraId="0182F122" w14:textId="23E2B1DD" w:rsidR="009E38EE" w:rsidRPr="00DF0196" w:rsidRDefault="009E38EE" w:rsidP="009E38EE">
      <w:r w:rsidRPr="00DF0196">
        <w:t xml:space="preserve">For mer informasjon </w:t>
      </w:r>
      <w:r w:rsidR="00644589" w:rsidRPr="00DF0196">
        <w:t>henvises det til</w:t>
      </w:r>
      <w:r w:rsidRPr="00DF0196">
        <w:t xml:space="preserve"> Miljødirektoratets </w:t>
      </w:r>
      <w:r w:rsidR="00DF0196" w:rsidRPr="00DF0196">
        <w:t>veileder</w:t>
      </w:r>
      <w:r w:rsidRPr="00DF0196">
        <w:t xml:space="preserve"> </w:t>
      </w:r>
      <w:r w:rsidR="00DF0196" w:rsidRPr="00DF0196">
        <w:t xml:space="preserve">M-1243 </w:t>
      </w:r>
      <w:hyperlink r:id="rId11" w:history="1">
        <w:r w:rsidRPr="00DF0196">
          <w:rPr>
            <w:rStyle w:val="Hyperkobling"/>
            <w:color w:val="215868" w:themeColor="accent5" w:themeShade="80"/>
          </w:rPr>
          <w:t>«</w:t>
        </w:r>
        <w:r w:rsidR="00DF0196" w:rsidRPr="00DF0196">
          <w:rPr>
            <w:rStyle w:val="Hyperkobling"/>
            <w:color w:val="215868" w:themeColor="accent5" w:themeShade="80"/>
          </w:rPr>
          <w:t xml:space="preserve">Disponering </w:t>
        </w:r>
        <w:r w:rsidR="00644589" w:rsidRPr="00DF0196">
          <w:rPr>
            <w:rStyle w:val="Hyperkobling"/>
            <w:color w:val="215868" w:themeColor="accent5" w:themeShade="80"/>
          </w:rPr>
          <w:t>av jord- og steinmasser som ikke er forurenset»</w:t>
        </w:r>
      </w:hyperlink>
      <w:r w:rsidR="00DF0196" w:rsidRPr="00DF0196">
        <w:t>.</w:t>
      </w:r>
    </w:p>
    <w:p w14:paraId="1769632C" w14:textId="7128792A" w:rsidR="009E38EE" w:rsidRPr="00DF0196" w:rsidRDefault="009E38EE" w:rsidP="009E38EE"/>
    <w:p w14:paraId="38BD4362" w14:textId="77777777" w:rsidR="00A448C1" w:rsidRPr="00DF0196" w:rsidRDefault="00A448C1" w:rsidP="009E38EE"/>
    <w:p w14:paraId="410E3CD8" w14:textId="318C8FD8" w:rsidR="009E38EE" w:rsidRPr="00EE6B3F" w:rsidRDefault="00B06470" w:rsidP="008170C6">
      <w:pPr>
        <w:pStyle w:val="Overskrift2"/>
        <w:shd w:val="clear" w:color="auto" w:fill="B3D6D9"/>
      </w:pPr>
      <w:bookmarkStart w:id="9" w:name="_Toc106188066"/>
      <w:r>
        <w:t xml:space="preserve">1.2 </w:t>
      </w:r>
      <w:r w:rsidR="00F43B96">
        <w:t>Arealbruk</w:t>
      </w:r>
      <w:r w:rsidR="00873CD1">
        <w:t>en må være avklart</w:t>
      </w:r>
      <w:bookmarkEnd w:id="9"/>
    </w:p>
    <w:p w14:paraId="5A40EFBD" w14:textId="71A1E909" w:rsidR="009E38EE" w:rsidRPr="00DF0196" w:rsidRDefault="009E38EE" w:rsidP="00F70069">
      <w:pPr>
        <w:spacing w:before="120"/>
      </w:pPr>
      <w:r w:rsidRPr="00DF0196">
        <w:t>Det er viktig at søker har avklart arealbruken skriftlig med planmyndigheten (kommunen), for eksempel med riktig arealformål i en reguleringsplan, kommuneplanens arealdel, eller godkjent dispensasjon</w:t>
      </w:r>
      <w:r w:rsidR="00F43B96" w:rsidRPr="00DF0196">
        <w:t xml:space="preserve"> fra</w:t>
      </w:r>
      <w:r w:rsidRPr="00DF0196">
        <w:t xml:space="preserve"> disse.</w:t>
      </w:r>
      <w:r w:rsidR="00A448C1" w:rsidRPr="00DF0196">
        <w:t xml:space="preserve"> </w:t>
      </w:r>
      <w:r w:rsidR="00F43B96" w:rsidRPr="00DF0196">
        <w:t xml:space="preserve">Dokumentasjonen må sendes inn sammen med søknaden. </w:t>
      </w:r>
      <w:r w:rsidR="00DF0196">
        <w:t>Statsforvalteren</w:t>
      </w:r>
      <w:r w:rsidRPr="00DF0196">
        <w:t xml:space="preserve"> vil </w:t>
      </w:r>
      <w:r w:rsidR="00F93228">
        <w:t xml:space="preserve">i utgangspunktet </w:t>
      </w:r>
      <w:r w:rsidRPr="00DF0196">
        <w:t xml:space="preserve">ikke starte behandlingen av søknaden før dette er gjort. </w:t>
      </w:r>
    </w:p>
    <w:p w14:paraId="083A0FEA" w14:textId="4FCEDBA5" w:rsidR="009E38EE" w:rsidRPr="00DF0196" w:rsidRDefault="009E38EE" w:rsidP="009E38EE"/>
    <w:p w14:paraId="4DCD2900" w14:textId="77777777" w:rsidR="00A448C1" w:rsidRDefault="00A448C1" w:rsidP="009E38EE"/>
    <w:p w14:paraId="368126DA" w14:textId="15FF3111" w:rsidR="009E38EE" w:rsidRPr="00D64C8C" w:rsidRDefault="00B06470" w:rsidP="008170C6">
      <w:pPr>
        <w:pStyle w:val="Overskrift2"/>
        <w:shd w:val="clear" w:color="auto" w:fill="B3D6D9"/>
      </w:pPr>
      <w:bookmarkStart w:id="10" w:name="_Toc106188067"/>
      <w:r>
        <w:t xml:space="preserve">1.3 </w:t>
      </w:r>
      <w:r w:rsidR="00873CD1">
        <w:t>Søknaden må inneholde</w:t>
      </w:r>
      <w:r w:rsidR="00DF0196">
        <w:t xml:space="preserve"> .</w:t>
      </w:r>
      <w:r w:rsidR="00873CD1">
        <w:t>..</w:t>
      </w:r>
      <w:bookmarkEnd w:id="10"/>
    </w:p>
    <w:p w14:paraId="13BC3E6F" w14:textId="77777777" w:rsidR="009E38EE" w:rsidRPr="00DF0196" w:rsidRDefault="009E38EE" w:rsidP="00AE5B1B">
      <w:pPr>
        <w:spacing w:before="120"/>
      </w:pPr>
      <w:r w:rsidRPr="00DF0196">
        <w:t xml:space="preserve">Søker må påse at alle relevante opplysninger om virksomheten er med i søknaden, og at disse omhandler den spesifikke lokaliteten det søkes om. Det må særlig </w:t>
      </w:r>
      <w:proofErr w:type="gramStart"/>
      <w:r w:rsidRPr="00DF0196">
        <w:t>fokuseres</w:t>
      </w:r>
      <w:proofErr w:type="gramEnd"/>
      <w:r w:rsidRPr="00DF0196">
        <w:t xml:space="preserve"> på de </w:t>
      </w:r>
      <w:proofErr w:type="spellStart"/>
      <w:r w:rsidRPr="00DF0196">
        <w:t>forurensningsmessige</w:t>
      </w:r>
      <w:proofErr w:type="spellEnd"/>
      <w:r w:rsidRPr="00DF0196">
        <w:t xml:space="preserve"> ulempene ved virksomheten, og hvilke tiltak som er/planlegges iverksatt for å redusere forurensningsfaren. Kjennskap til omgivelsene er derfor viktig.</w:t>
      </w:r>
    </w:p>
    <w:p w14:paraId="37B3D582" w14:textId="77777777" w:rsidR="009E38EE" w:rsidRPr="00DF0196" w:rsidRDefault="009E38EE" w:rsidP="009E38EE"/>
    <w:p w14:paraId="0912A403" w14:textId="616A6365" w:rsidR="009E38EE" w:rsidRPr="00DF0196" w:rsidRDefault="009E38EE" w:rsidP="009E38EE">
      <w:r w:rsidRPr="00DF0196">
        <w:rPr>
          <w:u w:val="single"/>
        </w:rPr>
        <w:lastRenderedPageBreak/>
        <w:t xml:space="preserve">Alle </w:t>
      </w:r>
      <w:r w:rsidR="00D72E34">
        <w:rPr>
          <w:u w:val="single"/>
        </w:rPr>
        <w:t xml:space="preserve">relevante </w:t>
      </w:r>
      <w:r w:rsidR="009F0982" w:rsidRPr="00DF0196">
        <w:rPr>
          <w:u w:val="single"/>
        </w:rPr>
        <w:t xml:space="preserve">punkter </w:t>
      </w:r>
      <w:r w:rsidRPr="00DF0196">
        <w:rPr>
          <w:u w:val="single"/>
        </w:rPr>
        <w:t>må fylles ut</w:t>
      </w:r>
      <w:r w:rsidR="00D72E34">
        <w:rPr>
          <w:u w:val="single"/>
        </w:rPr>
        <w:t xml:space="preserve"> og nødvendige vedlegg følge med</w:t>
      </w:r>
      <w:r w:rsidRPr="00DF0196">
        <w:rPr>
          <w:u w:val="single"/>
        </w:rPr>
        <w:t>.</w:t>
      </w:r>
      <w:r w:rsidRPr="00DF0196">
        <w:t xml:space="preserve"> Dersom </w:t>
      </w:r>
      <w:r w:rsidR="00D72E34">
        <w:t>søknaden er mangelfull og vi må etterspørre nødvendige opplysninger</w:t>
      </w:r>
      <w:r w:rsidRPr="00DF0196">
        <w:t xml:space="preserve">, </w:t>
      </w:r>
      <w:r w:rsidR="00D72E34">
        <w:t xml:space="preserve">vil </w:t>
      </w:r>
      <w:r w:rsidRPr="00DF0196">
        <w:t>saksbehandlingstid</w:t>
      </w:r>
      <w:r w:rsidR="00D72E34">
        <w:t>en bli lenger</w:t>
      </w:r>
      <w:r w:rsidRPr="00DF0196">
        <w:t>.</w:t>
      </w:r>
    </w:p>
    <w:p w14:paraId="2B2ABB04" w14:textId="77777777" w:rsidR="009E38EE" w:rsidRPr="00DF0196" w:rsidRDefault="009E38EE" w:rsidP="009E38EE"/>
    <w:p w14:paraId="21555D93" w14:textId="5A944453" w:rsidR="009E38EE" w:rsidRPr="00DF0196" w:rsidRDefault="009E38EE" w:rsidP="009E38EE">
      <w:r w:rsidRPr="00DF0196">
        <w:t>Vi gjør oppmerksom på at den</w:t>
      </w:r>
      <w:r w:rsidR="009F0982" w:rsidRPr="00DF0196">
        <w:t xml:space="preserve"> som søker/</w:t>
      </w:r>
      <w:r w:rsidRPr="00DF0196">
        <w:t xml:space="preserve"> det søkes for, blir juridisk ansvarlig for alle kravene (vilkårene) i en eventuell tillatelse. Det er ikke mulig for bedrifter å dele på en tillatelse.</w:t>
      </w:r>
    </w:p>
    <w:p w14:paraId="62F39110" w14:textId="52AAB998" w:rsidR="009E38EE" w:rsidRPr="00DF0196" w:rsidRDefault="009E38EE" w:rsidP="009E38EE"/>
    <w:p w14:paraId="7A9ED8D4" w14:textId="77777777" w:rsidR="00A448C1" w:rsidRDefault="00A448C1" w:rsidP="009E38EE"/>
    <w:p w14:paraId="351109A6" w14:textId="5DCEC36A" w:rsidR="009E38EE" w:rsidRPr="00EE6B3F" w:rsidRDefault="00B06470" w:rsidP="008170C6">
      <w:pPr>
        <w:pStyle w:val="Overskrift2"/>
        <w:shd w:val="clear" w:color="auto" w:fill="B3D6D9"/>
      </w:pPr>
      <w:bookmarkStart w:id="11" w:name="_Toc106188068"/>
      <w:r>
        <w:t xml:space="preserve">1.4 </w:t>
      </w:r>
      <w:r w:rsidR="00873CD1">
        <w:t>Dokumentene er offentlige</w:t>
      </w:r>
      <w:bookmarkEnd w:id="11"/>
    </w:p>
    <w:p w14:paraId="3FC90B98" w14:textId="1ECE8B9B" w:rsidR="004C1884" w:rsidRPr="004C1884" w:rsidRDefault="009E38EE" w:rsidP="00AE5B1B">
      <w:pPr>
        <w:spacing w:before="120"/>
      </w:pPr>
      <w:r w:rsidRPr="004C1884">
        <w:t xml:space="preserve">Alle saksdokumenter er i utgangspunktet offentlige (gjennom </w:t>
      </w:r>
      <w:r w:rsidR="00DF0196" w:rsidRPr="004C1884">
        <w:t>Statsforvalteren</w:t>
      </w:r>
      <w:r w:rsidRPr="004C1884">
        <w:t xml:space="preserve">s postjournal). Søker må spesifisere dersom noe ønskes å unntas offentligheten, og begrunne hvorfor. Hva som kan unntas offentligheten </w:t>
      </w:r>
      <w:r w:rsidR="009F0982" w:rsidRPr="004C1884">
        <w:t>blir vurdert etter</w:t>
      </w:r>
      <w:r w:rsidRPr="004C1884">
        <w:t xml:space="preserve"> </w:t>
      </w:r>
      <w:proofErr w:type="spellStart"/>
      <w:r w:rsidRPr="004C1884">
        <w:t>offentleglova</w:t>
      </w:r>
      <w:proofErr w:type="spellEnd"/>
      <w:r w:rsidR="009F0982" w:rsidRPr="004C1884">
        <w:t xml:space="preserve"> og forvaltningsloven.</w:t>
      </w:r>
    </w:p>
    <w:p w14:paraId="793D8C89" w14:textId="77777777" w:rsidR="004C1884" w:rsidRPr="004C1884" w:rsidRDefault="004C1884" w:rsidP="004C1884"/>
    <w:p w14:paraId="50F1FFAE" w14:textId="77777777" w:rsidR="00A448C1" w:rsidRPr="004C1884" w:rsidRDefault="00A448C1" w:rsidP="009E38EE"/>
    <w:p w14:paraId="76669154" w14:textId="3960E127" w:rsidR="009E38EE" w:rsidRPr="008676B1" w:rsidRDefault="00B06470" w:rsidP="008170C6">
      <w:pPr>
        <w:pStyle w:val="Overskrift2"/>
        <w:shd w:val="clear" w:color="auto" w:fill="B3D6D9"/>
      </w:pPr>
      <w:bookmarkStart w:id="12" w:name="_Toc106188069"/>
      <w:r>
        <w:t xml:space="preserve">1.5 </w:t>
      </w:r>
      <w:r w:rsidR="009F0982">
        <w:t>Søknaden sendes til</w:t>
      </w:r>
      <w:r w:rsidR="00053F97">
        <w:t xml:space="preserve"> …</w:t>
      </w:r>
      <w:bookmarkEnd w:id="12"/>
    </w:p>
    <w:p w14:paraId="6F73859D" w14:textId="0C76CC7D" w:rsidR="009E38EE" w:rsidRPr="00DF0196" w:rsidRDefault="009E38EE" w:rsidP="00AE5B1B">
      <w:pPr>
        <w:spacing w:before="120"/>
      </w:pPr>
      <w:r w:rsidRPr="00DF0196">
        <w:t xml:space="preserve">Søknaden skal sendes til </w:t>
      </w:r>
      <w:r w:rsidR="00DF0196" w:rsidRPr="00DF0196">
        <w:t>Statsforvalteren i Innlandet</w:t>
      </w:r>
      <w:r w:rsidRPr="00DF0196">
        <w:t xml:space="preserve"> </w:t>
      </w:r>
      <w:r w:rsidR="00DF0196">
        <w:t xml:space="preserve">med vanlig post </w:t>
      </w:r>
      <w:r w:rsidR="00743EF1" w:rsidRPr="00DF0196">
        <w:t>(</w:t>
      </w:r>
      <w:r w:rsidR="00DF0196" w:rsidRPr="00DF0196">
        <w:t>P</w:t>
      </w:r>
      <w:r w:rsidR="00743EF1" w:rsidRPr="00DF0196">
        <w:t xml:space="preserve">ostboks </w:t>
      </w:r>
      <w:r w:rsidR="00DF0196">
        <w:t>987</w:t>
      </w:r>
      <w:r w:rsidR="00743EF1" w:rsidRPr="00DF0196">
        <w:t xml:space="preserve">, </w:t>
      </w:r>
      <w:r w:rsidR="00DF0196">
        <w:t>2604</w:t>
      </w:r>
      <w:r w:rsidR="00743EF1" w:rsidRPr="00DF0196">
        <w:t xml:space="preserve"> </w:t>
      </w:r>
      <w:r w:rsidR="00DF0196">
        <w:t>Lillehammer</w:t>
      </w:r>
      <w:r w:rsidR="00743EF1" w:rsidRPr="00DF0196">
        <w:t>)</w:t>
      </w:r>
      <w:r w:rsidR="00DF0196">
        <w:t>,</w:t>
      </w:r>
      <w:r w:rsidR="00AE5B1B" w:rsidRPr="00DF0196">
        <w:t xml:space="preserve"> </w:t>
      </w:r>
      <w:r w:rsidR="009F0982" w:rsidRPr="00DF0196">
        <w:t xml:space="preserve">eller </w:t>
      </w:r>
      <w:r w:rsidRPr="00DF0196">
        <w:t>på e-post</w:t>
      </w:r>
      <w:r w:rsidR="00743EF1" w:rsidRPr="00DF0196">
        <w:t xml:space="preserve"> </w:t>
      </w:r>
      <w:r w:rsidR="00DF0196">
        <w:t xml:space="preserve">til </w:t>
      </w:r>
      <w:hyperlink r:id="rId12" w:history="1">
        <w:r w:rsidR="00DF0196" w:rsidRPr="00DF0196">
          <w:rPr>
            <w:rStyle w:val="Hyperkobling"/>
            <w:color w:val="215868" w:themeColor="accent5" w:themeShade="80"/>
          </w:rPr>
          <w:t>sfinpost@statsforvalteren.no</w:t>
        </w:r>
      </w:hyperlink>
      <w:r w:rsidR="00601665" w:rsidRPr="00DF0196">
        <w:t>.</w:t>
      </w:r>
    </w:p>
    <w:p w14:paraId="13605659" w14:textId="77777777" w:rsidR="00601665" w:rsidRPr="00DF0196" w:rsidRDefault="00601665" w:rsidP="009E38EE"/>
    <w:p w14:paraId="3DD9D4F1" w14:textId="77777777" w:rsidR="009E38EE" w:rsidRDefault="009E38EE" w:rsidP="009E38EE"/>
    <w:p w14:paraId="68CAF398" w14:textId="6A0402B6" w:rsidR="009E38EE" w:rsidRPr="00D64C8C" w:rsidRDefault="00B06470" w:rsidP="008170C6">
      <w:pPr>
        <w:pStyle w:val="Overskrift2"/>
        <w:shd w:val="clear" w:color="auto" w:fill="B3D6D9"/>
      </w:pPr>
      <w:bookmarkStart w:id="13" w:name="_Toc106188070"/>
      <w:r>
        <w:t xml:space="preserve">1.6 </w:t>
      </w:r>
      <w:r w:rsidR="0034196C">
        <w:t>Alle kan uttale seg til søknaden</w:t>
      </w:r>
      <w:bookmarkEnd w:id="13"/>
    </w:p>
    <w:p w14:paraId="4CF00A73" w14:textId="0FAB661E" w:rsidR="009E38EE" w:rsidRPr="004C1884" w:rsidRDefault="009E38EE" w:rsidP="00AE5B1B">
      <w:pPr>
        <w:spacing w:before="120"/>
      </w:pPr>
      <w:r w:rsidRPr="004C1884">
        <w:t xml:space="preserve">Når </w:t>
      </w:r>
      <w:r w:rsidR="00D550CE" w:rsidRPr="004C1884">
        <w:t>Statsforvalteren</w:t>
      </w:r>
      <w:r w:rsidRPr="004C1884">
        <w:t xml:space="preserve"> har mottatt søknaden, vil en saksbehandler gå gjennom søknaden for å sikre at alle opplysninger er med, og om nødvendig ta kontakt med søker dersom noe mangler.</w:t>
      </w:r>
    </w:p>
    <w:p w14:paraId="2FCDBDC3" w14:textId="77777777" w:rsidR="009E38EE" w:rsidRPr="004C1884" w:rsidRDefault="009E38EE" w:rsidP="009E38EE"/>
    <w:p w14:paraId="02F5AF78" w14:textId="401C49DE" w:rsidR="009E38EE" w:rsidRPr="004C1884" w:rsidRDefault="009E38EE" w:rsidP="009E38EE">
      <w:r w:rsidRPr="004C1884">
        <w:t>Saksbehandler vil deretter legge søknaden på høring til allmennheten i minimum fire uker (kunngjøre i avis og på hjemmesiden, og sende den til aktuell kommune og sektormyndigheter, naboer og eventuelt andre berørte). Kostnadene med kunngjøring i avis belastes søker direkte</w:t>
      </w:r>
      <w:r w:rsidR="00D81D4B" w:rsidRPr="004C1884">
        <w:t xml:space="preserve"> fra den aktuelle avisen/annonsøren.</w:t>
      </w:r>
    </w:p>
    <w:p w14:paraId="265948F7" w14:textId="77777777" w:rsidR="009E38EE" w:rsidRPr="004C1884" w:rsidRDefault="009E38EE" w:rsidP="009E38EE"/>
    <w:p w14:paraId="4A50F251" w14:textId="0455CD96" w:rsidR="009E38EE" w:rsidRDefault="009E38EE" w:rsidP="009E38EE">
      <w:r w:rsidRPr="004C1884">
        <w:t>Søker vil få mulighet til å kommentere alle høringsuttalelser etter endt høringsperiode.</w:t>
      </w:r>
    </w:p>
    <w:p w14:paraId="6ABCAF48" w14:textId="639D5B69" w:rsidR="004C1884" w:rsidRDefault="004C1884" w:rsidP="009E38EE"/>
    <w:p w14:paraId="26C8A775" w14:textId="5B792321" w:rsidR="004C1884" w:rsidRPr="004C1884" w:rsidRDefault="004C1884" w:rsidP="009E38EE">
      <w:r>
        <w:t xml:space="preserve">I mindre saker vil vi kunne behandle søknaden direkte uten høring, etter en nærmere vurdering. </w:t>
      </w:r>
    </w:p>
    <w:p w14:paraId="1E6CDBF4" w14:textId="36C49C86" w:rsidR="009E38EE" w:rsidRPr="004C1884" w:rsidRDefault="009E38EE" w:rsidP="009E38EE"/>
    <w:p w14:paraId="2FB59640" w14:textId="77777777" w:rsidR="0034196C" w:rsidRDefault="0034196C" w:rsidP="009E38EE"/>
    <w:p w14:paraId="513EE0E7" w14:textId="7DA99D54" w:rsidR="009E38EE" w:rsidRPr="008676B1" w:rsidRDefault="00B06470" w:rsidP="008170C6">
      <w:pPr>
        <w:pStyle w:val="Overskrift2"/>
        <w:shd w:val="clear" w:color="auto" w:fill="B3D6D9"/>
      </w:pPr>
      <w:bookmarkStart w:id="14" w:name="_Toc106188071"/>
      <w:r>
        <w:t xml:space="preserve">1.7 </w:t>
      </w:r>
      <w:r w:rsidR="00D550CE">
        <w:t>Statsforvalteren</w:t>
      </w:r>
      <w:r w:rsidR="0034196C">
        <w:t>s saksbehandlingstid</w:t>
      </w:r>
      <w:bookmarkEnd w:id="14"/>
    </w:p>
    <w:p w14:paraId="7446DFC5" w14:textId="5730823C" w:rsidR="009E38EE" w:rsidRPr="00D550CE" w:rsidRDefault="004C1884" w:rsidP="00AE5B1B">
      <w:pPr>
        <w:spacing w:before="120"/>
      </w:pPr>
      <w:r>
        <w:t>I</w:t>
      </w:r>
      <w:r w:rsidRPr="00D550CE">
        <w:t xml:space="preserve"> saker som omfatter høring</w:t>
      </w:r>
      <w:r>
        <w:t xml:space="preserve">, </w:t>
      </w:r>
      <w:r w:rsidR="009E38EE" w:rsidRPr="00D550CE">
        <w:t xml:space="preserve">må </w:t>
      </w:r>
      <w:r>
        <w:t xml:space="preserve">det </w:t>
      </w:r>
      <w:r w:rsidR="009E38EE" w:rsidRPr="00D550CE">
        <w:t xml:space="preserve">forventes at </w:t>
      </w:r>
      <w:r w:rsidR="00D550CE" w:rsidRPr="00D550CE">
        <w:t>Statsforvalteren</w:t>
      </w:r>
      <w:r w:rsidR="009E38EE" w:rsidRPr="00D550CE">
        <w:t xml:space="preserve"> i </w:t>
      </w:r>
      <w:r w:rsidR="00D550CE" w:rsidRPr="00D550CE">
        <w:t xml:space="preserve">Innlandet vil bruke </w:t>
      </w:r>
      <w:r w:rsidR="009E38EE" w:rsidRPr="00D550CE">
        <w:t xml:space="preserve">minst </w:t>
      </w:r>
      <w:r w:rsidR="00D550CE" w:rsidRPr="00D550CE">
        <w:t xml:space="preserve">seks </w:t>
      </w:r>
      <w:r w:rsidR="009E38EE" w:rsidRPr="00D550CE">
        <w:t>måneder</w:t>
      </w:r>
      <w:r w:rsidR="00873CD1" w:rsidRPr="00D550CE">
        <w:t xml:space="preserve"> på å behandle søknaden</w:t>
      </w:r>
      <w:r>
        <w:t>. H</w:t>
      </w:r>
      <w:r w:rsidR="00873CD1" w:rsidRPr="00D550CE">
        <w:t xml:space="preserve">øringsperioden </w:t>
      </w:r>
      <w:r>
        <w:t xml:space="preserve">er da </w:t>
      </w:r>
      <w:r w:rsidR="00873CD1" w:rsidRPr="00D550CE">
        <w:t>inkludert.</w:t>
      </w:r>
    </w:p>
    <w:p w14:paraId="5E03914F" w14:textId="6451D95C" w:rsidR="009E38EE" w:rsidRPr="00D550CE" w:rsidRDefault="009E38EE" w:rsidP="009E38EE">
      <w:pPr>
        <w:rPr>
          <w:b/>
          <w:bCs/>
        </w:rPr>
      </w:pPr>
    </w:p>
    <w:p w14:paraId="330C7C88" w14:textId="77777777" w:rsidR="0034196C" w:rsidRPr="008676B1" w:rsidRDefault="0034196C" w:rsidP="009E38EE">
      <w:pPr>
        <w:rPr>
          <w:b/>
          <w:bCs/>
        </w:rPr>
      </w:pPr>
    </w:p>
    <w:p w14:paraId="49EA7092" w14:textId="30DF9B3A" w:rsidR="009E38EE" w:rsidRPr="008676B1" w:rsidRDefault="00B06470" w:rsidP="008170C6">
      <w:pPr>
        <w:pStyle w:val="Overskrift2"/>
        <w:shd w:val="clear" w:color="auto" w:fill="B3D6D9"/>
      </w:pPr>
      <w:bookmarkStart w:id="15" w:name="_Toc106188072"/>
      <w:r>
        <w:t xml:space="preserve">1.8 </w:t>
      </w:r>
      <w:r w:rsidR="00601665">
        <w:t>En tillatelse inneholder</w:t>
      </w:r>
      <w:r w:rsidR="00053F97">
        <w:t xml:space="preserve"> .</w:t>
      </w:r>
      <w:r w:rsidR="00601665">
        <w:t>..</w:t>
      </w:r>
      <w:bookmarkEnd w:id="15"/>
    </w:p>
    <w:p w14:paraId="41ED67F5" w14:textId="4EC8D9ED" w:rsidR="009E38EE" w:rsidRPr="004C1884" w:rsidRDefault="009E38EE" w:rsidP="00AE5B1B">
      <w:pPr>
        <w:spacing w:before="120"/>
      </w:pPr>
      <w:r w:rsidRPr="004C1884">
        <w:t xml:space="preserve">Dersom </w:t>
      </w:r>
      <w:r w:rsidR="00D550CE" w:rsidRPr="004C1884">
        <w:t>Statsforvalteren</w:t>
      </w:r>
      <w:r w:rsidRPr="004C1884">
        <w:t xml:space="preserve"> kommer frem til at tillatelse kan gis, vil en tillatelse normalt inneholde vilkår som skal ivareta ytre miljø. Flere av disse vilkårene </w:t>
      </w:r>
      <w:r w:rsidR="004C1884">
        <w:t>vil være</w:t>
      </w:r>
      <w:r w:rsidRPr="004C1884">
        <w:t xml:space="preserve"> lokalitetsspesifikke.</w:t>
      </w:r>
      <w:r w:rsidR="004C1884">
        <w:t xml:space="preserve"> </w:t>
      </w:r>
    </w:p>
    <w:p w14:paraId="3BDAD1AD" w14:textId="54AA9DBB" w:rsidR="00476C36" w:rsidRPr="004C1884" w:rsidRDefault="00476C36" w:rsidP="009E38EE"/>
    <w:p w14:paraId="3071FE81" w14:textId="2578D027" w:rsidR="00476C36" w:rsidRPr="004C1884" w:rsidRDefault="00476C36" w:rsidP="009E38EE">
      <w:r w:rsidRPr="004C1884">
        <w:t>Vilkårene i tillatelsen er tema på tilsyn.</w:t>
      </w:r>
    </w:p>
    <w:p w14:paraId="4BB9F074" w14:textId="77777777" w:rsidR="009E38EE" w:rsidRPr="004C1884" w:rsidRDefault="009E38EE" w:rsidP="009E38EE"/>
    <w:p w14:paraId="374A72CD" w14:textId="77777777" w:rsidR="009E38EE" w:rsidRPr="004C1884" w:rsidRDefault="009E38EE" w:rsidP="009E38EE">
      <w:r w:rsidRPr="004C1884">
        <w:t xml:space="preserve">Alle tillatelser som er gitt, er tilgjengelig på </w:t>
      </w:r>
      <w:r w:rsidRPr="004C1884">
        <w:rPr>
          <w:color w:val="215868" w:themeColor="accent5" w:themeShade="80"/>
        </w:rPr>
        <w:t>www.norskeutslipp.no</w:t>
      </w:r>
      <w:r w:rsidRPr="004C1884">
        <w:t>.</w:t>
      </w:r>
    </w:p>
    <w:p w14:paraId="3E22E216" w14:textId="77777777" w:rsidR="009E38EE" w:rsidRPr="004C1884" w:rsidRDefault="009E38EE" w:rsidP="009E38EE"/>
    <w:p w14:paraId="5B4847FF" w14:textId="5CFF90EF" w:rsidR="009E38EE" w:rsidRDefault="009E38EE" w:rsidP="00293CBA"/>
    <w:p w14:paraId="53681809" w14:textId="12F1492C" w:rsidR="0034196C" w:rsidRPr="0034196C" w:rsidRDefault="00B06470" w:rsidP="008170C6">
      <w:pPr>
        <w:pStyle w:val="Overskrift2"/>
        <w:shd w:val="clear" w:color="auto" w:fill="B3D6D9"/>
      </w:pPr>
      <w:bookmarkStart w:id="16" w:name="_Toc106188073"/>
      <w:r>
        <w:lastRenderedPageBreak/>
        <w:t xml:space="preserve">1.9 </w:t>
      </w:r>
      <w:r w:rsidR="0034196C">
        <w:t>Søker må betale gebyr</w:t>
      </w:r>
      <w:bookmarkEnd w:id="16"/>
    </w:p>
    <w:p w14:paraId="7EFEF1F3" w14:textId="31E639B4" w:rsidR="009E38EE" w:rsidRPr="004C1884" w:rsidRDefault="00D550CE" w:rsidP="00AE5B1B">
      <w:pPr>
        <w:spacing w:before="120"/>
      </w:pPr>
      <w:r w:rsidRPr="004C1884">
        <w:t>Statsforvalteren</w:t>
      </w:r>
      <w:r w:rsidR="009E38EE" w:rsidRPr="004C1884">
        <w:t xml:space="preserve"> tar gebyr for all saksbehandling av søknader. Alle satser er nedfelt i forurensningsforskriften kapittel 39. Hvilken sats som tas, avhenger av tids- og ressursbruk med søknaden.</w:t>
      </w:r>
    </w:p>
    <w:p w14:paraId="15950233" w14:textId="5C95F98E" w:rsidR="009E38EE" w:rsidRPr="004C1884" w:rsidRDefault="009E38EE" w:rsidP="009E38EE"/>
    <w:p w14:paraId="0093A5A4" w14:textId="77777777" w:rsidR="0034196C" w:rsidRDefault="0034196C" w:rsidP="009E38EE"/>
    <w:p w14:paraId="10820904" w14:textId="4820DB8E" w:rsidR="009E38EE" w:rsidRPr="00D64C8C" w:rsidRDefault="00B06470" w:rsidP="008170C6">
      <w:pPr>
        <w:pStyle w:val="Overskrift2"/>
        <w:shd w:val="clear" w:color="auto" w:fill="B3D6D9"/>
      </w:pPr>
      <w:bookmarkStart w:id="17" w:name="_Toc106188074"/>
      <w:r>
        <w:t xml:space="preserve">1.10 </w:t>
      </w:r>
      <w:r w:rsidR="0034196C">
        <w:t>Aktuelt regelverk</w:t>
      </w:r>
      <w:bookmarkEnd w:id="17"/>
    </w:p>
    <w:p w14:paraId="67A0918D" w14:textId="0A034B35" w:rsidR="009E38EE" w:rsidRPr="004C1884" w:rsidRDefault="009E38EE" w:rsidP="00AE5B1B">
      <w:pPr>
        <w:pStyle w:val="Listeavsnitt"/>
        <w:numPr>
          <w:ilvl w:val="0"/>
          <w:numId w:val="1"/>
        </w:numPr>
        <w:spacing w:before="120"/>
      </w:pPr>
      <w:r w:rsidRPr="004C1884">
        <w:t>Forurensningsloven (§§ 11 og 32 om krav til tillatelse)</w:t>
      </w:r>
    </w:p>
    <w:p w14:paraId="15FCC9C8" w14:textId="77777777" w:rsidR="009E38EE" w:rsidRPr="004C1884" w:rsidRDefault="009E38EE" w:rsidP="0034196C">
      <w:pPr>
        <w:pStyle w:val="Listeavsnitt"/>
        <w:numPr>
          <w:ilvl w:val="0"/>
          <w:numId w:val="1"/>
        </w:numPr>
      </w:pPr>
      <w:r w:rsidRPr="004C1884">
        <w:t>Forurensningsforskriften kapittel 36 (saksbehandling av søknad)</w:t>
      </w:r>
    </w:p>
    <w:p w14:paraId="1DD5C54A" w14:textId="77777777" w:rsidR="009E38EE" w:rsidRPr="004C1884" w:rsidRDefault="009E38EE" w:rsidP="0034196C">
      <w:pPr>
        <w:pStyle w:val="Listeavsnitt"/>
        <w:numPr>
          <w:ilvl w:val="0"/>
          <w:numId w:val="1"/>
        </w:numPr>
      </w:pPr>
      <w:r w:rsidRPr="004C1884">
        <w:t>Forurensningsforskriften kapittel 39 (gebyr for behandling av søknad)</w:t>
      </w:r>
    </w:p>
    <w:p w14:paraId="2CFE743C" w14:textId="22FAAC8A" w:rsidR="009E38EE" w:rsidRPr="004C1884" w:rsidRDefault="009E38EE" w:rsidP="0034196C">
      <w:pPr>
        <w:pStyle w:val="Listeavsnitt"/>
        <w:numPr>
          <w:ilvl w:val="0"/>
          <w:numId w:val="1"/>
        </w:numPr>
      </w:pPr>
      <w:r w:rsidRPr="004C1884">
        <w:t>Forvaltningsloven</w:t>
      </w:r>
    </w:p>
    <w:p w14:paraId="317C30F1" w14:textId="09204E8E" w:rsidR="0079571B" w:rsidRPr="004C1884" w:rsidRDefault="0034196C" w:rsidP="0079571B">
      <w:pPr>
        <w:pStyle w:val="Listeavsnitt"/>
        <w:numPr>
          <w:ilvl w:val="0"/>
          <w:numId w:val="1"/>
        </w:numPr>
      </w:pPr>
      <w:proofErr w:type="spellStart"/>
      <w:r w:rsidRPr="004C1884">
        <w:t>Offentleglova</w:t>
      </w:r>
      <w:proofErr w:type="spellEnd"/>
    </w:p>
    <w:p w14:paraId="66D9091C" w14:textId="4A56069F" w:rsidR="00AE5B1B" w:rsidRPr="004C1884" w:rsidRDefault="00601665" w:rsidP="000B0B30">
      <w:pPr>
        <w:pStyle w:val="Listeavsnitt"/>
        <w:numPr>
          <w:ilvl w:val="0"/>
          <w:numId w:val="1"/>
        </w:numPr>
      </w:pPr>
      <w:r w:rsidRPr="004C1884">
        <w:t>Avfallsforskriften (noen kapitler kan være aktuelle)</w:t>
      </w:r>
    </w:p>
    <w:p w14:paraId="0130DB34" w14:textId="1FBA79BA" w:rsidR="00137752" w:rsidRPr="004C1884" w:rsidRDefault="00AE5B1B" w:rsidP="00AE5B1B">
      <w:r w:rsidRPr="004C1884">
        <w:br w:type="page"/>
      </w:r>
    </w:p>
    <w:p w14:paraId="65D388CD" w14:textId="66A7A680" w:rsidR="003E5F35" w:rsidRPr="003E5F35" w:rsidRDefault="00476C36" w:rsidP="003E5F35">
      <w:pPr>
        <w:pStyle w:val="Overskrift1"/>
        <w:numPr>
          <w:ilvl w:val="0"/>
          <w:numId w:val="8"/>
        </w:numPr>
        <w:shd w:val="clear" w:color="auto" w:fill="00303E"/>
        <w:spacing w:before="0"/>
        <w:ind w:left="426" w:right="-148" w:hanging="426"/>
        <w:rPr>
          <w:rFonts w:cs="Open Sans"/>
          <w:color w:val="FFFFFF" w:themeColor="background1"/>
        </w:rPr>
      </w:pPr>
      <w:bookmarkStart w:id="18" w:name="_Toc106188075"/>
      <w:r w:rsidRPr="00476C36">
        <w:rPr>
          <w:rFonts w:cs="Open Sans"/>
          <w:color w:val="FFFFFF" w:themeColor="background1"/>
        </w:rPr>
        <w:lastRenderedPageBreak/>
        <w:t>Bedrift</w:t>
      </w:r>
      <w:bookmarkEnd w:id="18"/>
    </w:p>
    <w:p w14:paraId="2F46C165" w14:textId="77777777" w:rsidR="00136E75" w:rsidRPr="00FA1452" w:rsidRDefault="00136E75">
      <w:pPr>
        <w:rPr>
          <w:rFonts w:cs="Open Sans"/>
          <w:color w:val="00303E"/>
        </w:rPr>
      </w:pPr>
    </w:p>
    <w:p w14:paraId="48761256" w14:textId="77777777" w:rsidR="00136E75" w:rsidRPr="00FA1452" w:rsidRDefault="00136E75">
      <w:pPr>
        <w:rPr>
          <w:rFonts w:cs="Open Sans"/>
        </w:rPr>
      </w:pPr>
    </w:p>
    <w:p w14:paraId="259D3454" w14:textId="00319EE7" w:rsidR="002936EB" w:rsidRPr="003E5F35" w:rsidRDefault="00476C36" w:rsidP="003E5F35">
      <w:pPr>
        <w:pStyle w:val="Listeavsnitt"/>
        <w:numPr>
          <w:ilvl w:val="1"/>
          <w:numId w:val="8"/>
        </w:numPr>
        <w:spacing w:after="160"/>
        <w:ind w:left="426" w:hanging="426"/>
        <w:rPr>
          <w:b/>
          <w:bCs/>
          <w:color w:val="00303E"/>
        </w:rPr>
      </w:pPr>
      <w:r w:rsidRPr="003E5F35">
        <w:rPr>
          <w:b/>
          <w:bCs/>
          <w:color w:val="00303E"/>
        </w:rPr>
        <w:t>Bedriftsnavn:</w:t>
      </w:r>
    </w:p>
    <w:p w14:paraId="497EC34B" w14:textId="40E44204" w:rsidR="002936EB" w:rsidRPr="002936EB" w:rsidRDefault="002936EB" w:rsidP="002936EB">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0FC558D7" w14:textId="77777777" w:rsidR="002936EB" w:rsidRPr="002936EB" w:rsidRDefault="002936EB" w:rsidP="002936EB">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4C02FF46" w14:textId="49E28EBD" w:rsidR="00293CBA" w:rsidRDefault="00293CBA" w:rsidP="00293CBA">
      <w:pPr>
        <w:pStyle w:val="Listeavsnitt"/>
        <w:spacing w:after="160"/>
        <w:ind w:left="567"/>
      </w:pPr>
    </w:p>
    <w:p w14:paraId="73C8CD36" w14:textId="77777777" w:rsidR="00476C36" w:rsidRDefault="00476C36" w:rsidP="00476C36">
      <w:pPr>
        <w:pStyle w:val="Listeavsnitt"/>
        <w:ind w:left="567"/>
      </w:pPr>
    </w:p>
    <w:p w14:paraId="7B9AFA59" w14:textId="442C0041" w:rsidR="002936EB" w:rsidRPr="002936EB" w:rsidRDefault="00476C36" w:rsidP="003E5F35">
      <w:pPr>
        <w:pStyle w:val="Listeavsnitt"/>
        <w:numPr>
          <w:ilvl w:val="1"/>
          <w:numId w:val="8"/>
        </w:numPr>
        <w:ind w:left="426" w:hanging="426"/>
        <w:rPr>
          <w:b/>
          <w:bCs/>
          <w:color w:val="00303E"/>
        </w:rPr>
      </w:pPr>
      <w:r w:rsidRPr="002936EB">
        <w:rPr>
          <w:b/>
          <w:bCs/>
          <w:color w:val="00303E"/>
        </w:rPr>
        <w:t>Organisasjonsnummer</w:t>
      </w:r>
      <w:r w:rsidR="007B4EAE">
        <w:rPr>
          <w:b/>
          <w:bCs/>
          <w:color w:val="00303E"/>
        </w:rPr>
        <w:t xml:space="preserve"> (ansvarlig enhet)</w:t>
      </w:r>
      <w:r w:rsidRPr="002936EB">
        <w:rPr>
          <w:b/>
          <w:bCs/>
          <w:color w:val="00303E"/>
        </w:rPr>
        <w:t xml:space="preserve">: </w:t>
      </w:r>
    </w:p>
    <w:p w14:paraId="77950D6C" w14:textId="60C2B51A" w:rsidR="002936EB" w:rsidRPr="002936EB" w:rsidRDefault="002936EB" w:rsidP="002936EB">
      <w:pPr>
        <w:pStyle w:val="Listeavsnitt"/>
        <w:pBdr>
          <w:top w:val="single" w:sz="4" w:space="1" w:color="auto"/>
          <w:left w:val="single" w:sz="4" w:space="4" w:color="auto"/>
          <w:bottom w:val="single" w:sz="4" w:space="1" w:color="auto"/>
          <w:right w:val="single" w:sz="4" w:space="4" w:color="auto"/>
        </w:pBdr>
        <w:ind w:left="567"/>
      </w:pPr>
    </w:p>
    <w:p w14:paraId="345908D2" w14:textId="77777777" w:rsidR="002936EB" w:rsidRPr="002936EB" w:rsidRDefault="002936EB" w:rsidP="002936EB">
      <w:pPr>
        <w:pStyle w:val="Listeavsnitt"/>
        <w:pBdr>
          <w:top w:val="single" w:sz="4" w:space="1" w:color="auto"/>
          <w:left w:val="single" w:sz="4" w:space="4" w:color="auto"/>
          <w:bottom w:val="single" w:sz="4" w:space="1" w:color="auto"/>
          <w:right w:val="single" w:sz="4" w:space="4" w:color="auto"/>
        </w:pBdr>
        <w:ind w:left="567"/>
        <w:rPr>
          <w:b/>
          <w:bCs/>
        </w:rPr>
      </w:pPr>
    </w:p>
    <w:p w14:paraId="2BEBB4F0" w14:textId="7674BE82" w:rsidR="00476C36" w:rsidRDefault="00476C36" w:rsidP="00476C36"/>
    <w:p w14:paraId="77BD73B7" w14:textId="77777777" w:rsidR="002936EB" w:rsidRDefault="002936EB" w:rsidP="00476C36"/>
    <w:p w14:paraId="0C892273" w14:textId="34325086" w:rsidR="00476C36" w:rsidRPr="002936EB" w:rsidRDefault="007B4EAE" w:rsidP="003E5F35">
      <w:pPr>
        <w:pStyle w:val="Listeavsnitt"/>
        <w:numPr>
          <w:ilvl w:val="1"/>
          <w:numId w:val="8"/>
        </w:numPr>
        <w:ind w:left="426" w:hanging="426"/>
        <w:rPr>
          <w:b/>
          <w:bCs/>
          <w:color w:val="00303E"/>
        </w:rPr>
      </w:pPr>
      <w:r>
        <w:rPr>
          <w:b/>
          <w:bCs/>
          <w:color w:val="00303E"/>
        </w:rPr>
        <w:t>Organisasjonsnummer (underenhet/virksomhet/bedrift)</w:t>
      </w:r>
      <w:r w:rsidR="00476C36" w:rsidRPr="002936EB">
        <w:rPr>
          <w:rStyle w:val="Fotnotereferanse"/>
          <w:rFonts w:eastAsiaTheme="majorEastAsia"/>
          <w:b/>
          <w:bCs/>
          <w:color w:val="00303E"/>
        </w:rPr>
        <w:footnoteReference w:id="1"/>
      </w:r>
      <w:r w:rsidR="00476C36" w:rsidRPr="002936EB">
        <w:rPr>
          <w:b/>
          <w:bCs/>
          <w:color w:val="00303E"/>
        </w:rPr>
        <w:t>:</w:t>
      </w:r>
    </w:p>
    <w:p w14:paraId="2FC0656D" w14:textId="5DD96E27" w:rsidR="002936EB" w:rsidRDefault="002936EB" w:rsidP="002936EB">
      <w:pPr>
        <w:pStyle w:val="Listeavsnitt"/>
        <w:pBdr>
          <w:top w:val="single" w:sz="4" w:space="1" w:color="auto"/>
          <w:left w:val="single" w:sz="4" w:space="4" w:color="auto"/>
          <w:bottom w:val="single" w:sz="4" w:space="1" w:color="auto"/>
          <w:right w:val="single" w:sz="4" w:space="4" w:color="auto"/>
        </w:pBdr>
        <w:ind w:left="567"/>
      </w:pPr>
    </w:p>
    <w:p w14:paraId="7963BC16" w14:textId="77777777" w:rsidR="002936EB" w:rsidRDefault="002936EB" w:rsidP="002936EB">
      <w:pPr>
        <w:pStyle w:val="Listeavsnitt"/>
        <w:pBdr>
          <w:top w:val="single" w:sz="4" w:space="1" w:color="auto"/>
          <w:left w:val="single" w:sz="4" w:space="4" w:color="auto"/>
          <w:bottom w:val="single" w:sz="4" w:space="1" w:color="auto"/>
          <w:right w:val="single" w:sz="4" w:space="4" w:color="auto"/>
        </w:pBdr>
        <w:ind w:left="567"/>
      </w:pPr>
    </w:p>
    <w:p w14:paraId="03FB3F4B" w14:textId="1C9E6369" w:rsidR="00476C36" w:rsidRDefault="00476C36" w:rsidP="00476C36"/>
    <w:p w14:paraId="035875C3" w14:textId="77777777" w:rsidR="002936EB" w:rsidRDefault="002936EB" w:rsidP="00476C36"/>
    <w:p w14:paraId="58B7C57C" w14:textId="306B7126" w:rsidR="00476C36" w:rsidRPr="001D77FB" w:rsidRDefault="00476C36" w:rsidP="003E5F35">
      <w:pPr>
        <w:pStyle w:val="Listeavsnitt"/>
        <w:numPr>
          <w:ilvl w:val="1"/>
          <w:numId w:val="8"/>
        </w:numPr>
        <w:ind w:left="426" w:hanging="426"/>
        <w:rPr>
          <w:b/>
          <w:bCs/>
          <w:color w:val="00303E"/>
        </w:rPr>
      </w:pPr>
      <w:r w:rsidRPr="001D77FB">
        <w:rPr>
          <w:b/>
          <w:bCs/>
          <w:color w:val="00303E"/>
        </w:rPr>
        <w:t>Næringskode(r) virksomhet:</w:t>
      </w:r>
    </w:p>
    <w:p w14:paraId="24E08CBB" w14:textId="056A4E96" w:rsidR="001D77FB" w:rsidRDefault="001D77FB" w:rsidP="001D77FB">
      <w:pPr>
        <w:pStyle w:val="Listeavsnitt"/>
        <w:pBdr>
          <w:top w:val="single" w:sz="4" w:space="1" w:color="auto"/>
          <w:left w:val="single" w:sz="4" w:space="4" w:color="auto"/>
          <w:bottom w:val="single" w:sz="4" w:space="1" w:color="auto"/>
          <w:right w:val="single" w:sz="4" w:space="4" w:color="auto"/>
        </w:pBdr>
        <w:ind w:left="567"/>
      </w:pPr>
    </w:p>
    <w:p w14:paraId="5A558CBC" w14:textId="77777777" w:rsidR="001D77FB" w:rsidRDefault="001D77FB" w:rsidP="001D77FB">
      <w:pPr>
        <w:pStyle w:val="Listeavsnitt"/>
        <w:pBdr>
          <w:top w:val="single" w:sz="4" w:space="1" w:color="auto"/>
          <w:left w:val="single" w:sz="4" w:space="4" w:color="auto"/>
          <w:bottom w:val="single" w:sz="4" w:space="1" w:color="auto"/>
          <w:right w:val="single" w:sz="4" w:space="4" w:color="auto"/>
        </w:pBdr>
        <w:ind w:left="567"/>
      </w:pPr>
    </w:p>
    <w:p w14:paraId="1D200A74" w14:textId="0D00E0C3" w:rsidR="00476C36" w:rsidRDefault="00476C36" w:rsidP="00476C36"/>
    <w:p w14:paraId="75BB5F32" w14:textId="77777777" w:rsidR="001D77FB" w:rsidRDefault="001D77FB" w:rsidP="00476C36"/>
    <w:p w14:paraId="713DC6E6" w14:textId="199DA7CE" w:rsidR="00476C36" w:rsidRPr="001D77FB" w:rsidRDefault="00476C36" w:rsidP="003E5F35">
      <w:pPr>
        <w:pStyle w:val="Listeavsnitt"/>
        <w:numPr>
          <w:ilvl w:val="1"/>
          <w:numId w:val="8"/>
        </w:numPr>
        <w:ind w:left="426" w:hanging="426"/>
        <w:rPr>
          <w:b/>
          <w:bCs/>
          <w:color w:val="00303E"/>
        </w:rPr>
      </w:pPr>
      <w:r w:rsidRPr="001D77FB">
        <w:rPr>
          <w:b/>
          <w:bCs/>
          <w:color w:val="00303E"/>
        </w:rPr>
        <w:t>Postadresse:</w:t>
      </w:r>
    </w:p>
    <w:p w14:paraId="503B372B" w14:textId="10CADFCB" w:rsidR="001D77FB" w:rsidRDefault="001D77FB" w:rsidP="001D77FB">
      <w:pPr>
        <w:pStyle w:val="Listeavsnitt"/>
        <w:pBdr>
          <w:top w:val="single" w:sz="4" w:space="1" w:color="auto"/>
          <w:left w:val="single" w:sz="4" w:space="4" w:color="auto"/>
          <w:bottom w:val="single" w:sz="4" w:space="1" w:color="auto"/>
          <w:right w:val="single" w:sz="4" w:space="4" w:color="auto"/>
        </w:pBdr>
        <w:ind w:left="567"/>
      </w:pPr>
    </w:p>
    <w:p w14:paraId="51F81D80" w14:textId="63C908AB" w:rsidR="001D77FB" w:rsidRDefault="001D77FB" w:rsidP="001D77FB">
      <w:pPr>
        <w:pStyle w:val="Listeavsnitt"/>
        <w:pBdr>
          <w:top w:val="single" w:sz="4" w:space="1" w:color="auto"/>
          <w:left w:val="single" w:sz="4" w:space="4" w:color="auto"/>
          <w:bottom w:val="single" w:sz="4" w:space="1" w:color="auto"/>
          <w:right w:val="single" w:sz="4" w:space="4" w:color="auto"/>
        </w:pBdr>
        <w:ind w:left="567"/>
      </w:pPr>
    </w:p>
    <w:p w14:paraId="325E6628" w14:textId="6A81E4CB" w:rsidR="001D77FB" w:rsidRDefault="001D77FB" w:rsidP="001D77FB">
      <w:pPr>
        <w:pStyle w:val="Listeavsnitt"/>
        <w:pBdr>
          <w:top w:val="single" w:sz="4" w:space="1" w:color="auto"/>
          <w:left w:val="single" w:sz="4" w:space="4" w:color="auto"/>
          <w:bottom w:val="single" w:sz="4" w:space="1" w:color="auto"/>
          <w:right w:val="single" w:sz="4" w:space="4" w:color="auto"/>
        </w:pBdr>
        <w:ind w:left="567"/>
      </w:pPr>
    </w:p>
    <w:p w14:paraId="14333EE7" w14:textId="77777777" w:rsidR="001D77FB" w:rsidRDefault="001D77FB" w:rsidP="001D77FB">
      <w:pPr>
        <w:pStyle w:val="Listeavsnitt"/>
        <w:pBdr>
          <w:top w:val="single" w:sz="4" w:space="1" w:color="auto"/>
          <w:left w:val="single" w:sz="4" w:space="4" w:color="auto"/>
          <w:bottom w:val="single" w:sz="4" w:space="1" w:color="auto"/>
          <w:right w:val="single" w:sz="4" w:space="4" w:color="auto"/>
        </w:pBdr>
        <w:ind w:left="567"/>
      </w:pPr>
    </w:p>
    <w:p w14:paraId="6A045FB0" w14:textId="5798E533" w:rsidR="00476C36" w:rsidRDefault="00476C36" w:rsidP="00476C36"/>
    <w:p w14:paraId="1F9DC912" w14:textId="77777777" w:rsidR="001D77FB" w:rsidRDefault="001D77FB" w:rsidP="00476C36"/>
    <w:p w14:paraId="44D7BFC6" w14:textId="6278EB2D" w:rsidR="00476C36" w:rsidRPr="001D77FB" w:rsidRDefault="00476C36" w:rsidP="003E5F35">
      <w:pPr>
        <w:pStyle w:val="Listeavsnitt"/>
        <w:numPr>
          <w:ilvl w:val="1"/>
          <w:numId w:val="8"/>
        </w:numPr>
        <w:ind w:left="426" w:hanging="426"/>
        <w:rPr>
          <w:b/>
          <w:bCs/>
          <w:color w:val="00303E"/>
        </w:rPr>
      </w:pPr>
      <w:r w:rsidRPr="001D77FB">
        <w:rPr>
          <w:b/>
          <w:bCs/>
          <w:color w:val="00303E"/>
        </w:rPr>
        <w:t>E-postadresse (offentlig):</w:t>
      </w:r>
    </w:p>
    <w:p w14:paraId="53E2FB62" w14:textId="0839B6E4" w:rsidR="001D77FB" w:rsidRDefault="001D77FB" w:rsidP="001D77FB">
      <w:pPr>
        <w:pStyle w:val="Listeavsnitt"/>
        <w:pBdr>
          <w:top w:val="single" w:sz="4" w:space="1" w:color="auto"/>
          <w:left w:val="single" w:sz="4" w:space="4" w:color="auto"/>
          <w:bottom w:val="single" w:sz="4" w:space="1" w:color="auto"/>
          <w:right w:val="single" w:sz="4" w:space="4" w:color="auto"/>
        </w:pBdr>
        <w:ind w:left="567"/>
      </w:pPr>
    </w:p>
    <w:p w14:paraId="2929F3EA" w14:textId="77777777" w:rsidR="001D77FB" w:rsidRDefault="001D77FB" w:rsidP="001D77FB">
      <w:pPr>
        <w:pStyle w:val="Listeavsnitt"/>
        <w:pBdr>
          <w:top w:val="single" w:sz="4" w:space="1" w:color="auto"/>
          <w:left w:val="single" w:sz="4" w:space="4" w:color="auto"/>
          <w:bottom w:val="single" w:sz="4" w:space="1" w:color="auto"/>
          <w:right w:val="single" w:sz="4" w:space="4" w:color="auto"/>
        </w:pBdr>
        <w:ind w:left="567"/>
      </w:pPr>
    </w:p>
    <w:p w14:paraId="23E4EACB" w14:textId="497F1C7E" w:rsidR="00476C36" w:rsidRDefault="00476C36" w:rsidP="00476C36"/>
    <w:p w14:paraId="2C74E85D" w14:textId="77777777" w:rsidR="001D77FB" w:rsidRDefault="001D77FB" w:rsidP="00476C36"/>
    <w:p w14:paraId="20103BC0" w14:textId="1C03026B" w:rsidR="00476C36" w:rsidRPr="001D77FB" w:rsidRDefault="00476C36" w:rsidP="003E5F35">
      <w:pPr>
        <w:pStyle w:val="Listeavsnitt"/>
        <w:numPr>
          <w:ilvl w:val="1"/>
          <w:numId w:val="8"/>
        </w:numPr>
        <w:ind w:left="426" w:hanging="426"/>
        <w:rPr>
          <w:b/>
          <w:bCs/>
          <w:color w:val="00303E"/>
        </w:rPr>
      </w:pPr>
      <w:r w:rsidRPr="001D77FB">
        <w:rPr>
          <w:b/>
          <w:bCs/>
          <w:color w:val="00303E"/>
        </w:rPr>
        <w:t>Fakturaadresse:</w:t>
      </w:r>
    </w:p>
    <w:p w14:paraId="3A80730D" w14:textId="6363CB68" w:rsidR="001D77FB" w:rsidRDefault="001D77FB" w:rsidP="001D77FB">
      <w:pPr>
        <w:pStyle w:val="Listeavsnitt"/>
        <w:pBdr>
          <w:top w:val="single" w:sz="4" w:space="1" w:color="auto"/>
          <w:left w:val="single" w:sz="4" w:space="4" w:color="auto"/>
          <w:bottom w:val="single" w:sz="4" w:space="1" w:color="auto"/>
          <w:right w:val="single" w:sz="4" w:space="4" w:color="auto"/>
        </w:pBdr>
        <w:ind w:left="567"/>
      </w:pPr>
    </w:p>
    <w:p w14:paraId="067F3059" w14:textId="586E7875" w:rsidR="001D77FB" w:rsidRDefault="001D77FB" w:rsidP="001D77FB">
      <w:pPr>
        <w:pStyle w:val="Listeavsnitt"/>
        <w:pBdr>
          <w:top w:val="single" w:sz="4" w:space="1" w:color="auto"/>
          <w:left w:val="single" w:sz="4" w:space="4" w:color="auto"/>
          <w:bottom w:val="single" w:sz="4" w:space="1" w:color="auto"/>
          <w:right w:val="single" w:sz="4" w:space="4" w:color="auto"/>
        </w:pBdr>
        <w:ind w:left="567"/>
      </w:pPr>
    </w:p>
    <w:p w14:paraId="21100E33" w14:textId="7FFD915E" w:rsidR="001D77FB" w:rsidRDefault="001D77FB" w:rsidP="001D77FB">
      <w:pPr>
        <w:pStyle w:val="Listeavsnitt"/>
        <w:pBdr>
          <w:top w:val="single" w:sz="4" w:space="1" w:color="auto"/>
          <w:left w:val="single" w:sz="4" w:space="4" w:color="auto"/>
          <w:bottom w:val="single" w:sz="4" w:space="1" w:color="auto"/>
          <w:right w:val="single" w:sz="4" w:space="4" w:color="auto"/>
        </w:pBdr>
        <w:ind w:left="567"/>
      </w:pPr>
    </w:p>
    <w:p w14:paraId="3DBEB0FE" w14:textId="77777777" w:rsidR="001D77FB" w:rsidRDefault="001D77FB" w:rsidP="001D77FB">
      <w:pPr>
        <w:pStyle w:val="Listeavsnitt"/>
        <w:pBdr>
          <w:top w:val="single" w:sz="4" w:space="1" w:color="auto"/>
          <w:left w:val="single" w:sz="4" w:space="4" w:color="auto"/>
          <w:bottom w:val="single" w:sz="4" w:space="1" w:color="auto"/>
          <w:right w:val="single" w:sz="4" w:space="4" w:color="auto"/>
        </w:pBdr>
        <w:ind w:left="567"/>
      </w:pPr>
    </w:p>
    <w:p w14:paraId="29D0EB99" w14:textId="03376E77" w:rsidR="00476C36" w:rsidRDefault="00476C36" w:rsidP="00476C36"/>
    <w:p w14:paraId="0095842E" w14:textId="77777777" w:rsidR="001D77FB" w:rsidRDefault="001D77FB" w:rsidP="00476C36"/>
    <w:p w14:paraId="4EEB24EC" w14:textId="02FC8DFE" w:rsidR="00476C36" w:rsidRDefault="00476C36" w:rsidP="003E5F35">
      <w:pPr>
        <w:pStyle w:val="Listeavsnitt"/>
        <w:numPr>
          <w:ilvl w:val="1"/>
          <w:numId w:val="8"/>
        </w:numPr>
        <w:ind w:left="426" w:hanging="426"/>
        <w:rPr>
          <w:b/>
          <w:bCs/>
          <w:color w:val="00303E"/>
        </w:rPr>
      </w:pPr>
      <w:r w:rsidRPr="001D77FB">
        <w:rPr>
          <w:b/>
          <w:bCs/>
          <w:color w:val="00303E"/>
        </w:rPr>
        <w:t xml:space="preserve">Telefon (offentlig): </w:t>
      </w:r>
    </w:p>
    <w:p w14:paraId="2DDFF301" w14:textId="5585E2F9" w:rsidR="001D77FB" w:rsidRDefault="001D77FB" w:rsidP="001D77FB">
      <w:pPr>
        <w:pStyle w:val="Listeavsnitt"/>
        <w:pBdr>
          <w:top w:val="single" w:sz="4" w:space="1" w:color="auto"/>
          <w:left w:val="single" w:sz="4" w:space="4" w:color="auto"/>
          <w:bottom w:val="single" w:sz="4" w:space="1" w:color="auto"/>
          <w:right w:val="single" w:sz="4" w:space="4" w:color="auto"/>
        </w:pBdr>
        <w:ind w:left="567"/>
        <w:rPr>
          <w:color w:val="00303E"/>
        </w:rPr>
      </w:pPr>
    </w:p>
    <w:p w14:paraId="0C614A99" w14:textId="77777777" w:rsidR="001D77FB" w:rsidRPr="001D77FB" w:rsidRDefault="001D77FB" w:rsidP="001D77FB">
      <w:pPr>
        <w:pStyle w:val="Listeavsnitt"/>
        <w:pBdr>
          <w:top w:val="single" w:sz="4" w:space="1" w:color="auto"/>
          <w:left w:val="single" w:sz="4" w:space="4" w:color="auto"/>
          <w:bottom w:val="single" w:sz="4" w:space="1" w:color="auto"/>
          <w:right w:val="single" w:sz="4" w:space="4" w:color="auto"/>
        </w:pBdr>
        <w:ind w:left="567"/>
        <w:rPr>
          <w:color w:val="00303E"/>
        </w:rPr>
      </w:pPr>
    </w:p>
    <w:p w14:paraId="3E719E99" w14:textId="77777777" w:rsidR="006B7C01" w:rsidRPr="009754DB" w:rsidRDefault="006B7C01" w:rsidP="0079571B">
      <w:pPr>
        <w:rPr>
          <w:rStyle w:val="Sterk"/>
          <w:rFonts w:ascii="Open Sans" w:hAnsi="Open Sans" w:cs="Open Sans"/>
          <w:sz w:val="20"/>
        </w:rPr>
      </w:pPr>
    </w:p>
    <w:p w14:paraId="7F33CEAC" w14:textId="2E2C1367" w:rsidR="009A6D48" w:rsidRDefault="009A6D48">
      <w:pPr>
        <w:rPr>
          <w:rStyle w:val="Sterk"/>
          <w:rFonts w:ascii="Open Sans" w:hAnsi="Open Sans" w:cs="Open Sans"/>
          <w:sz w:val="20"/>
        </w:rPr>
      </w:pPr>
      <w:r>
        <w:rPr>
          <w:rStyle w:val="Sterk"/>
          <w:rFonts w:ascii="Open Sans" w:hAnsi="Open Sans" w:cs="Open Sans"/>
          <w:sz w:val="20"/>
        </w:rPr>
        <w:br w:type="page"/>
      </w:r>
    </w:p>
    <w:p w14:paraId="4CEF8B31" w14:textId="0157BED5" w:rsidR="009A6D48" w:rsidRPr="00476C36" w:rsidRDefault="009A6D48" w:rsidP="003E5F35">
      <w:pPr>
        <w:pStyle w:val="Overskrift1"/>
        <w:numPr>
          <w:ilvl w:val="0"/>
          <w:numId w:val="8"/>
        </w:numPr>
        <w:shd w:val="clear" w:color="auto" w:fill="00303E"/>
        <w:spacing w:before="0"/>
        <w:ind w:left="426" w:right="-148"/>
        <w:rPr>
          <w:rFonts w:cs="Open Sans"/>
          <w:color w:val="FFFFFF" w:themeColor="background1"/>
        </w:rPr>
      </w:pPr>
      <w:bookmarkStart w:id="19" w:name="_Toc106188076"/>
      <w:r>
        <w:rPr>
          <w:rFonts w:cs="Open Sans"/>
          <w:color w:val="FFFFFF" w:themeColor="background1"/>
        </w:rPr>
        <w:lastRenderedPageBreak/>
        <w:t>Kontaktopplysninger</w:t>
      </w:r>
      <w:bookmarkEnd w:id="19"/>
    </w:p>
    <w:p w14:paraId="31BFCDDC" w14:textId="46CB7BD9" w:rsidR="009A6D48" w:rsidRDefault="009A6D48" w:rsidP="009A6D48">
      <w:pPr>
        <w:pStyle w:val="Listeavsnitt"/>
        <w:spacing w:after="160"/>
        <w:ind w:left="426"/>
        <w:rPr>
          <w:b/>
          <w:bCs/>
          <w:color w:val="00303E"/>
        </w:rPr>
      </w:pPr>
    </w:p>
    <w:p w14:paraId="075B1D8F" w14:textId="77777777" w:rsidR="00DC21C9" w:rsidRDefault="00DC21C9" w:rsidP="009A6D48">
      <w:pPr>
        <w:pStyle w:val="Listeavsnitt"/>
        <w:spacing w:after="160"/>
        <w:ind w:left="426"/>
        <w:rPr>
          <w:b/>
          <w:bCs/>
          <w:color w:val="00303E"/>
        </w:rPr>
      </w:pPr>
    </w:p>
    <w:p w14:paraId="2A7C9514" w14:textId="77777777" w:rsidR="009A6D48" w:rsidRDefault="009A6D48" w:rsidP="003E5F35">
      <w:pPr>
        <w:pStyle w:val="Listeavsnitt"/>
        <w:numPr>
          <w:ilvl w:val="1"/>
          <w:numId w:val="8"/>
        </w:numPr>
        <w:spacing w:after="160"/>
        <w:ind w:left="426" w:hanging="426"/>
        <w:rPr>
          <w:b/>
          <w:bCs/>
          <w:color w:val="00303E"/>
        </w:rPr>
      </w:pPr>
      <w:r w:rsidRPr="009A6D48">
        <w:rPr>
          <w:b/>
          <w:bCs/>
          <w:color w:val="00303E"/>
        </w:rPr>
        <w:t>Kontaktperson:</w:t>
      </w:r>
    </w:p>
    <w:p w14:paraId="46C17EAF" w14:textId="0C6E50EA" w:rsidR="009A6D48" w:rsidRDefault="009A6D48" w:rsidP="009A6D48">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7F22C63F" w14:textId="77777777" w:rsidR="009A6D48" w:rsidRDefault="009A6D48" w:rsidP="009A6D48">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7EC0735D" w14:textId="3816B6B0" w:rsidR="009A6D48" w:rsidRDefault="009A6D48" w:rsidP="009A6D48">
      <w:pPr>
        <w:pStyle w:val="Listeavsnitt"/>
        <w:spacing w:after="160"/>
        <w:ind w:left="567"/>
        <w:rPr>
          <w:b/>
          <w:bCs/>
          <w:color w:val="00303E"/>
        </w:rPr>
      </w:pPr>
    </w:p>
    <w:p w14:paraId="5A6B5A2C" w14:textId="77777777" w:rsidR="009A6D48" w:rsidRDefault="009A6D48" w:rsidP="009A6D48">
      <w:pPr>
        <w:pStyle w:val="Listeavsnitt"/>
        <w:spacing w:after="160"/>
        <w:ind w:left="567"/>
        <w:rPr>
          <w:b/>
          <w:bCs/>
          <w:color w:val="00303E"/>
        </w:rPr>
      </w:pPr>
    </w:p>
    <w:p w14:paraId="5502D34D" w14:textId="51E28827" w:rsidR="009A6D48" w:rsidRDefault="009A6D48" w:rsidP="003E5F35">
      <w:pPr>
        <w:pStyle w:val="Listeavsnitt"/>
        <w:numPr>
          <w:ilvl w:val="1"/>
          <w:numId w:val="8"/>
        </w:numPr>
        <w:spacing w:after="160"/>
        <w:ind w:left="426" w:hanging="426"/>
        <w:rPr>
          <w:b/>
          <w:bCs/>
          <w:color w:val="00303E"/>
        </w:rPr>
      </w:pPr>
      <w:r w:rsidRPr="009A6D48">
        <w:rPr>
          <w:b/>
          <w:bCs/>
          <w:color w:val="00303E"/>
        </w:rPr>
        <w:t>E-postadresse:</w:t>
      </w:r>
    </w:p>
    <w:p w14:paraId="7A8E1E6D" w14:textId="1130DC47" w:rsidR="009A6D48" w:rsidRDefault="009A6D48" w:rsidP="00CA0BA3">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1A7F5986" w14:textId="77777777" w:rsidR="00CA0BA3" w:rsidRDefault="00CA0BA3" w:rsidP="00CA0BA3">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5452DA11" w14:textId="0984A97A" w:rsidR="009A6D48" w:rsidRDefault="009A6D48" w:rsidP="009A6D48">
      <w:pPr>
        <w:pStyle w:val="Listeavsnitt"/>
        <w:spacing w:after="160"/>
        <w:ind w:left="567"/>
        <w:rPr>
          <w:b/>
          <w:bCs/>
          <w:color w:val="00303E"/>
        </w:rPr>
      </w:pPr>
    </w:p>
    <w:p w14:paraId="416664FE" w14:textId="77777777" w:rsidR="009A6D48" w:rsidRDefault="009A6D48" w:rsidP="009A6D48">
      <w:pPr>
        <w:pStyle w:val="Listeavsnitt"/>
        <w:spacing w:after="160"/>
        <w:ind w:left="567"/>
        <w:rPr>
          <w:b/>
          <w:bCs/>
          <w:color w:val="00303E"/>
        </w:rPr>
      </w:pPr>
    </w:p>
    <w:p w14:paraId="3D309F9F" w14:textId="61C393B4" w:rsidR="009A6D48" w:rsidRDefault="009A6D48" w:rsidP="003E5F35">
      <w:pPr>
        <w:pStyle w:val="Listeavsnitt"/>
        <w:numPr>
          <w:ilvl w:val="1"/>
          <w:numId w:val="8"/>
        </w:numPr>
        <w:spacing w:after="160"/>
        <w:ind w:left="426" w:hanging="426"/>
        <w:rPr>
          <w:b/>
          <w:bCs/>
          <w:color w:val="00303E"/>
        </w:rPr>
      </w:pPr>
      <w:r>
        <w:rPr>
          <w:b/>
          <w:bCs/>
          <w:color w:val="00303E"/>
        </w:rPr>
        <w:t>Telefon:</w:t>
      </w:r>
    </w:p>
    <w:p w14:paraId="2706519C" w14:textId="3E6D3604" w:rsidR="00CA0BA3" w:rsidRDefault="00CA0BA3" w:rsidP="00CA0BA3">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7EBE10FD" w14:textId="77777777" w:rsidR="00CA0BA3" w:rsidRDefault="00CA0BA3" w:rsidP="00CA0BA3">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11962894" w14:textId="463AA409" w:rsidR="00CA0BA3" w:rsidRDefault="00CA0BA3" w:rsidP="00CA0BA3">
      <w:pPr>
        <w:spacing w:after="160"/>
        <w:rPr>
          <w:b/>
          <w:bCs/>
          <w:color w:val="00303E"/>
        </w:rPr>
      </w:pPr>
    </w:p>
    <w:p w14:paraId="52B3D27F" w14:textId="579F3B2F" w:rsidR="00CA0BA3" w:rsidRDefault="00CA0BA3">
      <w:pPr>
        <w:rPr>
          <w:b/>
          <w:bCs/>
          <w:color w:val="00303E"/>
        </w:rPr>
      </w:pPr>
      <w:r>
        <w:rPr>
          <w:b/>
          <w:bCs/>
          <w:color w:val="00303E"/>
        </w:rPr>
        <w:br w:type="page"/>
      </w:r>
    </w:p>
    <w:p w14:paraId="2D1C16F0" w14:textId="0AF2D905" w:rsidR="00CA0BA3" w:rsidRPr="00476C36" w:rsidRDefault="00B12182" w:rsidP="003E5F35">
      <w:pPr>
        <w:pStyle w:val="Overskrift1"/>
        <w:numPr>
          <w:ilvl w:val="0"/>
          <w:numId w:val="8"/>
        </w:numPr>
        <w:shd w:val="clear" w:color="auto" w:fill="00303E"/>
        <w:spacing w:before="0"/>
        <w:ind w:left="0" w:right="-148" w:firstLine="0"/>
        <w:rPr>
          <w:rFonts w:cs="Open Sans"/>
          <w:color w:val="FFFFFF" w:themeColor="background1"/>
        </w:rPr>
      </w:pPr>
      <w:bookmarkStart w:id="20" w:name="_Toc106188077"/>
      <w:r>
        <w:rPr>
          <w:rFonts w:cs="Open Sans"/>
          <w:color w:val="FFFFFF" w:themeColor="background1"/>
        </w:rPr>
        <w:lastRenderedPageBreak/>
        <w:t>Søknad</w:t>
      </w:r>
      <w:bookmarkEnd w:id="20"/>
    </w:p>
    <w:p w14:paraId="29A8C031" w14:textId="4D89B5BD" w:rsidR="00CA0BA3" w:rsidRDefault="00CA0BA3" w:rsidP="00CA0BA3">
      <w:pPr>
        <w:pStyle w:val="Listeavsnitt"/>
        <w:spacing w:after="160"/>
        <w:ind w:left="426"/>
        <w:rPr>
          <w:b/>
          <w:bCs/>
          <w:color w:val="00303E"/>
        </w:rPr>
      </w:pPr>
    </w:p>
    <w:p w14:paraId="370DF5BE" w14:textId="77777777" w:rsidR="00DC21C9" w:rsidRDefault="00DC21C9" w:rsidP="00CA0BA3">
      <w:pPr>
        <w:pStyle w:val="Listeavsnitt"/>
        <w:spacing w:after="160"/>
        <w:ind w:left="426"/>
        <w:rPr>
          <w:b/>
          <w:bCs/>
          <w:color w:val="00303E"/>
        </w:rPr>
      </w:pPr>
    </w:p>
    <w:p w14:paraId="1FDB951B" w14:textId="675D366D" w:rsidR="00CA0BA3" w:rsidRPr="00CA0BA3" w:rsidRDefault="00CA0BA3" w:rsidP="003E5F35">
      <w:pPr>
        <w:pStyle w:val="Listeavsnitt"/>
        <w:numPr>
          <w:ilvl w:val="1"/>
          <w:numId w:val="8"/>
        </w:numPr>
        <w:spacing w:after="160"/>
        <w:ind w:left="426" w:hanging="426"/>
        <w:rPr>
          <w:b/>
          <w:bCs/>
          <w:color w:val="00303E"/>
        </w:rPr>
      </w:pPr>
      <w:r>
        <w:rPr>
          <w:b/>
          <w:bCs/>
          <w:color w:val="00303E"/>
        </w:rPr>
        <w:t>Søknaden gjelder:</w:t>
      </w:r>
      <w:r>
        <w:rPr>
          <w:b/>
          <w:bCs/>
          <w:color w:val="00303E"/>
        </w:rPr>
        <w:br/>
      </w:r>
      <w:r w:rsidRPr="00CA0BA3">
        <w:rPr>
          <w:color w:val="00303E"/>
        </w:rPr>
        <w:t>(</w:t>
      </w:r>
      <w:r w:rsidR="00B01F8E">
        <w:rPr>
          <w:color w:val="00303E"/>
        </w:rPr>
        <w:t>S</w:t>
      </w:r>
      <w:r w:rsidRPr="00CA0BA3">
        <w:rPr>
          <w:color w:val="00303E"/>
        </w:rPr>
        <w:t>ett kryss)</w:t>
      </w:r>
    </w:p>
    <w:p w14:paraId="6FF39465" w14:textId="77777777" w:rsidR="00CA0BA3" w:rsidRPr="00CA0BA3" w:rsidRDefault="00CA0BA3" w:rsidP="00CA0BA3">
      <w:pPr>
        <w:pStyle w:val="Listeavsnitt"/>
        <w:spacing w:after="160"/>
        <w:ind w:left="426" w:hanging="142"/>
        <w:rPr>
          <w:b/>
          <w:bCs/>
          <w:color w:val="00303E"/>
        </w:rPr>
      </w:pPr>
    </w:p>
    <w:p w14:paraId="6FE43FF9" w14:textId="37D25F41" w:rsidR="00B12182" w:rsidRDefault="005F45B7" w:rsidP="00B12182">
      <w:pPr>
        <w:pStyle w:val="Listeavsnitt"/>
        <w:pBdr>
          <w:top w:val="single" w:sz="4" w:space="1" w:color="auto"/>
          <w:left w:val="single" w:sz="4" w:space="4" w:color="auto"/>
          <w:bottom w:val="single" w:sz="4" w:space="1" w:color="auto"/>
          <w:right w:val="single" w:sz="4" w:space="4" w:color="auto"/>
        </w:pBdr>
        <w:tabs>
          <w:tab w:val="left" w:pos="567"/>
          <w:tab w:val="left" w:pos="2268"/>
          <w:tab w:val="left" w:pos="4253"/>
          <w:tab w:val="left" w:pos="6379"/>
        </w:tabs>
        <w:spacing w:after="160"/>
        <w:ind w:left="567"/>
        <w:rPr>
          <w:color w:val="00303E"/>
        </w:rPr>
      </w:pPr>
      <w:r>
        <w:rPr>
          <w:color w:val="00303E"/>
        </w:rPr>
        <w:t>Ny tillatelse</w:t>
      </w:r>
      <w:r w:rsidR="00CA0BA3" w:rsidRPr="00CA0BA3">
        <w:rPr>
          <w:color w:val="00303E"/>
        </w:rPr>
        <w:t>:</w:t>
      </w:r>
      <w:r w:rsidR="00CA0BA3" w:rsidRPr="00CA0BA3">
        <w:rPr>
          <w:color w:val="00303E"/>
        </w:rPr>
        <w:tab/>
        <w:t>Endret volum:</w:t>
      </w:r>
      <w:r w:rsidR="00CA0BA3" w:rsidRPr="00CA0BA3">
        <w:rPr>
          <w:color w:val="00303E"/>
        </w:rPr>
        <w:tab/>
        <w:t>Endret driftstid:</w:t>
      </w:r>
      <w:r w:rsidR="00CA0BA3" w:rsidRPr="00CA0BA3">
        <w:rPr>
          <w:color w:val="00303E"/>
        </w:rPr>
        <w:tab/>
        <w:t>Endrede utslippsforhold:</w:t>
      </w:r>
      <w:r w:rsidR="00B12182">
        <w:rPr>
          <w:color w:val="00303E"/>
        </w:rPr>
        <w:t xml:space="preserve"> </w:t>
      </w:r>
    </w:p>
    <w:p w14:paraId="4EAD12AE" w14:textId="77777777" w:rsidR="00B12182" w:rsidRDefault="00B12182" w:rsidP="00B12182">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358BCBF8" w14:textId="60B27E04" w:rsidR="00CA0BA3" w:rsidRDefault="00CA0BA3" w:rsidP="00B12182">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r w:rsidRPr="00B12182">
        <w:rPr>
          <w:color w:val="00303E"/>
        </w:rPr>
        <w:t>Annet (spesifiser):</w:t>
      </w:r>
    </w:p>
    <w:p w14:paraId="3A99535E" w14:textId="77777777" w:rsidR="00B12182" w:rsidRPr="00B12182" w:rsidRDefault="00B12182" w:rsidP="00B12182">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7A6A9180" w14:textId="77777777" w:rsidR="00CA0BA3" w:rsidRDefault="00CA0BA3" w:rsidP="00CA0BA3">
      <w:pPr>
        <w:pStyle w:val="Listeavsnitt"/>
        <w:spacing w:after="160"/>
        <w:ind w:left="567"/>
        <w:rPr>
          <w:b/>
          <w:bCs/>
          <w:color w:val="00303E"/>
        </w:rPr>
      </w:pPr>
    </w:p>
    <w:p w14:paraId="655CC2D3" w14:textId="77777777" w:rsidR="00CA0BA3" w:rsidRDefault="00CA0BA3" w:rsidP="00CA0BA3">
      <w:pPr>
        <w:pStyle w:val="Listeavsnitt"/>
        <w:spacing w:after="160"/>
        <w:ind w:left="567"/>
        <w:rPr>
          <w:b/>
          <w:bCs/>
          <w:color w:val="00303E"/>
        </w:rPr>
      </w:pPr>
    </w:p>
    <w:p w14:paraId="32AB0513" w14:textId="62C1DFD2" w:rsidR="00CA0BA3" w:rsidRDefault="00B12182" w:rsidP="003E5F35">
      <w:pPr>
        <w:pStyle w:val="Listeavsnitt"/>
        <w:numPr>
          <w:ilvl w:val="1"/>
          <w:numId w:val="8"/>
        </w:numPr>
        <w:spacing w:after="160"/>
        <w:ind w:left="426" w:hanging="426"/>
        <w:rPr>
          <w:b/>
          <w:bCs/>
          <w:color w:val="00303E"/>
        </w:rPr>
      </w:pPr>
      <w:r>
        <w:rPr>
          <w:b/>
          <w:bCs/>
          <w:color w:val="00303E"/>
        </w:rPr>
        <w:t>Tidspunkt for ønsket oppstart/endring:</w:t>
      </w:r>
    </w:p>
    <w:p w14:paraId="65EE7D5F" w14:textId="77777777" w:rsidR="00CA0BA3" w:rsidRDefault="00CA0BA3" w:rsidP="00CA0BA3">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094C8CB1" w14:textId="77777777" w:rsidR="00CA0BA3" w:rsidRDefault="00CA0BA3" w:rsidP="00CA0BA3">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58BE1A59" w14:textId="77777777" w:rsidR="00CA0BA3" w:rsidRDefault="00CA0BA3" w:rsidP="00CA0BA3">
      <w:pPr>
        <w:pStyle w:val="Listeavsnitt"/>
        <w:spacing w:after="160"/>
        <w:ind w:left="567"/>
        <w:rPr>
          <w:b/>
          <w:bCs/>
          <w:color w:val="00303E"/>
        </w:rPr>
      </w:pPr>
    </w:p>
    <w:p w14:paraId="10059D14" w14:textId="77777777" w:rsidR="00CA0BA3" w:rsidRDefault="00CA0BA3" w:rsidP="00CA0BA3">
      <w:pPr>
        <w:pStyle w:val="Listeavsnitt"/>
        <w:spacing w:after="160"/>
        <w:ind w:left="567"/>
        <w:rPr>
          <w:b/>
          <w:bCs/>
          <w:color w:val="00303E"/>
        </w:rPr>
      </w:pPr>
    </w:p>
    <w:p w14:paraId="4267CC73" w14:textId="69A10510" w:rsidR="00CA0BA3" w:rsidRDefault="00B12182" w:rsidP="003E5F35">
      <w:pPr>
        <w:pStyle w:val="Listeavsnitt"/>
        <w:numPr>
          <w:ilvl w:val="1"/>
          <w:numId w:val="8"/>
        </w:numPr>
        <w:spacing w:after="160"/>
        <w:ind w:left="426" w:hanging="426"/>
        <w:rPr>
          <w:b/>
          <w:bCs/>
          <w:color w:val="00303E"/>
        </w:rPr>
      </w:pPr>
      <w:r>
        <w:rPr>
          <w:b/>
          <w:bCs/>
          <w:color w:val="00303E"/>
        </w:rPr>
        <w:t>Hvis deponiet allerede er i drift: Hvor lenge har det vært det?</w:t>
      </w:r>
    </w:p>
    <w:p w14:paraId="614C2D46" w14:textId="0E1BD9E0" w:rsidR="00B12182" w:rsidRDefault="00B12182" w:rsidP="00B12182">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5D82138E" w14:textId="77777777" w:rsidR="00B12182" w:rsidRDefault="00B12182" w:rsidP="00B12182">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12AE6D3E" w14:textId="230E1C55" w:rsidR="00CA0BA3" w:rsidRDefault="00CA0BA3" w:rsidP="00CA0BA3">
      <w:pPr>
        <w:spacing w:after="160"/>
        <w:rPr>
          <w:b/>
          <w:bCs/>
          <w:color w:val="00303E"/>
        </w:rPr>
      </w:pPr>
    </w:p>
    <w:p w14:paraId="36B5920B" w14:textId="6EB088DC" w:rsidR="000E7EF8" w:rsidRDefault="000E7EF8">
      <w:pPr>
        <w:rPr>
          <w:b/>
          <w:bCs/>
          <w:color w:val="00303E"/>
        </w:rPr>
      </w:pPr>
      <w:r>
        <w:rPr>
          <w:b/>
          <w:bCs/>
          <w:color w:val="00303E"/>
        </w:rPr>
        <w:br w:type="page"/>
      </w:r>
    </w:p>
    <w:p w14:paraId="7F4A6364" w14:textId="654673C8" w:rsidR="000E7EF8" w:rsidRPr="00476C36" w:rsidRDefault="000E7EF8" w:rsidP="003E5F35">
      <w:pPr>
        <w:pStyle w:val="Overskrift1"/>
        <w:numPr>
          <w:ilvl w:val="0"/>
          <w:numId w:val="8"/>
        </w:numPr>
        <w:shd w:val="clear" w:color="auto" w:fill="00303E"/>
        <w:spacing w:before="0"/>
        <w:ind w:left="0" w:right="-148" w:firstLine="0"/>
        <w:rPr>
          <w:rFonts w:cs="Open Sans"/>
          <w:color w:val="FFFFFF" w:themeColor="background1"/>
        </w:rPr>
      </w:pPr>
      <w:bookmarkStart w:id="21" w:name="_Toc106188078"/>
      <w:r>
        <w:rPr>
          <w:rFonts w:cs="Open Sans"/>
          <w:color w:val="FFFFFF" w:themeColor="background1"/>
        </w:rPr>
        <w:lastRenderedPageBreak/>
        <w:t>Lokalitet og områdebeskrivelse</w:t>
      </w:r>
      <w:bookmarkEnd w:id="21"/>
    </w:p>
    <w:p w14:paraId="63D3EA03" w14:textId="2D994AF3" w:rsidR="000E7EF8" w:rsidRDefault="000E7EF8" w:rsidP="000E7EF8">
      <w:pPr>
        <w:pStyle w:val="Listeavsnitt"/>
        <w:spacing w:after="160"/>
        <w:ind w:left="426"/>
        <w:rPr>
          <w:b/>
          <w:bCs/>
          <w:color w:val="00303E"/>
        </w:rPr>
      </w:pPr>
    </w:p>
    <w:p w14:paraId="6CDD0658" w14:textId="77777777" w:rsidR="00DC21C9" w:rsidRDefault="00DC21C9" w:rsidP="000E7EF8">
      <w:pPr>
        <w:pStyle w:val="Listeavsnitt"/>
        <w:spacing w:after="160"/>
        <w:ind w:left="426"/>
        <w:rPr>
          <w:b/>
          <w:bCs/>
          <w:color w:val="00303E"/>
        </w:rPr>
      </w:pPr>
    </w:p>
    <w:p w14:paraId="5793A28A" w14:textId="2A974C16" w:rsidR="000E7EF8" w:rsidRPr="000E7EF8" w:rsidRDefault="000E7EF8" w:rsidP="003E5F35">
      <w:pPr>
        <w:pStyle w:val="Listeavsnitt"/>
        <w:numPr>
          <w:ilvl w:val="1"/>
          <w:numId w:val="8"/>
        </w:numPr>
        <w:spacing w:after="160"/>
        <w:ind w:left="426" w:hanging="426"/>
        <w:rPr>
          <w:b/>
          <w:bCs/>
          <w:color w:val="00303E"/>
        </w:rPr>
      </w:pPr>
      <w:r>
        <w:rPr>
          <w:b/>
          <w:bCs/>
          <w:color w:val="00303E"/>
        </w:rPr>
        <w:t>Kommune:</w:t>
      </w:r>
    </w:p>
    <w:p w14:paraId="77C0FCE8" w14:textId="094EAD4E" w:rsidR="000E7EF8" w:rsidRDefault="000E7EF8" w:rsidP="000E7EF8">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2A5B3D7D" w14:textId="77777777" w:rsidR="000E7EF8" w:rsidRPr="00B12182" w:rsidRDefault="000E7EF8" w:rsidP="000E7EF8">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41B35654" w14:textId="77777777" w:rsidR="000E7EF8" w:rsidRDefault="000E7EF8" w:rsidP="000E7EF8">
      <w:pPr>
        <w:pStyle w:val="Listeavsnitt"/>
        <w:spacing w:after="160"/>
        <w:ind w:left="567"/>
        <w:rPr>
          <w:b/>
          <w:bCs/>
          <w:color w:val="00303E"/>
        </w:rPr>
      </w:pPr>
    </w:p>
    <w:p w14:paraId="1803ACB6" w14:textId="77777777" w:rsidR="000E7EF8" w:rsidRDefault="000E7EF8" w:rsidP="000E7EF8">
      <w:pPr>
        <w:pStyle w:val="Listeavsnitt"/>
        <w:spacing w:after="160"/>
        <w:ind w:left="567"/>
        <w:rPr>
          <w:b/>
          <w:bCs/>
          <w:color w:val="00303E"/>
        </w:rPr>
      </w:pPr>
    </w:p>
    <w:p w14:paraId="60056D93" w14:textId="7014DFE9" w:rsidR="000E7EF8" w:rsidRDefault="000E7EF8" w:rsidP="003E5F35">
      <w:pPr>
        <w:pStyle w:val="Listeavsnitt"/>
        <w:numPr>
          <w:ilvl w:val="1"/>
          <w:numId w:val="8"/>
        </w:numPr>
        <w:spacing w:after="160"/>
        <w:ind w:left="426" w:hanging="426"/>
        <w:rPr>
          <w:b/>
          <w:bCs/>
          <w:color w:val="00303E"/>
        </w:rPr>
      </w:pPr>
      <w:r>
        <w:rPr>
          <w:b/>
          <w:bCs/>
          <w:color w:val="00303E"/>
        </w:rPr>
        <w:t>Eiendom(er):</w:t>
      </w:r>
    </w:p>
    <w:p w14:paraId="4DB27047" w14:textId="77777777" w:rsidR="00316625" w:rsidRDefault="00316625" w:rsidP="000E7EF8">
      <w:pPr>
        <w:pStyle w:val="Listeavsnitt"/>
        <w:pBdr>
          <w:top w:val="single" w:sz="4" w:space="1" w:color="auto"/>
          <w:left w:val="single" w:sz="4" w:space="4" w:color="auto"/>
          <w:bottom w:val="single" w:sz="4" w:space="1" w:color="auto"/>
          <w:right w:val="single" w:sz="4" w:space="4" w:color="auto"/>
        </w:pBdr>
        <w:tabs>
          <w:tab w:val="left" w:pos="3119"/>
          <w:tab w:val="left" w:pos="5954"/>
        </w:tabs>
        <w:spacing w:after="160"/>
        <w:ind w:left="567"/>
        <w:rPr>
          <w:color w:val="00303E"/>
        </w:rPr>
      </w:pPr>
    </w:p>
    <w:p w14:paraId="4B4987BA" w14:textId="4C46A846" w:rsidR="000E7EF8" w:rsidRPr="000E7EF8" w:rsidRDefault="000E7EF8" w:rsidP="000E7EF8">
      <w:pPr>
        <w:pStyle w:val="Listeavsnitt"/>
        <w:pBdr>
          <w:top w:val="single" w:sz="4" w:space="1" w:color="auto"/>
          <w:left w:val="single" w:sz="4" w:space="4" w:color="auto"/>
          <w:bottom w:val="single" w:sz="4" w:space="1" w:color="auto"/>
          <w:right w:val="single" w:sz="4" w:space="4" w:color="auto"/>
        </w:pBdr>
        <w:tabs>
          <w:tab w:val="left" w:pos="3119"/>
          <w:tab w:val="left" w:pos="5954"/>
        </w:tabs>
        <w:spacing w:after="160"/>
        <w:ind w:left="567"/>
        <w:rPr>
          <w:color w:val="00303E"/>
        </w:rPr>
      </w:pPr>
      <w:r w:rsidRPr="000E7EF8">
        <w:rPr>
          <w:color w:val="00303E"/>
        </w:rPr>
        <w:t>Gårdsnummer:</w:t>
      </w:r>
      <w:r w:rsidRPr="000E7EF8">
        <w:rPr>
          <w:color w:val="00303E"/>
        </w:rPr>
        <w:tab/>
        <w:t>Bruksnummer:</w:t>
      </w:r>
      <w:r w:rsidRPr="000E7EF8">
        <w:rPr>
          <w:color w:val="00303E"/>
        </w:rPr>
        <w:tab/>
        <w:t>Festenummer:</w:t>
      </w:r>
    </w:p>
    <w:p w14:paraId="29C1D6BF" w14:textId="77777777" w:rsidR="00316625" w:rsidRDefault="00316625" w:rsidP="000E7EF8">
      <w:pPr>
        <w:pStyle w:val="Listeavsnitt"/>
        <w:pBdr>
          <w:top w:val="single" w:sz="4" w:space="1" w:color="auto"/>
          <w:left w:val="single" w:sz="4" w:space="4" w:color="auto"/>
          <w:bottom w:val="single" w:sz="4" w:space="1" w:color="auto"/>
          <w:right w:val="single" w:sz="4" w:space="4" w:color="auto"/>
        </w:pBdr>
        <w:tabs>
          <w:tab w:val="left" w:pos="3119"/>
          <w:tab w:val="left" w:pos="5954"/>
        </w:tabs>
        <w:spacing w:after="160"/>
        <w:ind w:left="567"/>
        <w:rPr>
          <w:color w:val="00303E"/>
        </w:rPr>
      </w:pPr>
    </w:p>
    <w:p w14:paraId="69499307" w14:textId="0E31DB97" w:rsidR="000E7EF8" w:rsidRPr="000E7EF8" w:rsidRDefault="000E7EF8" w:rsidP="000E7EF8">
      <w:pPr>
        <w:pStyle w:val="Listeavsnitt"/>
        <w:pBdr>
          <w:top w:val="single" w:sz="4" w:space="1" w:color="auto"/>
          <w:left w:val="single" w:sz="4" w:space="4" w:color="auto"/>
          <w:bottom w:val="single" w:sz="4" w:space="1" w:color="auto"/>
          <w:right w:val="single" w:sz="4" w:space="4" w:color="auto"/>
        </w:pBdr>
        <w:tabs>
          <w:tab w:val="left" w:pos="3119"/>
          <w:tab w:val="left" w:pos="5954"/>
        </w:tabs>
        <w:spacing w:after="160"/>
        <w:ind w:left="567"/>
        <w:rPr>
          <w:color w:val="00303E"/>
        </w:rPr>
      </w:pPr>
      <w:r w:rsidRPr="000E7EF8">
        <w:rPr>
          <w:color w:val="00303E"/>
        </w:rPr>
        <w:t>Gårdsnummer:</w:t>
      </w:r>
      <w:r w:rsidRPr="000E7EF8">
        <w:rPr>
          <w:color w:val="00303E"/>
        </w:rPr>
        <w:tab/>
        <w:t>Bruksnummer:</w:t>
      </w:r>
      <w:r w:rsidRPr="000E7EF8">
        <w:rPr>
          <w:color w:val="00303E"/>
        </w:rPr>
        <w:tab/>
        <w:t>Festenummer:</w:t>
      </w:r>
    </w:p>
    <w:p w14:paraId="2D427D34" w14:textId="77777777" w:rsidR="00316625" w:rsidRDefault="00316625" w:rsidP="000E7EF8">
      <w:pPr>
        <w:pStyle w:val="Listeavsnitt"/>
        <w:pBdr>
          <w:top w:val="single" w:sz="4" w:space="1" w:color="auto"/>
          <w:left w:val="single" w:sz="4" w:space="4" w:color="auto"/>
          <w:bottom w:val="single" w:sz="4" w:space="1" w:color="auto"/>
          <w:right w:val="single" w:sz="4" w:space="4" w:color="auto"/>
        </w:pBdr>
        <w:tabs>
          <w:tab w:val="left" w:pos="3119"/>
          <w:tab w:val="left" w:pos="5954"/>
        </w:tabs>
        <w:spacing w:after="160"/>
        <w:ind w:left="567"/>
        <w:rPr>
          <w:color w:val="00303E"/>
        </w:rPr>
      </w:pPr>
    </w:p>
    <w:p w14:paraId="469A74F2" w14:textId="0C5829A6" w:rsidR="000E7EF8" w:rsidRPr="000E7EF8" w:rsidRDefault="000E7EF8" w:rsidP="000E7EF8">
      <w:pPr>
        <w:pStyle w:val="Listeavsnitt"/>
        <w:pBdr>
          <w:top w:val="single" w:sz="4" w:space="1" w:color="auto"/>
          <w:left w:val="single" w:sz="4" w:space="4" w:color="auto"/>
          <w:bottom w:val="single" w:sz="4" w:space="1" w:color="auto"/>
          <w:right w:val="single" w:sz="4" w:space="4" w:color="auto"/>
        </w:pBdr>
        <w:tabs>
          <w:tab w:val="left" w:pos="3119"/>
          <w:tab w:val="left" w:pos="5954"/>
        </w:tabs>
        <w:spacing w:after="160"/>
        <w:ind w:left="567"/>
        <w:rPr>
          <w:color w:val="00303E"/>
        </w:rPr>
      </w:pPr>
      <w:r w:rsidRPr="000E7EF8">
        <w:rPr>
          <w:color w:val="00303E"/>
        </w:rPr>
        <w:t>Gårdsnummer:</w:t>
      </w:r>
      <w:r w:rsidRPr="000E7EF8">
        <w:rPr>
          <w:color w:val="00303E"/>
        </w:rPr>
        <w:tab/>
        <w:t>Bruksnummer:</w:t>
      </w:r>
      <w:r w:rsidRPr="000E7EF8">
        <w:rPr>
          <w:color w:val="00303E"/>
        </w:rPr>
        <w:tab/>
        <w:t>Festenummer:</w:t>
      </w:r>
    </w:p>
    <w:p w14:paraId="61A37174" w14:textId="77777777" w:rsidR="00316625" w:rsidRDefault="00316625" w:rsidP="000E7EF8">
      <w:pPr>
        <w:pStyle w:val="Listeavsnitt"/>
        <w:pBdr>
          <w:top w:val="single" w:sz="4" w:space="1" w:color="auto"/>
          <w:left w:val="single" w:sz="4" w:space="4" w:color="auto"/>
          <w:bottom w:val="single" w:sz="4" w:space="1" w:color="auto"/>
          <w:right w:val="single" w:sz="4" w:space="4" w:color="auto"/>
        </w:pBdr>
        <w:tabs>
          <w:tab w:val="left" w:pos="3119"/>
          <w:tab w:val="left" w:pos="5954"/>
        </w:tabs>
        <w:spacing w:after="160"/>
        <w:ind w:left="567"/>
        <w:rPr>
          <w:color w:val="00303E"/>
        </w:rPr>
      </w:pPr>
    </w:p>
    <w:p w14:paraId="2E8535FE" w14:textId="6AC9FAB2" w:rsidR="000E7EF8" w:rsidRPr="000E7EF8" w:rsidRDefault="000E7EF8" w:rsidP="000E7EF8">
      <w:pPr>
        <w:pStyle w:val="Listeavsnitt"/>
        <w:pBdr>
          <w:top w:val="single" w:sz="4" w:space="1" w:color="auto"/>
          <w:left w:val="single" w:sz="4" w:space="4" w:color="auto"/>
          <w:bottom w:val="single" w:sz="4" w:space="1" w:color="auto"/>
          <w:right w:val="single" w:sz="4" w:space="4" w:color="auto"/>
        </w:pBdr>
        <w:tabs>
          <w:tab w:val="left" w:pos="3119"/>
          <w:tab w:val="left" w:pos="5954"/>
        </w:tabs>
        <w:spacing w:after="160"/>
        <w:ind w:left="567"/>
        <w:rPr>
          <w:color w:val="00303E"/>
        </w:rPr>
      </w:pPr>
      <w:r w:rsidRPr="000E7EF8">
        <w:rPr>
          <w:color w:val="00303E"/>
        </w:rPr>
        <w:t>Gårdsnummer:</w:t>
      </w:r>
      <w:r w:rsidRPr="000E7EF8">
        <w:rPr>
          <w:color w:val="00303E"/>
        </w:rPr>
        <w:tab/>
        <w:t>Bruksnummer:</w:t>
      </w:r>
      <w:r w:rsidRPr="000E7EF8">
        <w:rPr>
          <w:color w:val="00303E"/>
        </w:rPr>
        <w:tab/>
        <w:t>Festenummer:</w:t>
      </w:r>
    </w:p>
    <w:p w14:paraId="5EE8D6EA" w14:textId="05C74AD7" w:rsidR="000E7EF8" w:rsidRDefault="000E7EF8" w:rsidP="000E7EF8">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2589C1E0" w14:textId="77777777" w:rsidR="000E7EF8" w:rsidRDefault="000E7EF8" w:rsidP="000E7EF8">
      <w:pPr>
        <w:pStyle w:val="Listeavsnitt"/>
        <w:spacing w:after="160"/>
        <w:ind w:left="567"/>
        <w:rPr>
          <w:b/>
          <w:bCs/>
          <w:color w:val="00303E"/>
        </w:rPr>
      </w:pPr>
    </w:p>
    <w:p w14:paraId="30DF734F" w14:textId="77777777" w:rsidR="000E7EF8" w:rsidRDefault="000E7EF8" w:rsidP="000E7EF8">
      <w:pPr>
        <w:pStyle w:val="Listeavsnitt"/>
        <w:spacing w:after="160"/>
        <w:ind w:left="567"/>
        <w:rPr>
          <w:b/>
          <w:bCs/>
          <w:color w:val="00303E"/>
        </w:rPr>
      </w:pPr>
    </w:p>
    <w:p w14:paraId="48EC35F9" w14:textId="36E3BFB8" w:rsidR="000E7EF8" w:rsidRPr="000E7EF8" w:rsidRDefault="000E7EF8" w:rsidP="003E5F35">
      <w:pPr>
        <w:pStyle w:val="Listeavsnitt"/>
        <w:numPr>
          <w:ilvl w:val="1"/>
          <w:numId w:val="8"/>
        </w:numPr>
        <w:spacing w:after="160"/>
        <w:ind w:left="426" w:hanging="426"/>
        <w:rPr>
          <w:b/>
          <w:bCs/>
          <w:color w:val="00303E"/>
        </w:rPr>
      </w:pPr>
      <w:r>
        <w:rPr>
          <w:b/>
          <w:bCs/>
          <w:color w:val="00303E"/>
        </w:rPr>
        <w:t>Koordinater:</w:t>
      </w:r>
    </w:p>
    <w:p w14:paraId="3D22303B" w14:textId="77777777" w:rsidR="00316625" w:rsidRDefault="00316625" w:rsidP="000E7EF8">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1BFACA68" w14:textId="518A2E61" w:rsidR="000E7EF8" w:rsidRDefault="000E7EF8" w:rsidP="000E7EF8">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r w:rsidRPr="000E7EF8">
        <w:rPr>
          <w:color w:val="00303E"/>
        </w:rPr>
        <w:t>Sonebelte:</w:t>
      </w:r>
    </w:p>
    <w:p w14:paraId="09EFE076" w14:textId="77777777" w:rsidR="00316625" w:rsidRDefault="00316625" w:rsidP="000E7EF8">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E040E01" w14:textId="008503D0" w:rsidR="00316625" w:rsidRDefault="000E7EF8" w:rsidP="000E7EF8">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r w:rsidRPr="000E7EF8">
        <w:rPr>
          <w:color w:val="00303E"/>
        </w:rPr>
        <w:t>UTM-koordinat nord:</w:t>
      </w:r>
    </w:p>
    <w:p w14:paraId="002107B8" w14:textId="77777777" w:rsidR="00316625" w:rsidRDefault="00316625" w:rsidP="000E7EF8">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232B390" w14:textId="5282D48D" w:rsidR="000E7EF8" w:rsidRPr="000E7EF8" w:rsidRDefault="000E7EF8" w:rsidP="000E7EF8">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r w:rsidRPr="000E7EF8">
        <w:rPr>
          <w:color w:val="00303E"/>
        </w:rPr>
        <w:t>UTM-koordinat øst:</w:t>
      </w:r>
    </w:p>
    <w:p w14:paraId="6DD770CC" w14:textId="77777777" w:rsidR="000E7EF8" w:rsidRDefault="000E7EF8" w:rsidP="000E7EF8">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057F4A19" w14:textId="200B6A26" w:rsidR="000E7EF8" w:rsidRDefault="000E7EF8" w:rsidP="00CA0BA3">
      <w:pPr>
        <w:spacing w:after="160"/>
        <w:rPr>
          <w:b/>
          <w:bCs/>
          <w:color w:val="00303E"/>
        </w:rPr>
      </w:pPr>
    </w:p>
    <w:p w14:paraId="24E136D3" w14:textId="54DBB472" w:rsidR="000E7EF8" w:rsidRDefault="00316625" w:rsidP="003E5F35">
      <w:pPr>
        <w:pStyle w:val="Listeavsnitt"/>
        <w:numPr>
          <w:ilvl w:val="1"/>
          <w:numId w:val="8"/>
        </w:numPr>
        <w:spacing w:after="160"/>
        <w:ind w:left="426" w:hanging="426"/>
        <w:rPr>
          <w:b/>
          <w:bCs/>
          <w:color w:val="00303E"/>
        </w:rPr>
      </w:pPr>
      <w:r>
        <w:rPr>
          <w:b/>
          <w:bCs/>
          <w:color w:val="00303E"/>
        </w:rPr>
        <w:t xml:space="preserve">Avstand til nærmeste bebyggelse </w:t>
      </w:r>
      <w:r w:rsidRPr="00316625">
        <w:rPr>
          <w:color w:val="00303E"/>
        </w:rPr>
        <w:t>(spesifiser type bebyggelse):</w:t>
      </w:r>
    </w:p>
    <w:p w14:paraId="45C7813F" w14:textId="37B84E41" w:rsidR="000E7EF8" w:rsidRDefault="000E7EF8" w:rsidP="000E7EF8">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349EF459" w14:textId="77777777" w:rsidR="000E7EF8" w:rsidRPr="000E7EF8" w:rsidRDefault="000E7EF8" w:rsidP="000E7EF8">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70F3EEEC" w14:textId="7DE298D8" w:rsidR="000E7EF8" w:rsidRDefault="000E7EF8" w:rsidP="00CA0BA3">
      <w:pPr>
        <w:spacing w:after="160"/>
        <w:rPr>
          <w:b/>
          <w:bCs/>
          <w:color w:val="00303E"/>
        </w:rPr>
      </w:pPr>
    </w:p>
    <w:p w14:paraId="3EAEA221" w14:textId="6776D524" w:rsidR="000E7EF8" w:rsidRDefault="00316625" w:rsidP="003E5F35">
      <w:pPr>
        <w:pStyle w:val="Listeavsnitt"/>
        <w:numPr>
          <w:ilvl w:val="1"/>
          <w:numId w:val="8"/>
        </w:numPr>
        <w:spacing w:after="160"/>
        <w:ind w:left="426" w:hanging="426"/>
        <w:rPr>
          <w:b/>
          <w:bCs/>
          <w:color w:val="00303E"/>
        </w:rPr>
      </w:pPr>
      <w:r>
        <w:rPr>
          <w:b/>
          <w:bCs/>
          <w:color w:val="00303E"/>
        </w:rPr>
        <w:t xml:space="preserve">Avstand til nærmeste private bebyggelse </w:t>
      </w:r>
      <w:r w:rsidRPr="00316625">
        <w:rPr>
          <w:color w:val="00303E"/>
        </w:rPr>
        <w:t>(spesifiser bebyggelse):</w:t>
      </w:r>
    </w:p>
    <w:p w14:paraId="4C8EA7ED" w14:textId="77777777" w:rsidR="000E7EF8" w:rsidRDefault="000E7EF8" w:rsidP="000E7EF8">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17CD0412" w14:textId="77777777" w:rsidR="000E7EF8" w:rsidRDefault="000E7EF8" w:rsidP="000E7EF8">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2F21D944" w14:textId="77777777" w:rsidR="000E7EF8" w:rsidRDefault="000E7EF8" w:rsidP="000E7EF8">
      <w:pPr>
        <w:spacing w:after="160"/>
        <w:rPr>
          <w:b/>
          <w:bCs/>
          <w:color w:val="00303E"/>
        </w:rPr>
      </w:pPr>
    </w:p>
    <w:p w14:paraId="0121A44A" w14:textId="77777777" w:rsidR="00601665" w:rsidRDefault="00601665">
      <w:pPr>
        <w:rPr>
          <w:b/>
          <w:bCs/>
          <w:color w:val="00303E"/>
        </w:rPr>
      </w:pPr>
      <w:r>
        <w:rPr>
          <w:b/>
          <w:bCs/>
          <w:color w:val="00303E"/>
        </w:rPr>
        <w:br w:type="page"/>
      </w:r>
    </w:p>
    <w:p w14:paraId="4098DE6B" w14:textId="5A7CCF18" w:rsidR="000E7EF8" w:rsidRDefault="00316625" w:rsidP="003E5F35">
      <w:pPr>
        <w:pStyle w:val="Listeavsnitt"/>
        <w:numPr>
          <w:ilvl w:val="1"/>
          <w:numId w:val="8"/>
        </w:numPr>
        <w:spacing w:after="160"/>
        <w:ind w:left="426" w:hanging="426"/>
        <w:rPr>
          <w:b/>
          <w:bCs/>
          <w:color w:val="00303E"/>
        </w:rPr>
      </w:pPr>
      <w:r>
        <w:rPr>
          <w:b/>
          <w:bCs/>
          <w:color w:val="00303E"/>
        </w:rPr>
        <w:lastRenderedPageBreak/>
        <w:t xml:space="preserve">Beskriv området hvor deponiet er/planlegges </w:t>
      </w:r>
      <w:r w:rsidRPr="00316625">
        <w:rPr>
          <w:color w:val="00303E"/>
        </w:rPr>
        <w:t>(terreng, helningsgrad- og retning, avstand til grunnvann og bekk og lignende)</w:t>
      </w:r>
      <w:r>
        <w:rPr>
          <w:color w:val="00303E"/>
        </w:rPr>
        <w:t>:</w:t>
      </w:r>
      <w:r w:rsidR="007A32DF">
        <w:rPr>
          <w:color w:val="00303E"/>
        </w:rPr>
        <w:br/>
      </w:r>
    </w:p>
    <w:p w14:paraId="43998B1C" w14:textId="599A64A1" w:rsidR="000E7EF8" w:rsidRPr="00316625" w:rsidRDefault="00B01F8E"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r>
        <w:rPr>
          <w:color w:val="00303E"/>
        </w:rPr>
        <w:t>(Kan vedlegges)</w:t>
      </w:r>
    </w:p>
    <w:p w14:paraId="05B3CD8B" w14:textId="5DE0EFE3" w:rsidR="00316625" w:rsidRP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195FBF9E" w14:textId="0946D64F" w:rsidR="00316625" w:rsidRP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7D985A3B" w14:textId="63753882" w:rsidR="00316625" w:rsidRP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622B6F39" w14:textId="44700815" w:rsid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18F2F22F" w14:textId="3B41C5C6" w:rsid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654D0875" w14:textId="574A4DF0" w:rsid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589CDD6F" w14:textId="14E7BEB9" w:rsid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198C790E" w14:textId="3D0CCA41" w:rsid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2EB7F3FC" w14:textId="6217D240" w:rsid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46E9DAEF" w14:textId="1480DC11" w:rsid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2E873877" w14:textId="148E013A" w:rsid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26D1D94D" w14:textId="5B8A2089" w:rsid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5D0EFF22" w14:textId="235EB39D" w:rsid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031D55F8" w14:textId="1777CCF5" w:rsid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69FE9FE1" w14:textId="68487984" w:rsid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3F6AA3AE" w14:textId="77777777" w:rsidR="00316625" w:rsidRP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6A8B20EE" w14:textId="767B2D37" w:rsidR="00316625" w:rsidRP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6E828041" w14:textId="1F7F1F66" w:rsidR="00316625" w:rsidRP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6AE4412D" w14:textId="51A5533B" w:rsidR="00316625" w:rsidRP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4E76F040" w14:textId="43EB9DB8" w:rsidR="00316625" w:rsidRP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410E66D9" w14:textId="608C65DA" w:rsid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052C3FEE" w14:textId="77777777" w:rsid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74EBE1EA" w14:textId="77777777" w:rsidR="00316625" w:rsidRDefault="00316625" w:rsidP="00316625">
      <w:pPr>
        <w:spacing w:after="160"/>
        <w:rPr>
          <w:b/>
          <w:bCs/>
          <w:color w:val="00303E"/>
        </w:rPr>
      </w:pPr>
    </w:p>
    <w:p w14:paraId="790E8FC6" w14:textId="50008762" w:rsidR="000E7EF8" w:rsidRPr="00316625" w:rsidRDefault="00316625" w:rsidP="003E5F35">
      <w:pPr>
        <w:pStyle w:val="Listeavsnitt"/>
        <w:numPr>
          <w:ilvl w:val="1"/>
          <w:numId w:val="8"/>
        </w:numPr>
        <w:ind w:left="426" w:hanging="426"/>
        <w:rPr>
          <w:b/>
          <w:bCs/>
          <w:color w:val="00303E"/>
        </w:rPr>
      </w:pPr>
      <w:r w:rsidRPr="00316625">
        <w:rPr>
          <w:b/>
          <w:bCs/>
          <w:color w:val="00303E"/>
        </w:rPr>
        <w:t xml:space="preserve">Er </w:t>
      </w:r>
      <w:r w:rsidR="002942C3">
        <w:rPr>
          <w:b/>
          <w:bCs/>
          <w:color w:val="00303E"/>
        </w:rPr>
        <w:t>tiltaket/virksomheten</w:t>
      </w:r>
      <w:r w:rsidRPr="00316625">
        <w:rPr>
          <w:b/>
          <w:bCs/>
          <w:color w:val="00303E"/>
        </w:rPr>
        <w:t xml:space="preserve"> </w:t>
      </w:r>
      <w:proofErr w:type="spellStart"/>
      <w:r w:rsidRPr="00316625">
        <w:rPr>
          <w:b/>
          <w:bCs/>
          <w:color w:val="00303E"/>
        </w:rPr>
        <w:t>konsekvensutredet</w:t>
      </w:r>
      <w:proofErr w:type="spellEnd"/>
      <w:r w:rsidRPr="00316625">
        <w:rPr>
          <w:b/>
          <w:bCs/>
          <w:color w:val="00303E"/>
        </w:rPr>
        <w:t>?</w:t>
      </w:r>
    </w:p>
    <w:p w14:paraId="1F1AC9E2" w14:textId="018DA530" w:rsidR="00316625" w:rsidRDefault="00316625" w:rsidP="00316625">
      <w:pPr>
        <w:pBdr>
          <w:top w:val="single" w:sz="4" w:space="1" w:color="auto"/>
          <w:left w:val="single" w:sz="4" w:space="4" w:color="auto"/>
          <w:bottom w:val="single" w:sz="4" w:space="1" w:color="auto"/>
          <w:right w:val="single" w:sz="4" w:space="4" w:color="auto"/>
        </w:pBdr>
        <w:ind w:left="567"/>
        <w:rPr>
          <w:b/>
          <w:bCs/>
          <w:color w:val="00303E"/>
        </w:rPr>
      </w:pPr>
    </w:p>
    <w:p w14:paraId="3206D46A" w14:textId="77777777" w:rsidR="00316625" w:rsidRPr="00CA0BA3" w:rsidRDefault="00316625" w:rsidP="00316625">
      <w:pPr>
        <w:pBdr>
          <w:top w:val="single" w:sz="4" w:space="1" w:color="auto"/>
          <w:left w:val="single" w:sz="4" w:space="4" w:color="auto"/>
          <w:bottom w:val="single" w:sz="4" w:space="1" w:color="auto"/>
          <w:right w:val="single" w:sz="4" w:space="4" w:color="auto"/>
        </w:pBdr>
        <w:spacing w:after="160"/>
        <w:ind w:left="567"/>
        <w:rPr>
          <w:b/>
          <w:bCs/>
          <w:color w:val="00303E"/>
        </w:rPr>
      </w:pPr>
    </w:p>
    <w:p w14:paraId="1BAB205F" w14:textId="2CEEB8D2" w:rsidR="007A32DF" w:rsidRDefault="007A32DF">
      <w:pPr>
        <w:rPr>
          <w:rStyle w:val="Sterk"/>
          <w:rFonts w:ascii="Open Sans" w:hAnsi="Open Sans" w:cs="Open Sans"/>
          <w:sz w:val="20"/>
        </w:rPr>
      </w:pPr>
    </w:p>
    <w:p w14:paraId="5D350B7B" w14:textId="57065A8E" w:rsidR="00B01F8E" w:rsidRDefault="00B01F8E">
      <w:pPr>
        <w:rPr>
          <w:rStyle w:val="Sterk"/>
          <w:rFonts w:ascii="Open Sans" w:hAnsi="Open Sans" w:cs="Open Sans"/>
          <w:sz w:val="20"/>
        </w:rPr>
      </w:pPr>
    </w:p>
    <w:p w14:paraId="29CCD081" w14:textId="77777777" w:rsidR="00B01F8E" w:rsidRDefault="00B01F8E">
      <w:pPr>
        <w:rPr>
          <w:rStyle w:val="Sterk"/>
          <w:rFonts w:ascii="Open Sans" w:hAnsi="Open Sans" w:cs="Open Sans"/>
          <w:sz w:val="20"/>
        </w:rPr>
      </w:pPr>
    </w:p>
    <w:p w14:paraId="2967707D" w14:textId="4EB5883A" w:rsidR="00B01F8E" w:rsidRDefault="007A32DF" w:rsidP="00B01F8E">
      <w:pPr>
        <w:rPr>
          <w:b/>
          <w:bCs/>
          <w:color w:val="00303E"/>
        </w:rPr>
      </w:pPr>
      <w:r w:rsidRPr="007A32DF">
        <w:rPr>
          <w:b/>
          <w:bCs/>
          <w:color w:val="00303E"/>
        </w:rPr>
        <w:t>Vedlegg</w:t>
      </w:r>
      <w:r w:rsidR="002942C3">
        <w:rPr>
          <w:b/>
          <w:bCs/>
          <w:color w:val="00303E"/>
        </w:rPr>
        <w:t>:</w:t>
      </w:r>
    </w:p>
    <w:p w14:paraId="3CFCF0FA" w14:textId="77777777" w:rsidR="002942C3" w:rsidRPr="00B01F8E" w:rsidRDefault="002942C3" w:rsidP="00B01F8E">
      <w:pPr>
        <w:rPr>
          <w:b/>
          <w:bCs/>
          <w:color w:val="00303E"/>
        </w:rPr>
      </w:pPr>
    </w:p>
    <w:p w14:paraId="3DA64FDF" w14:textId="62BD38DA" w:rsidR="00B01F8E" w:rsidRDefault="007A32DF" w:rsidP="00B01F8E">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sidRPr="00B01F8E">
        <w:rPr>
          <w:color w:val="00303E"/>
        </w:rPr>
        <w:t xml:space="preserve">Kart i </w:t>
      </w:r>
      <w:r w:rsidR="00472631">
        <w:rPr>
          <w:color w:val="00303E"/>
        </w:rPr>
        <w:t xml:space="preserve">ulike målestokker (f.eks. </w:t>
      </w:r>
      <w:r w:rsidRPr="00B01F8E">
        <w:rPr>
          <w:color w:val="00303E"/>
        </w:rPr>
        <w:t>1: 50 000, 1: 10 000 og 1:1000</w:t>
      </w:r>
      <w:r w:rsidR="00472631">
        <w:rPr>
          <w:color w:val="00303E"/>
        </w:rPr>
        <w:t>)</w:t>
      </w:r>
      <w:r w:rsidRPr="00B01F8E">
        <w:rPr>
          <w:color w:val="00303E"/>
        </w:rPr>
        <w:t xml:space="preserve">. Anlegget </w:t>
      </w:r>
      <w:r w:rsidRPr="00B01F8E">
        <w:rPr>
          <w:color w:val="00303E"/>
          <w:u w:val="single"/>
        </w:rPr>
        <w:t>skal</w:t>
      </w:r>
      <w:r w:rsidRPr="00B01F8E">
        <w:rPr>
          <w:color w:val="00303E"/>
        </w:rPr>
        <w:t xml:space="preserve"> være avmerket på kartene, slik at alle lett kan forstå hvor det ligger.</w:t>
      </w:r>
    </w:p>
    <w:p w14:paraId="299C321C" w14:textId="5C6F376F" w:rsidR="00B01F8E" w:rsidRDefault="00B01F8E" w:rsidP="00B01F8E">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 xml:space="preserve">Områdebeskrivelse (hvis </w:t>
      </w:r>
      <w:r w:rsidR="00F70BB3">
        <w:rPr>
          <w:color w:val="00303E"/>
        </w:rPr>
        <w:t>ikke</w:t>
      </w:r>
      <w:r>
        <w:rPr>
          <w:color w:val="00303E"/>
        </w:rPr>
        <w:t xml:space="preserve"> beskrevet i søknadsskjemaet)</w:t>
      </w:r>
    </w:p>
    <w:p w14:paraId="31AE7A89" w14:textId="57A19F42" w:rsidR="00F70BB3" w:rsidRDefault="00F70BB3" w:rsidP="00B01F8E">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Konsekvensutredning (hvis det er utført)</w:t>
      </w:r>
    </w:p>
    <w:p w14:paraId="0FDE2F69" w14:textId="5690DB97" w:rsidR="00B01F8E" w:rsidRPr="00B01F8E" w:rsidRDefault="00B01F8E" w:rsidP="00B01F8E">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sidRPr="002942C3">
        <w:rPr>
          <w:b/>
          <w:bCs/>
          <w:color w:val="00303E"/>
        </w:rPr>
        <w:t>Adresseliste over antatt berørte naboer</w:t>
      </w:r>
      <w:r w:rsidRPr="00B01F8E">
        <w:rPr>
          <w:color w:val="00303E"/>
        </w:rPr>
        <w:t>, også velforening, borettslag eller tilsvarende hvis det finnes.</w:t>
      </w:r>
    </w:p>
    <w:p w14:paraId="67F25AB8" w14:textId="77777777" w:rsidR="007A32DF" w:rsidRDefault="007A32DF">
      <w:pPr>
        <w:rPr>
          <w:rStyle w:val="Sterk"/>
          <w:rFonts w:ascii="Open Sans" w:hAnsi="Open Sans" w:cs="Open Sans"/>
          <w:sz w:val="20"/>
        </w:rPr>
      </w:pPr>
    </w:p>
    <w:p w14:paraId="3AB94790" w14:textId="77777777" w:rsidR="00472631" w:rsidRDefault="00472631">
      <w:pPr>
        <w:rPr>
          <w:rStyle w:val="Sterk"/>
          <w:rFonts w:ascii="Open Sans" w:hAnsi="Open Sans" w:cs="Open Sans"/>
          <w:sz w:val="20"/>
        </w:rPr>
      </w:pPr>
    </w:p>
    <w:p w14:paraId="6E0EFE65" w14:textId="77777777" w:rsidR="00472631" w:rsidRDefault="00472631">
      <w:pPr>
        <w:rPr>
          <w:rStyle w:val="Sterk"/>
          <w:rFonts w:ascii="Open Sans" w:hAnsi="Open Sans" w:cs="Open Sans"/>
          <w:sz w:val="20"/>
        </w:rPr>
      </w:pPr>
      <w:r>
        <w:rPr>
          <w:rStyle w:val="Sterk"/>
          <w:rFonts w:ascii="Open Sans" w:hAnsi="Open Sans" w:cs="Open Sans"/>
          <w:sz w:val="20"/>
        </w:rPr>
        <w:br w:type="page"/>
      </w:r>
    </w:p>
    <w:p w14:paraId="50424A53" w14:textId="6B0E585E" w:rsidR="00472631" w:rsidRPr="00476C36" w:rsidRDefault="00472631" w:rsidP="003E5F35">
      <w:pPr>
        <w:pStyle w:val="Overskrift1"/>
        <w:numPr>
          <w:ilvl w:val="0"/>
          <w:numId w:val="8"/>
        </w:numPr>
        <w:shd w:val="clear" w:color="auto" w:fill="00303E"/>
        <w:spacing w:before="0"/>
        <w:ind w:left="0" w:right="-148" w:firstLine="0"/>
        <w:rPr>
          <w:rFonts w:cs="Open Sans"/>
          <w:color w:val="FFFFFF" w:themeColor="background1"/>
        </w:rPr>
      </w:pPr>
      <w:bookmarkStart w:id="22" w:name="_Toc106188079"/>
      <w:r>
        <w:rPr>
          <w:rFonts w:cs="Open Sans"/>
          <w:color w:val="FFFFFF" w:themeColor="background1"/>
        </w:rPr>
        <w:lastRenderedPageBreak/>
        <w:t>Arealformål/regulering</w:t>
      </w:r>
      <w:r>
        <w:rPr>
          <w:rStyle w:val="Fotnotereferanse"/>
          <w:rFonts w:cs="Open Sans"/>
          <w:color w:val="FFFFFF" w:themeColor="background1"/>
        </w:rPr>
        <w:footnoteReference w:id="2"/>
      </w:r>
      <w:bookmarkEnd w:id="22"/>
    </w:p>
    <w:p w14:paraId="48351031" w14:textId="1FFD609E" w:rsidR="00472631" w:rsidRDefault="00472631" w:rsidP="00DC21C9">
      <w:pPr>
        <w:rPr>
          <w:b/>
          <w:bCs/>
          <w:color w:val="00303E"/>
        </w:rPr>
      </w:pPr>
    </w:p>
    <w:p w14:paraId="56704884" w14:textId="77777777" w:rsidR="00DC21C9" w:rsidRPr="00472631" w:rsidRDefault="00DC21C9" w:rsidP="00DC21C9">
      <w:pPr>
        <w:rPr>
          <w:b/>
          <w:bCs/>
          <w:color w:val="00303E"/>
        </w:rPr>
      </w:pPr>
    </w:p>
    <w:p w14:paraId="5D0F1627" w14:textId="6EFC6324" w:rsidR="00472631" w:rsidRPr="000E7EF8" w:rsidRDefault="00472631" w:rsidP="003E5F35">
      <w:pPr>
        <w:pStyle w:val="Listeavsnitt"/>
        <w:numPr>
          <w:ilvl w:val="1"/>
          <w:numId w:val="8"/>
        </w:numPr>
        <w:spacing w:after="160"/>
        <w:ind w:left="426" w:hanging="426"/>
        <w:rPr>
          <w:b/>
          <w:bCs/>
          <w:color w:val="00303E"/>
        </w:rPr>
      </w:pPr>
      <w:r>
        <w:rPr>
          <w:b/>
          <w:bCs/>
          <w:color w:val="00303E"/>
        </w:rPr>
        <w:t>Arealformål/regulering for lokaliteten:</w:t>
      </w:r>
    </w:p>
    <w:p w14:paraId="26D1C73D" w14:textId="77777777" w:rsidR="00472631" w:rsidRDefault="00472631" w:rsidP="00472631">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58D5264E" w14:textId="77777777" w:rsidR="00472631" w:rsidRPr="00B12182" w:rsidRDefault="00472631" w:rsidP="00472631">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042B728E" w14:textId="77777777" w:rsidR="00472631" w:rsidRDefault="00472631" w:rsidP="00472631">
      <w:pPr>
        <w:pStyle w:val="Listeavsnitt"/>
        <w:spacing w:after="160"/>
        <w:ind w:left="567"/>
        <w:rPr>
          <w:b/>
          <w:bCs/>
          <w:color w:val="00303E"/>
        </w:rPr>
      </w:pPr>
    </w:p>
    <w:p w14:paraId="11D65A80" w14:textId="77777777" w:rsidR="00472631" w:rsidRDefault="00472631" w:rsidP="00472631">
      <w:pPr>
        <w:pStyle w:val="Listeavsnitt"/>
        <w:spacing w:after="160"/>
        <w:ind w:left="567"/>
        <w:rPr>
          <w:b/>
          <w:bCs/>
          <w:color w:val="00303E"/>
        </w:rPr>
      </w:pPr>
    </w:p>
    <w:p w14:paraId="675A9AB8" w14:textId="63528569" w:rsidR="00472631" w:rsidRDefault="00472631" w:rsidP="003E5F35">
      <w:pPr>
        <w:pStyle w:val="Listeavsnitt"/>
        <w:numPr>
          <w:ilvl w:val="1"/>
          <w:numId w:val="8"/>
        </w:numPr>
        <w:spacing w:after="160"/>
        <w:ind w:left="426" w:hanging="426"/>
        <w:rPr>
          <w:b/>
          <w:bCs/>
          <w:color w:val="00303E"/>
        </w:rPr>
      </w:pPr>
      <w:r>
        <w:rPr>
          <w:b/>
          <w:bCs/>
          <w:color w:val="00303E"/>
        </w:rPr>
        <w:t>Dato for vedtak for arealplan/reguleringsplan/dispensasjon:</w:t>
      </w:r>
    </w:p>
    <w:p w14:paraId="1059BFE8" w14:textId="6FD50A46" w:rsidR="00472631" w:rsidRDefault="00472631" w:rsidP="00472631">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5AF8064E" w14:textId="77777777" w:rsidR="00472631" w:rsidRDefault="00472631" w:rsidP="00472631">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5E23D7D5" w14:textId="77777777" w:rsidR="00472631" w:rsidRDefault="00472631" w:rsidP="00472631">
      <w:pPr>
        <w:pStyle w:val="Listeavsnitt"/>
        <w:spacing w:after="160"/>
        <w:ind w:left="567"/>
        <w:rPr>
          <w:b/>
          <w:bCs/>
          <w:color w:val="00303E"/>
        </w:rPr>
      </w:pPr>
    </w:p>
    <w:p w14:paraId="201BFB32" w14:textId="77777777" w:rsidR="00472631" w:rsidRDefault="00472631" w:rsidP="00472631">
      <w:pPr>
        <w:pStyle w:val="Listeavsnitt"/>
        <w:spacing w:after="160"/>
        <w:ind w:left="567"/>
        <w:rPr>
          <w:b/>
          <w:bCs/>
          <w:color w:val="00303E"/>
        </w:rPr>
      </w:pPr>
    </w:p>
    <w:p w14:paraId="6C806775" w14:textId="0A7B8C0A" w:rsidR="00472631" w:rsidRPr="000E7EF8" w:rsidRDefault="00472631" w:rsidP="003E5F35">
      <w:pPr>
        <w:pStyle w:val="Listeavsnitt"/>
        <w:numPr>
          <w:ilvl w:val="1"/>
          <w:numId w:val="8"/>
        </w:numPr>
        <w:spacing w:after="160"/>
        <w:ind w:left="426" w:hanging="426"/>
        <w:rPr>
          <w:b/>
          <w:bCs/>
          <w:color w:val="00303E"/>
        </w:rPr>
      </w:pPr>
      <w:r>
        <w:rPr>
          <w:b/>
          <w:bCs/>
          <w:color w:val="00303E"/>
        </w:rPr>
        <w:t>Varighet på vedtaket:</w:t>
      </w:r>
    </w:p>
    <w:p w14:paraId="4F5D25C4" w14:textId="5D88704F" w:rsidR="00472631" w:rsidRDefault="00472631" w:rsidP="00472631">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564969AE" w14:textId="77777777" w:rsidR="00472631" w:rsidRDefault="00472631" w:rsidP="00472631">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06FA4862" w14:textId="4AB78F6C" w:rsidR="00472631" w:rsidRDefault="00472631" w:rsidP="00472631">
      <w:pPr>
        <w:pStyle w:val="Listeavsnitt"/>
        <w:spacing w:after="160"/>
        <w:ind w:left="426"/>
        <w:rPr>
          <w:b/>
          <w:bCs/>
          <w:color w:val="00303E"/>
        </w:rPr>
      </w:pPr>
    </w:p>
    <w:p w14:paraId="7F06086F" w14:textId="77777777" w:rsidR="00472631" w:rsidRDefault="00472631" w:rsidP="00472631">
      <w:pPr>
        <w:pStyle w:val="Listeavsnitt"/>
        <w:spacing w:after="160"/>
        <w:ind w:left="426"/>
        <w:rPr>
          <w:b/>
          <w:bCs/>
          <w:color w:val="00303E"/>
        </w:rPr>
      </w:pPr>
    </w:p>
    <w:p w14:paraId="1904E16C" w14:textId="3DA1E0C7" w:rsidR="00472631" w:rsidRDefault="00472631" w:rsidP="003E5F35">
      <w:pPr>
        <w:pStyle w:val="Listeavsnitt"/>
        <w:numPr>
          <w:ilvl w:val="1"/>
          <w:numId w:val="8"/>
        </w:numPr>
        <w:spacing w:after="160"/>
        <w:ind w:left="426" w:hanging="426"/>
        <w:rPr>
          <w:b/>
          <w:bCs/>
          <w:color w:val="00303E"/>
        </w:rPr>
      </w:pPr>
      <w:r>
        <w:rPr>
          <w:b/>
          <w:bCs/>
          <w:color w:val="00303E"/>
        </w:rPr>
        <w:t>Plan-ID:</w:t>
      </w:r>
    </w:p>
    <w:p w14:paraId="6B48B224" w14:textId="77777777" w:rsidR="00472631" w:rsidRDefault="00472631" w:rsidP="00472631">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5EE6FAF9" w14:textId="77777777" w:rsidR="00472631" w:rsidRPr="000E7EF8" w:rsidRDefault="00472631" w:rsidP="00472631">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5E3711E0" w14:textId="77777777" w:rsidR="00472631" w:rsidRDefault="00472631" w:rsidP="00472631">
      <w:pPr>
        <w:spacing w:after="160"/>
        <w:rPr>
          <w:b/>
          <w:bCs/>
          <w:color w:val="00303E"/>
        </w:rPr>
      </w:pPr>
    </w:p>
    <w:p w14:paraId="01B59C0A" w14:textId="34875759" w:rsidR="00472631" w:rsidRDefault="00472631" w:rsidP="003E5F35">
      <w:pPr>
        <w:pStyle w:val="Listeavsnitt"/>
        <w:numPr>
          <w:ilvl w:val="1"/>
          <w:numId w:val="8"/>
        </w:numPr>
        <w:spacing w:after="160"/>
        <w:ind w:left="426" w:hanging="426"/>
        <w:rPr>
          <w:b/>
          <w:bCs/>
          <w:color w:val="00303E"/>
        </w:rPr>
      </w:pPr>
      <w:r>
        <w:rPr>
          <w:b/>
          <w:bCs/>
          <w:color w:val="00303E"/>
        </w:rPr>
        <w:t>Hvis ikke egen plan: Hvilken annen skriftlig samtykke fra kommunen foreligger?</w:t>
      </w:r>
    </w:p>
    <w:p w14:paraId="2F2FE10F" w14:textId="77777777" w:rsidR="00472631" w:rsidRDefault="00472631" w:rsidP="00472631">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5AD9C37B" w14:textId="472EB105" w:rsidR="00472631" w:rsidRDefault="00472631" w:rsidP="00472631">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6549F5CA" w14:textId="61673294" w:rsidR="00472631" w:rsidRDefault="00472631" w:rsidP="00472631">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4F0C3CB2" w14:textId="77777777" w:rsidR="00472631" w:rsidRDefault="00472631" w:rsidP="00472631">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68CD447C" w14:textId="77777777" w:rsidR="00472631" w:rsidRDefault="00472631" w:rsidP="00472631">
      <w:pPr>
        <w:rPr>
          <w:rStyle w:val="Sterk"/>
          <w:rFonts w:ascii="Open Sans" w:hAnsi="Open Sans" w:cs="Open Sans"/>
          <w:sz w:val="20"/>
        </w:rPr>
      </w:pPr>
    </w:p>
    <w:p w14:paraId="25C931B9" w14:textId="77777777" w:rsidR="00472631" w:rsidRDefault="00472631" w:rsidP="00472631">
      <w:pPr>
        <w:rPr>
          <w:rStyle w:val="Sterk"/>
          <w:rFonts w:ascii="Open Sans" w:hAnsi="Open Sans" w:cs="Open Sans"/>
          <w:sz w:val="20"/>
        </w:rPr>
      </w:pPr>
    </w:p>
    <w:p w14:paraId="32855688" w14:textId="77777777" w:rsidR="00472631" w:rsidRDefault="00472631" w:rsidP="00472631">
      <w:pPr>
        <w:rPr>
          <w:rStyle w:val="Sterk"/>
          <w:rFonts w:ascii="Open Sans" w:hAnsi="Open Sans" w:cs="Open Sans"/>
          <w:sz w:val="20"/>
        </w:rPr>
      </w:pPr>
    </w:p>
    <w:p w14:paraId="40556E75" w14:textId="1CC44313" w:rsidR="00472631" w:rsidRDefault="00472631" w:rsidP="00472631">
      <w:pPr>
        <w:rPr>
          <w:b/>
          <w:bCs/>
          <w:color w:val="00303E"/>
        </w:rPr>
      </w:pPr>
      <w:r w:rsidRPr="007A32DF">
        <w:rPr>
          <w:b/>
          <w:bCs/>
          <w:color w:val="00303E"/>
        </w:rPr>
        <w:t>Vedlegg</w:t>
      </w:r>
      <w:r w:rsidR="006C1C50">
        <w:rPr>
          <w:b/>
          <w:bCs/>
          <w:color w:val="00303E"/>
        </w:rPr>
        <w:t>:</w:t>
      </w:r>
    </w:p>
    <w:p w14:paraId="7921B25B" w14:textId="77777777" w:rsidR="006C1C50" w:rsidRPr="00B01F8E" w:rsidRDefault="006C1C50" w:rsidP="00472631">
      <w:pPr>
        <w:rPr>
          <w:b/>
          <w:bCs/>
          <w:color w:val="00303E"/>
        </w:rPr>
      </w:pPr>
    </w:p>
    <w:p w14:paraId="287B4A2F" w14:textId="3DBF7732" w:rsidR="00472631" w:rsidRDefault="00472631" w:rsidP="00472631">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Reguleringsplankart</w:t>
      </w:r>
    </w:p>
    <w:p w14:paraId="1CD9B216" w14:textId="421F69C6" w:rsidR="00472631" w:rsidRDefault="00472631" w:rsidP="00472631">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Reguleringsbestemmelser</w:t>
      </w:r>
    </w:p>
    <w:p w14:paraId="4A299903" w14:textId="0E4C9AC8" w:rsidR="00472631" w:rsidRDefault="00472631" w:rsidP="00472631">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Planbeskrivelse (hvis det foreligger)</w:t>
      </w:r>
    </w:p>
    <w:p w14:paraId="6691B4A1" w14:textId="71A31A0B" w:rsidR="00472631" w:rsidRPr="00B01F8E" w:rsidRDefault="00472631" w:rsidP="00472631">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Annet samtykke fra kommunen (</w:t>
      </w:r>
      <w:r w:rsidR="006C1C50">
        <w:rPr>
          <w:color w:val="00303E"/>
        </w:rPr>
        <w:t>dispensasjonsvedtak eller lignende</w:t>
      </w:r>
      <w:r>
        <w:rPr>
          <w:color w:val="00303E"/>
        </w:rPr>
        <w:t>)</w:t>
      </w:r>
    </w:p>
    <w:p w14:paraId="01A3C3CD" w14:textId="77777777" w:rsidR="00472631" w:rsidRDefault="00472631">
      <w:pPr>
        <w:rPr>
          <w:rStyle w:val="Sterk"/>
          <w:rFonts w:ascii="Open Sans" w:hAnsi="Open Sans" w:cs="Open Sans"/>
          <w:sz w:val="20"/>
        </w:rPr>
      </w:pPr>
    </w:p>
    <w:p w14:paraId="1B77FE07" w14:textId="77777777" w:rsidR="00472631" w:rsidRDefault="00472631">
      <w:pPr>
        <w:rPr>
          <w:rStyle w:val="Sterk"/>
          <w:rFonts w:ascii="Open Sans" w:hAnsi="Open Sans" w:cs="Open Sans"/>
          <w:sz w:val="20"/>
        </w:rPr>
      </w:pPr>
      <w:r>
        <w:rPr>
          <w:rStyle w:val="Sterk"/>
          <w:rFonts w:ascii="Open Sans" w:hAnsi="Open Sans" w:cs="Open Sans"/>
          <w:sz w:val="20"/>
        </w:rPr>
        <w:br w:type="page"/>
      </w:r>
    </w:p>
    <w:p w14:paraId="655915F0" w14:textId="501B02C9" w:rsidR="00472631" w:rsidRPr="00476C36" w:rsidRDefault="00472631" w:rsidP="003E5F35">
      <w:pPr>
        <w:pStyle w:val="Overskrift1"/>
        <w:numPr>
          <w:ilvl w:val="0"/>
          <w:numId w:val="8"/>
        </w:numPr>
        <w:shd w:val="clear" w:color="auto" w:fill="00303E"/>
        <w:spacing w:before="0"/>
        <w:ind w:left="0" w:right="-148" w:firstLine="0"/>
        <w:rPr>
          <w:rFonts w:cs="Open Sans"/>
          <w:color w:val="FFFFFF" w:themeColor="background1"/>
        </w:rPr>
      </w:pPr>
      <w:bookmarkStart w:id="23" w:name="_Toc106188080"/>
      <w:r>
        <w:rPr>
          <w:rFonts w:cs="Open Sans"/>
          <w:color w:val="FFFFFF" w:themeColor="background1"/>
        </w:rPr>
        <w:lastRenderedPageBreak/>
        <w:t>Anleggets utforming</w:t>
      </w:r>
      <w:bookmarkEnd w:id="23"/>
    </w:p>
    <w:p w14:paraId="2F8A651C" w14:textId="2C9AE43E" w:rsidR="00472631" w:rsidRDefault="00472631" w:rsidP="00472631">
      <w:pPr>
        <w:pStyle w:val="Listeavsnitt"/>
        <w:spacing w:after="160"/>
        <w:ind w:left="426"/>
        <w:rPr>
          <w:b/>
          <w:bCs/>
          <w:color w:val="00303E"/>
        </w:rPr>
      </w:pPr>
    </w:p>
    <w:p w14:paraId="4D32F4C4" w14:textId="77777777" w:rsidR="00DC21C9" w:rsidRDefault="00DC21C9" w:rsidP="00472631">
      <w:pPr>
        <w:pStyle w:val="Listeavsnitt"/>
        <w:spacing w:after="160"/>
        <w:ind w:left="426"/>
        <w:rPr>
          <w:b/>
          <w:bCs/>
          <w:color w:val="00303E"/>
        </w:rPr>
      </w:pPr>
    </w:p>
    <w:p w14:paraId="1EE37CE0" w14:textId="755013A2" w:rsidR="00F03CB4" w:rsidRPr="000E7EF8" w:rsidRDefault="00F03CB4" w:rsidP="003E5F35">
      <w:pPr>
        <w:pStyle w:val="Listeavsnitt"/>
        <w:numPr>
          <w:ilvl w:val="1"/>
          <w:numId w:val="8"/>
        </w:numPr>
        <w:spacing w:after="160"/>
        <w:ind w:left="426" w:hanging="426"/>
        <w:rPr>
          <w:b/>
          <w:bCs/>
          <w:color w:val="00303E"/>
        </w:rPr>
      </w:pPr>
      <w:r>
        <w:rPr>
          <w:b/>
          <w:bCs/>
          <w:color w:val="00303E"/>
        </w:rPr>
        <w:t xml:space="preserve"> </w:t>
      </w:r>
      <w:r w:rsidR="006C1C50">
        <w:rPr>
          <w:b/>
          <w:bCs/>
          <w:color w:val="00303E"/>
        </w:rPr>
        <w:t xml:space="preserve">Volum som skal fylles opp </w:t>
      </w:r>
      <w:r>
        <w:rPr>
          <w:b/>
          <w:bCs/>
          <w:color w:val="00303E"/>
        </w:rPr>
        <w:t>(kubikkmeter):</w:t>
      </w:r>
    </w:p>
    <w:p w14:paraId="183A580D" w14:textId="77777777" w:rsidR="00F03CB4" w:rsidRDefault="00F03CB4" w:rsidP="00F03CB4">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11509775" w14:textId="77777777" w:rsidR="00F03CB4" w:rsidRDefault="00F03CB4" w:rsidP="00F03CB4">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5BCF27D6" w14:textId="77777777" w:rsidR="00F03CB4" w:rsidRDefault="00F03CB4" w:rsidP="00F03CB4">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35382FC2" w14:textId="77777777" w:rsidR="00F03CB4" w:rsidRDefault="00F03CB4" w:rsidP="00F03CB4">
      <w:pPr>
        <w:tabs>
          <w:tab w:val="left" w:pos="2268"/>
          <w:tab w:val="left" w:pos="4253"/>
          <w:tab w:val="left" w:pos="6379"/>
          <w:tab w:val="left" w:pos="6946"/>
        </w:tabs>
        <w:spacing w:after="160"/>
        <w:rPr>
          <w:color w:val="00303E"/>
        </w:rPr>
      </w:pPr>
    </w:p>
    <w:p w14:paraId="478CF859" w14:textId="0DCC463F" w:rsidR="00F03CB4" w:rsidRPr="000E7EF8" w:rsidRDefault="00F03CB4" w:rsidP="003E5F35">
      <w:pPr>
        <w:pStyle w:val="Listeavsnitt"/>
        <w:numPr>
          <w:ilvl w:val="1"/>
          <w:numId w:val="8"/>
        </w:numPr>
        <w:spacing w:after="160"/>
        <w:ind w:left="426" w:hanging="426"/>
        <w:rPr>
          <w:b/>
          <w:bCs/>
          <w:color w:val="00303E"/>
        </w:rPr>
      </w:pPr>
      <w:r>
        <w:rPr>
          <w:b/>
          <w:bCs/>
          <w:color w:val="00303E"/>
        </w:rPr>
        <w:t>Hvis kjent: Oppgi hvor mye som allerede er deponert</w:t>
      </w:r>
      <w:r w:rsidR="006C1C50" w:rsidRPr="006C1C50">
        <w:rPr>
          <w:b/>
          <w:bCs/>
          <w:color w:val="00303E"/>
        </w:rPr>
        <w:t xml:space="preserve"> </w:t>
      </w:r>
      <w:r w:rsidR="006C1C50">
        <w:rPr>
          <w:b/>
          <w:bCs/>
          <w:color w:val="00303E"/>
        </w:rPr>
        <w:t>og restvolum</w:t>
      </w:r>
      <w:r w:rsidR="006C1C50">
        <w:rPr>
          <w:rStyle w:val="Fotnotereferanse"/>
          <w:b/>
          <w:bCs/>
          <w:color w:val="00303E"/>
        </w:rPr>
        <w:footnoteReference w:id="3"/>
      </w:r>
      <w:r>
        <w:rPr>
          <w:b/>
          <w:bCs/>
          <w:color w:val="00303E"/>
        </w:rPr>
        <w:t>:</w:t>
      </w:r>
    </w:p>
    <w:p w14:paraId="06204421" w14:textId="6C6F5D53" w:rsidR="00F03CB4" w:rsidRDefault="00F03CB4" w:rsidP="00F03CB4">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075C1984" w14:textId="734B80D7" w:rsidR="00F03CB4" w:rsidRDefault="00F03CB4" w:rsidP="00F03CB4">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329AB889" w14:textId="77777777" w:rsidR="00F03CB4" w:rsidRDefault="00F03CB4" w:rsidP="00F03CB4">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242B9351" w14:textId="36BF51AF" w:rsidR="00F03CB4" w:rsidRDefault="00F03CB4" w:rsidP="00F03CB4">
      <w:pPr>
        <w:pStyle w:val="Listeavsnitt"/>
        <w:spacing w:after="160"/>
        <w:ind w:left="426"/>
        <w:rPr>
          <w:b/>
          <w:bCs/>
          <w:color w:val="00303E"/>
        </w:rPr>
      </w:pPr>
    </w:p>
    <w:p w14:paraId="64AD7672" w14:textId="77777777" w:rsidR="00F03CB4" w:rsidRDefault="00F03CB4" w:rsidP="00F03CB4">
      <w:pPr>
        <w:pStyle w:val="Listeavsnitt"/>
        <w:spacing w:after="160"/>
        <w:ind w:left="426"/>
        <w:rPr>
          <w:b/>
          <w:bCs/>
          <w:color w:val="00303E"/>
        </w:rPr>
      </w:pPr>
    </w:p>
    <w:p w14:paraId="3EE7653B" w14:textId="04E5BBDB" w:rsidR="00472631" w:rsidRPr="000E7EF8" w:rsidRDefault="00472631" w:rsidP="003E5F35">
      <w:pPr>
        <w:pStyle w:val="Listeavsnitt"/>
        <w:numPr>
          <w:ilvl w:val="1"/>
          <w:numId w:val="8"/>
        </w:numPr>
        <w:spacing w:after="160"/>
        <w:ind w:left="426" w:hanging="426"/>
        <w:rPr>
          <w:b/>
          <w:bCs/>
          <w:color w:val="00303E"/>
        </w:rPr>
      </w:pPr>
      <w:r>
        <w:rPr>
          <w:b/>
          <w:bCs/>
          <w:color w:val="00303E"/>
        </w:rPr>
        <w:t xml:space="preserve">Beskriv anleggets utforming </w:t>
      </w:r>
      <w:r w:rsidRPr="00472631">
        <w:rPr>
          <w:color w:val="00303E"/>
        </w:rPr>
        <w:t xml:space="preserve">(dybde, høyde, kanter, interne veier, </w:t>
      </w:r>
      <w:proofErr w:type="spellStart"/>
      <w:r w:rsidR="0066025C">
        <w:rPr>
          <w:color w:val="00303E"/>
        </w:rPr>
        <w:t>tipplass</w:t>
      </w:r>
      <w:proofErr w:type="spellEnd"/>
      <w:r w:rsidRPr="00472631">
        <w:rPr>
          <w:color w:val="00303E"/>
        </w:rPr>
        <w:t>,</w:t>
      </w:r>
      <w:r w:rsidR="0066025C">
        <w:rPr>
          <w:color w:val="00303E"/>
        </w:rPr>
        <w:t xml:space="preserve"> </w:t>
      </w:r>
      <w:r w:rsidR="00E956A8">
        <w:rPr>
          <w:color w:val="00303E"/>
        </w:rPr>
        <w:t>drenering/vannhåndtering/</w:t>
      </w:r>
      <w:r w:rsidR="0066025C">
        <w:rPr>
          <w:color w:val="00303E"/>
        </w:rPr>
        <w:t xml:space="preserve">avløpsrør, plassering </w:t>
      </w:r>
      <w:r w:rsidR="00E956A8">
        <w:rPr>
          <w:color w:val="00303E"/>
        </w:rPr>
        <w:t>av og type</w:t>
      </w:r>
      <w:r w:rsidR="0066025C">
        <w:rPr>
          <w:color w:val="00303E"/>
        </w:rPr>
        <w:t xml:space="preserve"> rense</w:t>
      </w:r>
      <w:r w:rsidR="00E956A8">
        <w:rPr>
          <w:color w:val="00303E"/>
        </w:rPr>
        <w:t>an</w:t>
      </w:r>
      <w:r w:rsidR="0066025C">
        <w:rPr>
          <w:color w:val="00303E"/>
        </w:rPr>
        <w:t xml:space="preserve">ordning, </w:t>
      </w:r>
      <w:r w:rsidRPr="00472631">
        <w:rPr>
          <w:color w:val="00303E"/>
        </w:rPr>
        <w:t>inngjerding, port og lignende).</w:t>
      </w:r>
    </w:p>
    <w:p w14:paraId="1EBEDF96" w14:textId="2EC0E846" w:rsidR="00472631" w:rsidRDefault="00472631"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r>
        <w:rPr>
          <w:color w:val="00303E"/>
        </w:rPr>
        <w:t>(</w:t>
      </w:r>
      <w:r w:rsidR="00615531">
        <w:rPr>
          <w:color w:val="00303E"/>
        </w:rPr>
        <w:t>K</w:t>
      </w:r>
      <w:r>
        <w:rPr>
          <w:color w:val="00303E"/>
        </w:rPr>
        <w:t>an vedlegges)</w:t>
      </w:r>
    </w:p>
    <w:p w14:paraId="4C66CE38" w14:textId="1F0209EC"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2C435277" w14:textId="2DBF6DC2"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57803686" w14:textId="6CB88A32"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7E9A7FFE" w14:textId="082D3FC5"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4AF40BDB" w14:textId="0F77BF9B"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7FFE5820" w14:textId="5B87B404"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0011E8FB" w14:textId="4A238B66"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50A793F5" w14:textId="47E4058E"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11B5F37A" w14:textId="0C4A4F76"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19D727EE" w14:textId="6E238291"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6354DBDA" w14:textId="498318AE"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4556A6EC" w14:textId="284E922A"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694A1458" w14:textId="59FB71EC"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1E4E518A" w14:textId="3D9AD6B4"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782B7A60" w14:textId="37029D8D"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7A62FA9E" w14:textId="42357BC8"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18DA6F37" w14:textId="0EE9565E"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28A30F45" w14:textId="128D899C"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5AE4DA58" w14:textId="18995669"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6BAC2101" w14:textId="77777777" w:rsidR="00F03CB4" w:rsidRDefault="00F03CB4"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227D255C" w14:textId="77777777" w:rsidR="00472631" w:rsidRDefault="00472631" w:rsidP="00472631">
      <w:pPr>
        <w:rPr>
          <w:rStyle w:val="Sterk"/>
          <w:rFonts w:ascii="Open Sans" w:hAnsi="Open Sans" w:cs="Open Sans"/>
          <w:sz w:val="20"/>
        </w:rPr>
      </w:pPr>
    </w:p>
    <w:p w14:paraId="360EF11F" w14:textId="77777777" w:rsidR="00472631" w:rsidRDefault="00472631" w:rsidP="00472631">
      <w:pPr>
        <w:rPr>
          <w:rStyle w:val="Sterk"/>
          <w:rFonts w:ascii="Open Sans" w:hAnsi="Open Sans" w:cs="Open Sans"/>
          <w:sz w:val="20"/>
        </w:rPr>
      </w:pPr>
    </w:p>
    <w:p w14:paraId="7644FCAA" w14:textId="1EBD69DB" w:rsidR="00472631" w:rsidRDefault="00472631" w:rsidP="00472631">
      <w:pPr>
        <w:rPr>
          <w:b/>
          <w:bCs/>
          <w:color w:val="00303E"/>
        </w:rPr>
      </w:pPr>
      <w:r w:rsidRPr="007A32DF">
        <w:rPr>
          <w:b/>
          <w:bCs/>
          <w:color w:val="00303E"/>
        </w:rPr>
        <w:t>Vedlegg</w:t>
      </w:r>
      <w:r w:rsidR="006C1C50">
        <w:rPr>
          <w:b/>
          <w:bCs/>
          <w:color w:val="00303E"/>
        </w:rPr>
        <w:t>:</w:t>
      </w:r>
    </w:p>
    <w:p w14:paraId="6392C90E" w14:textId="77777777" w:rsidR="006C1C50" w:rsidRPr="00B01F8E" w:rsidRDefault="006C1C50" w:rsidP="00472631">
      <w:pPr>
        <w:rPr>
          <w:b/>
          <w:bCs/>
          <w:color w:val="00303E"/>
        </w:rPr>
      </w:pPr>
    </w:p>
    <w:p w14:paraId="53F97FFA" w14:textId="6FE4C6C0" w:rsidR="006C1C50" w:rsidRPr="00E956A8" w:rsidRDefault="00E956A8" w:rsidP="00472631">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sidRPr="00E956A8">
        <w:rPr>
          <w:color w:val="00303E"/>
        </w:rPr>
        <w:t>Kart med nye koter</w:t>
      </w:r>
      <w:r>
        <w:rPr>
          <w:color w:val="00303E"/>
        </w:rPr>
        <w:t xml:space="preserve"> og/eller tverrprofiler</w:t>
      </w:r>
      <w:r w:rsidRPr="00E956A8">
        <w:rPr>
          <w:color w:val="00303E"/>
        </w:rPr>
        <w:t xml:space="preserve"> </w:t>
      </w:r>
      <w:r>
        <w:rPr>
          <w:color w:val="00303E"/>
        </w:rPr>
        <w:t xml:space="preserve">for terreng </w:t>
      </w:r>
      <w:r w:rsidRPr="00E956A8">
        <w:rPr>
          <w:color w:val="00303E"/>
        </w:rPr>
        <w:t>etter oppfylling</w:t>
      </w:r>
      <w:r>
        <w:rPr>
          <w:color w:val="00303E"/>
        </w:rPr>
        <w:t>,</w:t>
      </w:r>
      <w:r w:rsidRPr="00E956A8">
        <w:rPr>
          <w:color w:val="00303E"/>
        </w:rPr>
        <w:t xml:space="preserve"> og </w:t>
      </w:r>
      <w:r>
        <w:rPr>
          <w:color w:val="00303E"/>
        </w:rPr>
        <w:t xml:space="preserve">eventuelt tilhørende </w:t>
      </w:r>
      <w:r w:rsidRPr="00E956A8">
        <w:rPr>
          <w:color w:val="00303E"/>
        </w:rPr>
        <w:t xml:space="preserve">beregning av </w:t>
      </w:r>
      <w:r>
        <w:rPr>
          <w:color w:val="00303E"/>
        </w:rPr>
        <w:t>oppfyllings</w:t>
      </w:r>
      <w:r w:rsidRPr="00E956A8">
        <w:rPr>
          <w:color w:val="00303E"/>
        </w:rPr>
        <w:t>vol</w:t>
      </w:r>
      <w:r>
        <w:rPr>
          <w:color w:val="00303E"/>
        </w:rPr>
        <w:t>um.</w:t>
      </w:r>
    </w:p>
    <w:p w14:paraId="21645810" w14:textId="0BAE4D45" w:rsidR="00472631" w:rsidRPr="00B01F8E" w:rsidRDefault="001A1995" w:rsidP="00472631">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Skisse og b</w:t>
      </w:r>
      <w:r w:rsidR="0066025C">
        <w:rPr>
          <w:color w:val="00303E"/>
        </w:rPr>
        <w:t>eskrivelse, eventuelt bilder</w:t>
      </w:r>
      <w:r w:rsidR="00E956A8">
        <w:rPr>
          <w:color w:val="00303E"/>
        </w:rPr>
        <w:t xml:space="preserve">, </w:t>
      </w:r>
      <w:proofErr w:type="spellStart"/>
      <w:r w:rsidR="00E956A8">
        <w:rPr>
          <w:color w:val="00303E"/>
        </w:rPr>
        <w:t>snittegninger</w:t>
      </w:r>
      <w:proofErr w:type="spellEnd"/>
      <w:r w:rsidR="00E956A8">
        <w:rPr>
          <w:color w:val="00303E"/>
        </w:rPr>
        <w:t xml:space="preserve"> o.l.</w:t>
      </w:r>
      <w:r w:rsidR="0066025C">
        <w:rPr>
          <w:color w:val="00303E"/>
        </w:rPr>
        <w:t>, av anleggets utforming</w:t>
      </w:r>
    </w:p>
    <w:p w14:paraId="57FF891C" w14:textId="77777777" w:rsidR="0066025C" w:rsidRDefault="0066025C">
      <w:pPr>
        <w:rPr>
          <w:rStyle w:val="Sterk"/>
          <w:rFonts w:ascii="Open Sans" w:hAnsi="Open Sans" w:cs="Open Sans"/>
          <w:sz w:val="20"/>
        </w:rPr>
      </w:pPr>
      <w:r>
        <w:rPr>
          <w:rStyle w:val="Sterk"/>
          <w:rFonts w:ascii="Open Sans" w:hAnsi="Open Sans" w:cs="Open Sans"/>
          <w:sz w:val="20"/>
        </w:rPr>
        <w:br w:type="page"/>
      </w:r>
    </w:p>
    <w:p w14:paraId="013BD8A8" w14:textId="324C1622" w:rsidR="0066025C" w:rsidRPr="00476C36" w:rsidRDefault="0066025C" w:rsidP="003E5F35">
      <w:pPr>
        <w:pStyle w:val="Overskrift1"/>
        <w:numPr>
          <w:ilvl w:val="0"/>
          <w:numId w:val="8"/>
        </w:numPr>
        <w:shd w:val="clear" w:color="auto" w:fill="00303E"/>
        <w:spacing w:before="0"/>
        <w:ind w:left="0" w:right="-148" w:firstLine="0"/>
        <w:rPr>
          <w:rFonts w:cs="Open Sans"/>
          <w:color w:val="FFFFFF" w:themeColor="background1"/>
        </w:rPr>
      </w:pPr>
      <w:bookmarkStart w:id="24" w:name="_Toc106188081"/>
      <w:r>
        <w:rPr>
          <w:rFonts w:cs="Open Sans"/>
          <w:color w:val="FFFFFF" w:themeColor="background1"/>
        </w:rPr>
        <w:lastRenderedPageBreak/>
        <w:t>Drift</w:t>
      </w:r>
      <w:bookmarkEnd w:id="24"/>
    </w:p>
    <w:p w14:paraId="2D49E771" w14:textId="36E4DFAA" w:rsidR="0066025C" w:rsidRDefault="0066025C" w:rsidP="0066025C">
      <w:pPr>
        <w:pStyle w:val="Listeavsnitt"/>
        <w:spacing w:after="160"/>
        <w:ind w:left="426"/>
        <w:rPr>
          <w:b/>
          <w:bCs/>
          <w:color w:val="00303E"/>
        </w:rPr>
      </w:pPr>
    </w:p>
    <w:p w14:paraId="05655C25" w14:textId="77777777" w:rsidR="00DC21C9" w:rsidRDefault="00DC21C9" w:rsidP="0066025C">
      <w:pPr>
        <w:pStyle w:val="Listeavsnitt"/>
        <w:spacing w:after="160"/>
        <w:ind w:left="426"/>
        <w:rPr>
          <w:b/>
          <w:bCs/>
          <w:color w:val="00303E"/>
        </w:rPr>
      </w:pPr>
    </w:p>
    <w:p w14:paraId="67661013" w14:textId="2D8188B2" w:rsidR="0066025C" w:rsidRPr="000E7EF8" w:rsidRDefault="0066025C" w:rsidP="003E5F35">
      <w:pPr>
        <w:pStyle w:val="Listeavsnitt"/>
        <w:numPr>
          <w:ilvl w:val="1"/>
          <w:numId w:val="8"/>
        </w:numPr>
        <w:spacing w:after="160"/>
        <w:ind w:left="426" w:hanging="426"/>
        <w:rPr>
          <w:b/>
          <w:bCs/>
          <w:color w:val="00303E"/>
        </w:rPr>
      </w:pPr>
      <w:r>
        <w:rPr>
          <w:b/>
          <w:bCs/>
          <w:color w:val="00303E"/>
        </w:rPr>
        <w:t xml:space="preserve">Antall ansatte som skal arbeide på anlegget </w:t>
      </w:r>
      <w:r w:rsidRPr="0066025C">
        <w:rPr>
          <w:color w:val="00303E"/>
        </w:rPr>
        <w:t>(hvis ikke hver dag, oppgi ca. årsverk):</w:t>
      </w:r>
    </w:p>
    <w:p w14:paraId="5183A8F4" w14:textId="77777777"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42F582BD" w14:textId="77777777" w:rsidR="0066025C" w:rsidRPr="00B12182"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5FA56E4A" w14:textId="77777777" w:rsidR="0066025C" w:rsidRDefault="0066025C" w:rsidP="0066025C">
      <w:pPr>
        <w:pStyle w:val="Listeavsnitt"/>
        <w:spacing w:after="160"/>
        <w:ind w:left="567"/>
        <w:rPr>
          <w:b/>
          <w:bCs/>
          <w:color w:val="00303E"/>
        </w:rPr>
      </w:pPr>
    </w:p>
    <w:p w14:paraId="688500B8" w14:textId="77777777" w:rsidR="0066025C" w:rsidRDefault="0066025C" w:rsidP="0066025C">
      <w:pPr>
        <w:pStyle w:val="Listeavsnitt"/>
        <w:spacing w:after="160"/>
        <w:ind w:left="567"/>
        <w:rPr>
          <w:b/>
          <w:bCs/>
          <w:color w:val="00303E"/>
        </w:rPr>
      </w:pPr>
    </w:p>
    <w:p w14:paraId="51798C01" w14:textId="35C1E3A7" w:rsidR="0066025C" w:rsidRDefault="0066025C" w:rsidP="003E5F35">
      <w:pPr>
        <w:pStyle w:val="Listeavsnitt"/>
        <w:numPr>
          <w:ilvl w:val="1"/>
          <w:numId w:val="8"/>
        </w:numPr>
        <w:spacing w:after="160"/>
        <w:ind w:left="426" w:hanging="426"/>
        <w:rPr>
          <w:b/>
          <w:bCs/>
          <w:color w:val="00303E"/>
        </w:rPr>
      </w:pPr>
      <w:r>
        <w:rPr>
          <w:b/>
          <w:bCs/>
          <w:color w:val="00303E"/>
        </w:rPr>
        <w:t xml:space="preserve">Ordinær driftstid </w:t>
      </w:r>
      <w:r w:rsidRPr="0066025C">
        <w:rPr>
          <w:color w:val="00303E"/>
        </w:rPr>
        <w:t>(klokkeslett og dager i uka):</w:t>
      </w:r>
    </w:p>
    <w:p w14:paraId="3EFCD130" w14:textId="77777777" w:rsidR="0066025C" w:rsidRDefault="0066025C" w:rsidP="0066025C">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03F1FB94" w14:textId="77777777" w:rsidR="0066025C" w:rsidRDefault="0066025C" w:rsidP="0066025C">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754D07C6" w14:textId="5EAB398F" w:rsidR="0066025C" w:rsidRDefault="0066025C" w:rsidP="0066025C">
      <w:pPr>
        <w:pStyle w:val="Listeavsnitt"/>
        <w:spacing w:after="160"/>
        <w:ind w:left="567"/>
        <w:rPr>
          <w:b/>
          <w:bCs/>
          <w:color w:val="00303E"/>
        </w:rPr>
      </w:pPr>
    </w:p>
    <w:p w14:paraId="69CC0F12" w14:textId="77777777" w:rsidR="00AB5ECB" w:rsidRDefault="00AB5ECB" w:rsidP="0066025C">
      <w:pPr>
        <w:pStyle w:val="Listeavsnitt"/>
        <w:spacing w:after="160"/>
        <w:ind w:left="567"/>
        <w:rPr>
          <w:b/>
          <w:bCs/>
          <w:color w:val="00303E"/>
        </w:rPr>
      </w:pPr>
    </w:p>
    <w:p w14:paraId="5EDFD7A3" w14:textId="08F6D0D5" w:rsidR="00AB5ECB" w:rsidRDefault="00AB5ECB" w:rsidP="00AB5ECB">
      <w:pPr>
        <w:pStyle w:val="Listeavsnitt"/>
        <w:numPr>
          <w:ilvl w:val="1"/>
          <w:numId w:val="8"/>
        </w:numPr>
        <w:spacing w:after="160"/>
        <w:ind w:left="426" w:hanging="426"/>
        <w:rPr>
          <w:b/>
          <w:bCs/>
          <w:color w:val="00303E"/>
        </w:rPr>
      </w:pPr>
      <w:r>
        <w:rPr>
          <w:b/>
          <w:bCs/>
          <w:color w:val="00303E"/>
        </w:rPr>
        <w:t xml:space="preserve">Vil anlegget være bemannet i driftstida </w:t>
      </w:r>
      <w:r w:rsidRPr="0066025C">
        <w:rPr>
          <w:color w:val="00303E"/>
        </w:rPr>
        <w:t>(</w:t>
      </w:r>
      <w:r>
        <w:rPr>
          <w:color w:val="00303E"/>
        </w:rPr>
        <w:t>ja/nei, eventuelt nærmere beskrivelse</w:t>
      </w:r>
      <w:r w:rsidRPr="0066025C">
        <w:rPr>
          <w:color w:val="00303E"/>
        </w:rPr>
        <w:t>):</w:t>
      </w:r>
    </w:p>
    <w:p w14:paraId="4C606F3E" w14:textId="3BE16D05" w:rsidR="00AB5ECB" w:rsidRDefault="00AB5ECB" w:rsidP="00AB5ECB">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52203BA5" w14:textId="77777777" w:rsidR="00AB5ECB" w:rsidRDefault="00AB5ECB" w:rsidP="00AB5ECB">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27301AD0" w14:textId="546B0380" w:rsidR="0066025C" w:rsidRDefault="0066025C" w:rsidP="0066025C">
      <w:pPr>
        <w:pStyle w:val="Listeavsnitt"/>
        <w:spacing w:after="160"/>
        <w:ind w:left="567"/>
        <w:rPr>
          <w:b/>
          <w:bCs/>
          <w:color w:val="00303E"/>
        </w:rPr>
      </w:pPr>
    </w:p>
    <w:p w14:paraId="287216CD" w14:textId="77777777" w:rsidR="00AB5ECB" w:rsidRDefault="00AB5ECB" w:rsidP="0066025C">
      <w:pPr>
        <w:pStyle w:val="Listeavsnitt"/>
        <w:spacing w:after="160"/>
        <w:ind w:left="567"/>
        <w:rPr>
          <w:b/>
          <w:bCs/>
          <w:color w:val="00303E"/>
        </w:rPr>
      </w:pPr>
    </w:p>
    <w:p w14:paraId="7B8155FB" w14:textId="527962E3" w:rsidR="0066025C" w:rsidRPr="000E7EF8" w:rsidRDefault="0066025C" w:rsidP="003E5F35">
      <w:pPr>
        <w:pStyle w:val="Listeavsnitt"/>
        <w:numPr>
          <w:ilvl w:val="1"/>
          <w:numId w:val="8"/>
        </w:numPr>
        <w:spacing w:after="160"/>
        <w:ind w:left="426" w:hanging="426"/>
        <w:rPr>
          <w:b/>
          <w:bCs/>
          <w:color w:val="00303E"/>
        </w:rPr>
      </w:pPr>
      <w:r>
        <w:rPr>
          <w:b/>
          <w:bCs/>
          <w:color w:val="00303E"/>
        </w:rPr>
        <w:t xml:space="preserve">Skal det pågå arbeid/kjøring utenom ordinær driftstid? </w:t>
      </w:r>
      <w:r w:rsidR="0037661A" w:rsidRPr="0037661A">
        <w:rPr>
          <w:color w:val="00303E"/>
        </w:rPr>
        <w:t>(ja/nei</w:t>
      </w:r>
      <w:r w:rsidR="0037661A">
        <w:rPr>
          <w:color w:val="00303E"/>
        </w:rPr>
        <w:t xml:space="preserve"> – </w:t>
      </w:r>
      <w:r w:rsidR="0037661A" w:rsidRPr="0037661A">
        <w:rPr>
          <w:color w:val="00303E"/>
        </w:rPr>
        <w:t>hvis ja</w:t>
      </w:r>
      <w:r w:rsidRPr="0037661A">
        <w:rPr>
          <w:color w:val="00303E"/>
        </w:rPr>
        <w:t>, spesifiser hva</w:t>
      </w:r>
      <w:r w:rsidR="0037661A" w:rsidRPr="0037661A">
        <w:rPr>
          <w:color w:val="00303E"/>
        </w:rPr>
        <w:t>)</w:t>
      </w:r>
      <w:r w:rsidRPr="0037661A">
        <w:rPr>
          <w:color w:val="00303E"/>
        </w:rPr>
        <w:t>:</w:t>
      </w:r>
    </w:p>
    <w:p w14:paraId="2BCC75C5" w14:textId="148B0669"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3481B1C7" w14:textId="6E8DEBA4"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5595F64D" w14:textId="77777777"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5DCEDC82" w14:textId="77777777"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63EE4E2D" w14:textId="77777777" w:rsidR="0066025C" w:rsidRDefault="0066025C" w:rsidP="0066025C">
      <w:pPr>
        <w:pStyle w:val="Listeavsnitt"/>
        <w:spacing w:after="160"/>
        <w:ind w:left="426"/>
        <w:rPr>
          <w:b/>
          <w:bCs/>
          <w:color w:val="00303E"/>
        </w:rPr>
      </w:pPr>
    </w:p>
    <w:p w14:paraId="483A0437" w14:textId="77777777" w:rsidR="0066025C" w:rsidRDefault="0066025C" w:rsidP="0066025C">
      <w:pPr>
        <w:pStyle w:val="Listeavsnitt"/>
        <w:spacing w:after="160"/>
        <w:ind w:left="426"/>
        <w:rPr>
          <w:b/>
          <w:bCs/>
          <w:color w:val="00303E"/>
        </w:rPr>
      </w:pPr>
    </w:p>
    <w:p w14:paraId="74C09316" w14:textId="5EC94417" w:rsidR="0066025C" w:rsidRDefault="0066025C" w:rsidP="003E5F35">
      <w:pPr>
        <w:pStyle w:val="Listeavsnitt"/>
        <w:numPr>
          <w:ilvl w:val="1"/>
          <w:numId w:val="8"/>
        </w:numPr>
        <w:spacing w:after="160"/>
        <w:ind w:left="426" w:hanging="426"/>
        <w:rPr>
          <w:b/>
          <w:bCs/>
          <w:color w:val="00303E"/>
        </w:rPr>
      </w:pPr>
      <w:r>
        <w:rPr>
          <w:b/>
          <w:bCs/>
          <w:color w:val="00303E"/>
        </w:rPr>
        <w:t>Antatt tidsbruk (</w:t>
      </w:r>
      <w:r w:rsidR="00AB5ECB">
        <w:rPr>
          <w:b/>
          <w:bCs/>
          <w:color w:val="00303E"/>
        </w:rPr>
        <w:t>måneder/</w:t>
      </w:r>
      <w:r>
        <w:rPr>
          <w:b/>
          <w:bCs/>
          <w:color w:val="00303E"/>
        </w:rPr>
        <w:t xml:space="preserve">år) til </w:t>
      </w:r>
      <w:r w:rsidR="00AB5ECB">
        <w:rPr>
          <w:b/>
          <w:bCs/>
          <w:color w:val="00303E"/>
        </w:rPr>
        <w:t>oppfylling er gjennomført / til deponiet er fullt</w:t>
      </w:r>
      <w:r>
        <w:rPr>
          <w:b/>
          <w:bCs/>
          <w:color w:val="00303E"/>
        </w:rPr>
        <w:t>:</w:t>
      </w:r>
    </w:p>
    <w:p w14:paraId="1AD79C6B" w14:textId="77777777" w:rsidR="0066025C" w:rsidRDefault="0066025C" w:rsidP="0066025C">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5C987E39" w14:textId="77777777" w:rsidR="0066025C" w:rsidRPr="000E7EF8" w:rsidRDefault="0066025C" w:rsidP="0066025C">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612F4A3D" w14:textId="77777777" w:rsidR="0066025C" w:rsidRDefault="0066025C" w:rsidP="0066025C">
      <w:pPr>
        <w:spacing w:after="160"/>
        <w:rPr>
          <w:b/>
          <w:bCs/>
          <w:color w:val="00303E"/>
        </w:rPr>
      </w:pPr>
    </w:p>
    <w:p w14:paraId="6E3FF7D3" w14:textId="1C208E9D" w:rsidR="0066025C" w:rsidRDefault="00E220F6" w:rsidP="003E5F35">
      <w:pPr>
        <w:pStyle w:val="Listeavsnitt"/>
        <w:numPr>
          <w:ilvl w:val="1"/>
          <w:numId w:val="8"/>
        </w:numPr>
        <w:spacing w:after="160"/>
        <w:ind w:left="426" w:hanging="426"/>
        <w:rPr>
          <w:b/>
          <w:bCs/>
          <w:color w:val="00303E"/>
        </w:rPr>
      </w:pPr>
      <w:r>
        <w:rPr>
          <w:b/>
          <w:bCs/>
          <w:color w:val="00303E"/>
        </w:rPr>
        <w:t>For virksomhet som allerede er igangsatt</w:t>
      </w:r>
      <w:r w:rsidR="00F03CB4">
        <w:rPr>
          <w:b/>
          <w:bCs/>
          <w:color w:val="00303E"/>
        </w:rPr>
        <w:t xml:space="preserve">: Beskriv hvordan driften og deponeringen har pågått siden oppstart </w:t>
      </w:r>
      <w:r w:rsidR="00F03CB4" w:rsidRPr="00F03CB4">
        <w:rPr>
          <w:color w:val="00303E"/>
        </w:rPr>
        <w:t>(type masser, ansvarlig/driver, etablering av renseordning og lignende):</w:t>
      </w:r>
    </w:p>
    <w:p w14:paraId="2713488C" w14:textId="77777777" w:rsidR="0066025C" w:rsidRDefault="0066025C" w:rsidP="0066025C">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29D2F61B" w14:textId="36618F83" w:rsidR="0066025C" w:rsidRDefault="0066025C" w:rsidP="0066025C">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57CB77CB" w14:textId="33BF9378" w:rsidR="00F03CB4" w:rsidRDefault="00F03CB4" w:rsidP="0066025C">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57892B93" w14:textId="15D37A41" w:rsidR="00F03CB4" w:rsidRDefault="00F03CB4" w:rsidP="0066025C">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6D05D6A5" w14:textId="14085947" w:rsidR="0037661A" w:rsidRDefault="0037661A" w:rsidP="0066025C">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1F55AA79" w14:textId="3479A7D8" w:rsidR="0037661A" w:rsidRDefault="0037661A" w:rsidP="0066025C">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3A28D2AD" w14:textId="77777777" w:rsidR="0037661A" w:rsidRDefault="0037661A" w:rsidP="0066025C">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3820E1A1" w14:textId="607CA425" w:rsidR="00F03CB4" w:rsidRDefault="00F03CB4" w:rsidP="0066025C">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28B2044C" w14:textId="280BF12E" w:rsidR="00F03CB4" w:rsidRDefault="00F03CB4" w:rsidP="0066025C">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6D304AE0" w14:textId="70B5530E" w:rsidR="00E220F6" w:rsidRDefault="00E220F6" w:rsidP="0066025C">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77403EA3" w14:textId="76AFEB79" w:rsidR="00E220F6" w:rsidRDefault="00E220F6" w:rsidP="0066025C">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55E96F53" w14:textId="77777777" w:rsidR="00E220F6" w:rsidRDefault="00E220F6" w:rsidP="0066025C">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504875B9" w14:textId="06D907E9" w:rsidR="00F03CB4" w:rsidRDefault="00F03CB4" w:rsidP="0066025C">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4F1136FB" w14:textId="62772402" w:rsidR="00F03CB4" w:rsidRDefault="00F03CB4" w:rsidP="0066025C">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7594979E" w14:textId="1C8CB3B0" w:rsidR="00F03CB4" w:rsidRDefault="00F03CB4" w:rsidP="0066025C">
      <w:pPr>
        <w:rPr>
          <w:rStyle w:val="Sterk"/>
          <w:rFonts w:ascii="Open Sans" w:hAnsi="Open Sans" w:cs="Open Sans"/>
          <w:sz w:val="20"/>
        </w:rPr>
      </w:pPr>
    </w:p>
    <w:p w14:paraId="5CD61BE9" w14:textId="77777777" w:rsidR="00DC21C9" w:rsidRDefault="00DC21C9" w:rsidP="0066025C">
      <w:pPr>
        <w:rPr>
          <w:rStyle w:val="Sterk"/>
          <w:rFonts w:ascii="Open Sans" w:hAnsi="Open Sans" w:cs="Open Sans"/>
          <w:sz w:val="20"/>
        </w:rPr>
      </w:pPr>
    </w:p>
    <w:p w14:paraId="018BE10A" w14:textId="6CB340B0" w:rsidR="00F03CB4" w:rsidRPr="00F03CB4" w:rsidRDefault="00F03CB4" w:rsidP="003E5F35">
      <w:pPr>
        <w:pStyle w:val="Listeavsnitt"/>
        <w:numPr>
          <w:ilvl w:val="1"/>
          <w:numId w:val="8"/>
        </w:numPr>
        <w:spacing w:after="160"/>
        <w:ind w:left="426" w:hanging="426"/>
        <w:rPr>
          <w:b/>
          <w:bCs/>
          <w:color w:val="00303E"/>
        </w:rPr>
      </w:pPr>
      <w:r>
        <w:rPr>
          <w:b/>
          <w:bCs/>
          <w:color w:val="00303E"/>
        </w:rPr>
        <w:lastRenderedPageBreak/>
        <w:t>Typer</w:t>
      </w:r>
      <w:r>
        <w:rPr>
          <w:rStyle w:val="Fotnotereferanse"/>
          <w:b/>
          <w:bCs/>
          <w:color w:val="00303E"/>
        </w:rPr>
        <w:footnoteReference w:id="4"/>
      </w:r>
      <w:r>
        <w:rPr>
          <w:b/>
          <w:bCs/>
          <w:color w:val="00303E"/>
        </w:rPr>
        <w:t xml:space="preserve"> og mengder masser som </w:t>
      </w:r>
      <w:r w:rsidR="00E220F6">
        <w:rPr>
          <w:b/>
          <w:bCs/>
          <w:color w:val="00303E"/>
        </w:rPr>
        <w:t>skal mottas</w:t>
      </w:r>
      <w:r>
        <w:rPr>
          <w:b/>
          <w:bCs/>
          <w:color w:val="00303E"/>
        </w:rPr>
        <w:t>:</w:t>
      </w:r>
      <w:r>
        <w:rPr>
          <w:b/>
          <w:bCs/>
          <w:color w:val="00303E"/>
        </w:rPr>
        <w:br/>
      </w:r>
      <w:r w:rsidRPr="00F03CB4">
        <w:rPr>
          <w:color w:val="00303E"/>
        </w:rPr>
        <w:t>(Se på eksemplene og erstatt med egne behov)</w:t>
      </w:r>
    </w:p>
    <w:p w14:paraId="44F07ACC" w14:textId="77777777" w:rsidR="00F03CB4" w:rsidRPr="00F03CB4" w:rsidRDefault="00F03CB4" w:rsidP="00F03CB4">
      <w:pPr>
        <w:pStyle w:val="Listeavsnitt"/>
        <w:spacing w:after="160"/>
        <w:ind w:left="426"/>
        <w:rPr>
          <w:b/>
          <w:bCs/>
          <w:color w:val="00303E"/>
        </w:rPr>
      </w:pPr>
    </w:p>
    <w:tbl>
      <w:tblPr>
        <w:tblStyle w:val="Tabellrutenett"/>
        <w:tblW w:w="8505" w:type="dxa"/>
        <w:tblInd w:w="421" w:type="dxa"/>
        <w:tblLook w:val="04A0" w:firstRow="1" w:lastRow="0" w:firstColumn="1" w:lastColumn="0" w:noHBand="0" w:noVBand="1"/>
      </w:tblPr>
      <w:tblGrid>
        <w:gridCol w:w="1183"/>
        <w:gridCol w:w="1996"/>
        <w:gridCol w:w="2552"/>
        <w:gridCol w:w="2774"/>
      </w:tblGrid>
      <w:tr w:rsidR="00F03CB4" w:rsidRPr="00601665" w14:paraId="5FA71AFB" w14:textId="77777777" w:rsidTr="00F03CB4">
        <w:tc>
          <w:tcPr>
            <w:tcW w:w="1183" w:type="dxa"/>
          </w:tcPr>
          <w:p w14:paraId="67B33D36" w14:textId="77777777" w:rsidR="00F03CB4" w:rsidRPr="00601665" w:rsidRDefault="00F03CB4" w:rsidP="00B64B32">
            <w:pPr>
              <w:pStyle w:val="Listeavsnitt"/>
              <w:ind w:left="0"/>
              <w:rPr>
                <w:b/>
                <w:bCs/>
                <w:color w:val="00303E"/>
                <w:sz w:val="18"/>
                <w:szCs w:val="18"/>
              </w:rPr>
            </w:pPr>
            <w:r w:rsidRPr="00601665">
              <w:rPr>
                <w:b/>
                <w:bCs/>
                <w:color w:val="00303E"/>
                <w:sz w:val="18"/>
                <w:szCs w:val="18"/>
              </w:rPr>
              <w:t>Type</w:t>
            </w:r>
          </w:p>
        </w:tc>
        <w:tc>
          <w:tcPr>
            <w:tcW w:w="1996" w:type="dxa"/>
          </w:tcPr>
          <w:p w14:paraId="62402D56" w14:textId="77777777" w:rsidR="00F03CB4" w:rsidRPr="00601665" w:rsidRDefault="00F03CB4" w:rsidP="00B64B32">
            <w:pPr>
              <w:pStyle w:val="Listeavsnitt"/>
              <w:ind w:left="0"/>
              <w:rPr>
                <w:b/>
                <w:bCs/>
                <w:color w:val="00303E"/>
                <w:sz w:val="18"/>
                <w:szCs w:val="18"/>
              </w:rPr>
            </w:pPr>
            <w:r w:rsidRPr="00601665">
              <w:rPr>
                <w:b/>
                <w:bCs/>
                <w:color w:val="00303E"/>
                <w:sz w:val="18"/>
                <w:szCs w:val="18"/>
              </w:rPr>
              <w:t xml:space="preserve">Ca. årlig mengde </w:t>
            </w:r>
            <w:r w:rsidRPr="00601665">
              <w:rPr>
                <w:color w:val="00303E"/>
                <w:sz w:val="18"/>
                <w:szCs w:val="18"/>
              </w:rPr>
              <w:t>(tonn)</w:t>
            </w:r>
          </w:p>
        </w:tc>
        <w:tc>
          <w:tcPr>
            <w:tcW w:w="2552" w:type="dxa"/>
          </w:tcPr>
          <w:p w14:paraId="53182B96" w14:textId="77777777" w:rsidR="00F03CB4" w:rsidRPr="00601665" w:rsidRDefault="00F03CB4" w:rsidP="00B64B32">
            <w:pPr>
              <w:pStyle w:val="Listeavsnitt"/>
              <w:ind w:left="0"/>
              <w:rPr>
                <w:b/>
                <w:bCs/>
                <w:color w:val="00303E"/>
                <w:sz w:val="18"/>
                <w:szCs w:val="18"/>
              </w:rPr>
            </w:pPr>
            <w:r w:rsidRPr="00601665">
              <w:rPr>
                <w:b/>
                <w:bCs/>
                <w:color w:val="00303E"/>
                <w:sz w:val="18"/>
                <w:szCs w:val="18"/>
              </w:rPr>
              <w:t>Behandling</w:t>
            </w:r>
          </w:p>
        </w:tc>
        <w:tc>
          <w:tcPr>
            <w:tcW w:w="2774" w:type="dxa"/>
          </w:tcPr>
          <w:p w14:paraId="614CF02F" w14:textId="77777777" w:rsidR="00F03CB4" w:rsidRPr="00601665" w:rsidRDefault="00F03CB4" w:rsidP="00B64B32">
            <w:pPr>
              <w:pStyle w:val="Listeavsnitt"/>
              <w:ind w:left="0"/>
              <w:rPr>
                <w:b/>
                <w:bCs/>
                <w:color w:val="00303E"/>
                <w:sz w:val="18"/>
                <w:szCs w:val="18"/>
              </w:rPr>
            </w:pPr>
            <w:r w:rsidRPr="00601665">
              <w:rPr>
                <w:b/>
                <w:bCs/>
                <w:color w:val="00303E"/>
                <w:sz w:val="18"/>
                <w:szCs w:val="18"/>
              </w:rPr>
              <w:t>Forbehandling på anlegget</w:t>
            </w:r>
          </w:p>
        </w:tc>
      </w:tr>
      <w:tr w:rsidR="00F03CB4" w:rsidRPr="00601665" w14:paraId="27CD5510" w14:textId="77777777" w:rsidTr="00F03CB4">
        <w:tc>
          <w:tcPr>
            <w:tcW w:w="1183" w:type="dxa"/>
          </w:tcPr>
          <w:p w14:paraId="28C2FC35" w14:textId="77777777" w:rsidR="00F03CB4" w:rsidRPr="00601665" w:rsidRDefault="00F03CB4" w:rsidP="00B64B32">
            <w:pPr>
              <w:pStyle w:val="Listeavsnitt"/>
              <w:ind w:left="0"/>
              <w:rPr>
                <w:i/>
                <w:iCs/>
                <w:color w:val="00303E"/>
                <w:sz w:val="18"/>
                <w:szCs w:val="18"/>
              </w:rPr>
            </w:pPr>
            <w:r w:rsidRPr="00601665">
              <w:rPr>
                <w:i/>
                <w:iCs/>
                <w:color w:val="00303E"/>
                <w:sz w:val="18"/>
                <w:szCs w:val="18"/>
              </w:rPr>
              <w:t>Jord</w:t>
            </w:r>
          </w:p>
        </w:tc>
        <w:tc>
          <w:tcPr>
            <w:tcW w:w="1996" w:type="dxa"/>
          </w:tcPr>
          <w:p w14:paraId="5B523BBE" w14:textId="77777777" w:rsidR="00F03CB4" w:rsidRPr="00601665" w:rsidRDefault="00F03CB4" w:rsidP="00B64B32">
            <w:pPr>
              <w:pStyle w:val="Listeavsnitt"/>
              <w:ind w:left="0"/>
              <w:rPr>
                <w:i/>
                <w:iCs/>
                <w:color w:val="00303E"/>
                <w:sz w:val="18"/>
                <w:szCs w:val="18"/>
              </w:rPr>
            </w:pPr>
          </w:p>
        </w:tc>
        <w:tc>
          <w:tcPr>
            <w:tcW w:w="2552" w:type="dxa"/>
          </w:tcPr>
          <w:p w14:paraId="7CCAD497" w14:textId="77777777" w:rsidR="00F03CB4" w:rsidRPr="00601665" w:rsidRDefault="00F03CB4" w:rsidP="00B64B32">
            <w:pPr>
              <w:pStyle w:val="Listeavsnitt"/>
              <w:ind w:left="0"/>
              <w:rPr>
                <w:i/>
                <w:iCs/>
                <w:color w:val="00303E"/>
                <w:sz w:val="18"/>
                <w:szCs w:val="18"/>
              </w:rPr>
            </w:pPr>
            <w:r w:rsidRPr="00601665">
              <w:rPr>
                <w:i/>
                <w:iCs/>
                <w:color w:val="00303E"/>
                <w:sz w:val="18"/>
                <w:szCs w:val="18"/>
              </w:rPr>
              <w:t>Deponering</w:t>
            </w:r>
          </w:p>
        </w:tc>
        <w:tc>
          <w:tcPr>
            <w:tcW w:w="2774" w:type="dxa"/>
          </w:tcPr>
          <w:p w14:paraId="0C4AACA1" w14:textId="77777777" w:rsidR="00F03CB4" w:rsidRPr="00601665" w:rsidRDefault="00F03CB4" w:rsidP="00B64B32">
            <w:pPr>
              <w:pStyle w:val="Listeavsnitt"/>
              <w:ind w:left="0"/>
              <w:rPr>
                <w:i/>
                <w:iCs/>
                <w:color w:val="00303E"/>
                <w:sz w:val="18"/>
                <w:szCs w:val="18"/>
              </w:rPr>
            </w:pPr>
            <w:r w:rsidRPr="00601665">
              <w:rPr>
                <w:i/>
                <w:iCs/>
                <w:color w:val="00303E"/>
                <w:sz w:val="18"/>
                <w:szCs w:val="18"/>
              </w:rPr>
              <w:t>Sortering</w:t>
            </w:r>
          </w:p>
        </w:tc>
      </w:tr>
      <w:tr w:rsidR="00F03CB4" w:rsidRPr="00601665" w14:paraId="4934264F" w14:textId="77777777" w:rsidTr="00F03CB4">
        <w:tc>
          <w:tcPr>
            <w:tcW w:w="1183" w:type="dxa"/>
          </w:tcPr>
          <w:p w14:paraId="0B44FF9D" w14:textId="77777777" w:rsidR="00F03CB4" w:rsidRPr="00601665" w:rsidRDefault="00F03CB4" w:rsidP="00B64B32">
            <w:pPr>
              <w:pStyle w:val="Listeavsnitt"/>
              <w:ind w:left="0"/>
              <w:rPr>
                <w:i/>
                <w:iCs/>
                <w:color w:val="00303E"/>
                <w:sz w:val="18"/>
                <w:szCs w:val="18"/>
              </w:rPr>
            </w:pPr>
            <w:r w:rsidRPr="00601665">
              <w:rPr>
                <w:i/>
                <w:iCs/>
                <w:color w:val="00303E"/>
                <w:sz w:val="18"/>
                <w:szCs w:val="18"/>
              </w:rPr>
              <w:t>Stein</w:t>
            </w:r>
          </w:p>
        </w:tc>
        <w:tc>
          <w:tcPr>
            <w:tcW w:w="1996" w:type="dxa"/>
          </w:tcPr>
          <w:p w14:paraId="710ED15F" w14:textId="77777777" w:rsidR="00F03CB4" w:rsidRPr="00601665" w:rsidRDefault="00F03CB4" w:rsidP="00B64B32">
            <w:pPr>
              <w:pStyle w:val="Listeavsnitt"/>
              <w:ind w:left="0"/>
              <w:rPr>
                <w:i/>
                <w:iCs/>
                <w:color w:val="00303E"/>
                <w:sz w:val="18"/>
                <w:szCs w:val="18"/>
              </w:rPr>
            </w:pPr>
          </w:p>
        </w:tc>
        <w:tc>
          <w:tcPr>
            <w:tcW w:w="2552" w:type="dxa"/>
          </w:tcPr>
          <w:p w14:paraId="60831136" w14:textId="77777777" w:rsidR="00F03CB4" w:rsidRPr="00601665" w:rsidRDefault="00F03CB4" w:rsidP="00B64B32">
            <w:pPr>
              <w:pStyle w:val="Listeavsnitt"/>
              <w:ind w:left="0"/>
              <w:rPr>
                <w:i/>
                <w:iCs/>
                <w:color w:val="00303E"/>
                <w:sz w:val="18"/>
                <w:szCs w:val="18"/>
              </w:rPr>
            </w:pPr>
            <w:r w:rsidRPr="00601665">
              <w:rPr>
                <w:i/>
                <w:iCs/>
                <w:color w:val="00303E"/>
                <w:sz w:val="18"/>
                <w:szCs w:val="18"/>
              </w:rPr>
              <w:t>Deponering</w:t>
            </w:r>
          </w:p>
        </w:tc>
        <w:tc>
          <w:tcPr>
            <w:tcW w:w="2774" w:type="dxa"/>
          </w:tcPr>
          <w:p w14:paraId="1F382D72" w14:textId="77777777" w:rsidR="00F03CB4" w:rsidRPr="00601665" w:rsidRDefault="00F03CB4" w:rsidP="00B64B32">
            <w:pPr>
              <w:pStyle w:val="Listeavsnitt"/>
              <w:ind w:left="0"/>
              <w:rPr>
                <w:i/>
                <w:iCs/>
                <w:color w:val="00303E"/>
                <w:sz w:val="18"/>
                <w:szCs w:val="18"/>
              </w:rPr>
            </w:pPr>
            <w:r w:rsidRPr="00601665">
              <w:rPr>
                <w:i/>
                <w:iCs/>
                <w:color w:val="00303E"/>
                <w:sz w:val="18"/>
                <w:szCs w:val="18"/>
              </w:rPr>
              <w:t>Ingen</w:t>
            </w:r>
          </w:p>
        </w:tc>
      </w:tr>
      <w:tr w:rsidR="00F03CB4" w:rsidRPr="00601665" w14:paraId="080F1070" w14:textId="77777777" w:rsidTr="00F03CB4">
        <w:tc>
          <w:tcPr>
            <w:tcW w:w="1183" w:type="dxa"/>
          </w:tcPr>
          <w:p w14:paraId="70AE91DE" w14:textId="77777777" w:rsidR="00F03CB4" w:rsidRPr="00601665" w:rsidRDefault="00F03CB4" w:rsidP="00B64B32">
            <w:pPr>
              <w:pStyle w:val="Listeavsnitt"/>
              <w:ind w:left="0"/>
              <w:rPr>
                <w:color w:val="00303E"/>
                <w:sz w:val="18"/>
                <w:szCs w:val="18"/>
              </w:rPr>
            </w:pPr>
          </w:p>
        </w:tc>
        <w:tc>
          <w:tcPr>
            <w:tcW w:w="1996" w:type="dxa"/>
          </w:tcPr>
          <w:p w14:paraId="741EE470" w14:textId="77777777" w:rsidR="00F03CB4" w:rsidRPr="00601665" w:rsidRDefault="00F03CB4" w:rsidP="00B64B32">
            <w:pPr>
              <w:pStyle w:val="Listeavsnitt"/>
              <w:ind w:left="0"/>
              <w:rPr>
                <w:color w:val="00303E"/>
                <w:sz w:val="18"/>
                <w:szCs w:val="18"/>
              </w:rPr>
            </w:pPr>
          </w:p>
        </w:tc>
        <w:tc>
          <w:tcPr>
            <w:tcW w:w="2552" w:type="dxa"/>
          </w:tcPr>
          <w:p w14:paraId="602E8104" w14:textId="77777777" w:rsidR="00F03CB4" w:rsidRPr="00601665" w:rsidRDefault="00F03CB4" w:rsidP="00B64B32">
            <w:pPr>
              <w:pStyle w:val="Listeavsnitt"/>
              <w:ind w:left="0"/>
              <w:rPr>
                <w:color w:val="00303E"/>
                <w:sz w:val="18"/>
                <w:szCs w:val="18"/>
              </w:rPr>
            </w:pPr>
          </w:p>
        </w:tc>
        <w:tc>
          <w:tcPr>
            <w:tcW w:w="2774" w:type="dxa"/>
          </w:tcPr>
          <w:p w14:paraId="731858AE" w14:textId="77777777" w:rsidR="00F03CB4" w:rsidRPr="00601665" w:rsidRDefault="00F03CB4" w:rsidP="00B64B32">
            <w:pPr>
              <w:pStyle w:val="Listeavsnitt"/>
              <w:ind w:left="0"/>
              <w:rPr>
                <w:color w:val="00303E"/>
                <w:sz w:val="18"/>
                <w:szCs w:val="18"/>
              </w:rPr>
            </w:pPr>
          </w:p>
        </w:tc>
      </w:tr>
      <w:tr w:rsidR="00F03CB4" w:rsidRPr="00601665" w14:paraId="0BBC8F9C" w14:textId="77777777" w:rsidTr="00F03CB4">
        <w:tc>
          <w:tcPr>
            <w:tcW w:w="1183" w:type="dxa"/>
          </w:tcPr>
          <w:p w14:paraId="44F64AAA" w14:textId="77777777" w:rsidR="00F03CB4" w:rsidRPr="00601665" w:rsidRDefault="00F03CB4" w:rsidP="00B64B32">
            <w:pPr>
              <w:pStyle w:val="Listeavsnitt"/>
              <w:ind w:left="0"/>
              <w:rPr>
                <w:color w:val="00303E"/>
                <w:sz w:val="18"/>
                <w:szCs w:val="18"/>
              </w:rPr>
            </w:pPr>
          </w:p>
        </w:tc>
        <w:tc>
          <w:tcPr>
            <w:tcW w:w="1996" w:type="dxa"/>
          </w:tcPr>
          <w:p w14:paraId="379B3B84" w14:textId="77777777" w:rsidR="00F03CB4" w:rsidRPr="00601665" w:rsidRDefault="00F03CB4" w:rsidP="00B64B32">
            <w:pPr>
              <w:pStyle w:val="Listeavsnitt"/>
              <w:ind w:left="0"/>
              <w:rPr>
                <w:color w:val="00303E"/>
                <w:sz w:val="18"/>
                <w:szCs w:val="18"/>
              </w:rPr>
            </w:pPr>
          </w:p>
        </w:tc>
        <w:tc>
          <w:tcPr>
            <w:tcW w:w="2552" w:type="dxa"/>
          </w:tcPr>
          <w:p w14:paraId="59471609" w14:textId="77777777" w:rsidR="00F03CB4" w:rsidRPr="00601665" w:rsidRDefault="00F03CB4" w:rsidP="00B64B32">
            <w:pPr>
              <w:pStyle w:val="Listeavsnitt"/>
              <w:ind w:left="0"/>
              <w:rPr>
                <w:color w:val="00303E"/>
                <w:sz w:val="18"/>
                <w:szCs w:val="18"/>
              </w:rPr>
            </w:pPr>
          </w:p>
        </w:tc>
        <w:tc>
          <w:tcPr>
            <w:tcW w:w="2774" w:type="dxa"/>
          </w:tcPr>
          <w:p w14:paraId="1725445E" w14:textId="77777777" w:rsidR="00F03CB4" w:rsidRPr="00601665" w:rsidRDefault="00F03CB4" w:rsidP="00B64B32">
            <w:pPr>
              <w:pStyle w:val="Listeavsnitt"/>
              <w:ind w:left="0"/>
              <w:rPr>
                <w:color w:val="00303E"/>
                <w:sz w:val="18"/>
                <w:szCs w:val="18"/>
              </w:rPr>
            </w:pPr>
          </w:p>
        </w:tc>
      </w:tr>
    </w:tbl>
    <w:p w14:paraId="14814FB8" w14:textId="02240ABD" w:rsidR="00F03CB4" w:rsidRDefault="00F03CB4" w:rsidP="00F03CB4">
      <w:pPr>
        <w:pStyle w:val="Listeavsnitt"/>
        <w:spacing w:after="160"/>
        <w:ind w:left="426"/>
        <w:rPr>
          <w:b/>
          <w:bCs/>
          <w:color w:val="00303E"/>
        </w:rPr>
      </w:pPr>
    </w:p>
    <w:p w14:paraId="3BBC999A" w14:textId="77777777" w:rsidR="00F03CB4" w:rsidRPr="00F03CB4" w:rsidRDefault="00F03CB4" w:rsidP="00F03CB4">
      <w:pPr>
        <w:pStyle w:val="Listeavsnitt"/>
        <w:spacing w:after="160"/>
        <w:ind w:left="426"/>
        <w:rPr>
          <w:b/>
          <w:bCs/>
          <w:color w:val="00303E"/>
        </w:rPr>
      </w:pPr>
    </w:p>
    <w:p w14:paraId="4EC6BFF8" w14:textId="10C877A1" w:rsidR="00F03CB4" w:rsidRDefault="00F03CB4" w:rsidP="003E5F35">
      <w:pPr>
        <w:pStyle w:val="Listeavsnitt"/>
        <w:numPr>
          <w:ilvl w:val="1"/>
          <w:numId w:val="8"/>
        </w:numPr>
        <w:spacing w:after="160"/>
        <w:ind w:left="426" w:hanging="426"/>
        <w:rPr>
          <w:b/>
          <w:bCs/>
          <w:color w:val="00303E"/>
        </w:rPr>
      </w:pPr>
      <w:r>
        <w:rPr>
          <w:b/>
          <w:bCs/>
          <w:color w:val="00303E"/>
        </w:rPr>
        <w:t>Skal det deponeres sprengstein?</w:t>
      </w:r>
    </w:p>
    <w:p w14:paraId="39BF7CD0" w14:textId="75A21DB9" w:rsidR="00F03CB4" w:rsidRDefault="00F03CB4" w:rsidP="00F03CB4">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675B31EC" w14:textId="77777777" w:rsidR="00F03CB4" w:rsidRDefault="00F03CB4" w:rsidP="00F03CB4">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3005D1EA" w14:textId="77777777" w:rsidR="00DC21C9" w:rsidRDefault="00DC21C9" w:rsidP="0066025C">
      <w:pPr>
        <w:rPr>
          <w:rStyle w:val="Sterk"/>
          <w:rFonts w:ascii="Open Sans" w:hAnsi="Open Sans" w:cs="Open Sans"/>
          <w:sz w:val="20"/>
        </w:rPr>
      </w:pPr>
    </w:p>
    <w:p w14:paraId="6AED1D88" w14:textId="0DE55C78" w:rsidR="000964E5" w:rsidRDefault="000964E5" w:rsidP="003E5F35">
      <w:pPr>
        <w:pStyle w:val="Listeavsnitt"/>
        <w:numPr>
          <w:ilvl w:val="1"/>
          <w:numId w:val="8"/>
        </w:numPr>
        <w:spacing w:after="160"/>
        <w:ind w:left="426" w:hanging="426"/>
        <w:rPr>
          <w:b/>
          <w:bCs/>
          <w:color w:val="00303E"/>
        </w:rPr>
      </w:pPr>
      <w:r>
        <w:rPr>
          <w:b/>
          <w:bCs/>
          <w:color w:val="00303E"/>
        </w:rPr>
        <w:t>Beskriv hvor og hvordan massene skal kontrolleres</w:t>
      </w:r>
      <w:r w:rsidR="00B06470">
        <w:rPr>
          <w:b/>
          <w:bCs/>
          <w:color w:val="00303E"/>
        </w:rPr>
        <w:t>, herunder informasjon til kunder / leverandører av masser</w:t>
      </w:r>
      <w:r>
        <w:rPr>
          <w:b/>
          <w:bCs/>
          <w:color w:val="00303E"/>
        </w:rPr>
        <w:t xml:space="preserve"> (mottakskontroll):</w:t>
      </w:r>
    </w:p>
    <w:p w14:paraId="2592E30B" w14:textId="0A1DC7C6" w:rsidR="000964E5" w:rsidRP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color w:val="00303E"/>
        </w:rPr>
      </w:pPr>
      <w:r w:rsidRPr="000964E5">
        <w:rPr>
          <w:color w:val="00303E"/>
        </w:rPr>
        <w:t>(Kan vedlegges)</w:t>
      </w:r>
    </w:p>
    <w:p w14:paraId="373F56E0" w14:textId="13F4A41F"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2B48FD73" w14:textId="2A2FE37E"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0A3733E4" w14:textId="02CE6083"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2F8292F6" w14:textId="3F4CC0FB"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7E94404F" w14:textId="331928A2"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67389BCD" w14:textId="01BDF639" w:rsidR="00B06470" w:rsidRDefault="00B06470"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6F9B87A6" w14:textId="3CAFEC2F" w:rsidR="00B06470" w:rsidRDefault="00B06470"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4404A1D0" w14:textId="00C08122" w:rsidR="00B06470" w:rsidRDefault="00B06470"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74269D49" w14:textId="086CF29C" w:rsidR="00B06470" w:rsidRDefault="00B06470"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56A3F7B4" w14:textId="6B629499" w:rsidR="00B06470" w:rsidRDefault="00B06470"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5804C614" w14:textId="77777777" w:rsidR="00B06470" w:rsidRDefault="00B06470"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35ED3E97" w14:textId="72819018"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6F81E253" w14:textId="64D482DC" w:rsidR="00E220F6" w:rsidRDefault="00E220F6"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47AD23BD" w14:textId="5840E020" w:rsidR="00E220F6" w:rsidRDefault="00E220F6"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4BE31CFE" w14:textId="62DC0F4B" w:rsidR="00E220F6" w:rsidRDefault="00E220F6"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646A79EE" w14:textId="77777777"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0BAE33FA" w14:textId="350CA529"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5AD2FAD1" w14:textId="15E09091" w:rsidR="000964E5" w:rsidRDefault="000964E5" w:rsidP="0066025C">
      <w:pPr>
        <w:rPr>
          <w:b/>
          <w:bCs/>
          <w:color w:val="00303E"/>
        </w:rPr>
      </w:pPr>
    </w:p>
    <w:p w14:paraId="1FCC263A" w14:textId="3279B4CD" w:rsidR="00B06470" w:rsidRDefault="00B06470" w:rsidP="00B06470">
      <w:pPr>
        <w:pStyle w:val="Listeavsnitt"/>
        <w:numPr>
          <w:ilvl w:val="1"/>
          <w:numId w:val="8"/>
        </w:numPr>
        <w:spacing w:after="160"/>
        <w:ind w:left="426" w:hanging="426"/>
        <w:rPr>
          <w:b/>
          <w:bCs/>
          <w:color w:val="00303E"/>
        </w:rPr>
      </w:pPr>
      <w:r>
        <w:rPr>
          <w:b/>
          <w:bCs/>
          <w:color w:val="00303E"/>
        </w:rPr>
        <w:t>Beskriv hvordan dere skal sikre at virksomheten ikke bidrar til uønsket spredning av fremmede arter</w:t>
      </w:r>
      <w:r>
        <w:rPr>
          <w:rStyle w:val="Fotnotereferanse"/>
          <w:b/>
          <w:bCs/>
          <w:color w:val="00303E"/>
        </w:rPr>
        <w:footnoteReference w:id="5"/>
      </w:r>
      <w:r>
        <w:rPr>
          <w:b/>
          <w:bCs/>
          <w:color w:val="00303E"/>
        </w:rPr>
        <w:t>?</w:t>
      </w:r>
    </w:p>
    <w:p w14:paraId="75E34BB8" w14:textId="1F3699E6" w:rsidR="00B06470" w:rsidRPr="00B06470" w:rsidRDefault="00B06470" w:rsidP="00B06470">
      <w:pPr>
        <w:pStyle w:val="Listeavsnitt"/>
        <w:pBdr>
          <w:top w:val="single" w:sz="4" w:space="1" w:color="auto"/>
          <w:left w:val="single" w:sz="4" w:space="4" w:color="auto"/>
          <w:bottom w:val="single" w:sz="4" w:space="1" w:color="auto"/>
          <w:right w:val="single" w:sz="4" w:space="4" w:color="auto"/>
        </w:pBdr>
        <w:spacing w:after="160"/>
        <w:ind w:left="567"/>
        <w:rPr>
          <w:color w:val="00303E"/>
        </w:rPr>
      </w:pPr>
      <w:r w:rsidRPr="00B06470">
        <w:rPr>
          <w:color w:val="00303E"/>
        </w:rPr>
        <w:t>(Kan vedlegges)</w:t>
      </w:r>
    </w:p>
    <w:p w14:paraId="2BDCCB14" w14:textId="4A2FD8B6" w:rsidR="00B06470" w:rsidRDefault="00B06470" w:rsidP="00B06470">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2899AA17" w14:textId="2A1F0461" w:rsidR="00B06470" w:rsidRDefault="00B06470" w:rsidP="00B06470">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02F7D6C8" w14:textId="78F76C74" w:rsidR="00B06470" w:rsidRDefault="00B06470" w:rsidP="00B06470">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47088804" w14:textId="77777777" w:rsidR="00B06470" w:rsidRDefault="00B06470" w:rsidP="00B06470">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6316C50B" w14:textId="77777777" w:rsidR="00DC21C9" w:rsidRDefault="00DC21C9" w:rsidP="0066025C">
      <w:pPr>
        <w:rPr>
          <w:rStyle w:val="Sterk"/>
          <w:rFonts w:ascii="Open Sans" w:hAnsi="Open Sans" w:cs="Open Sans"/>
          <w:sz w:val="20"/>
        </w:rPr>
      </w:pPr>
    </w:p>
    <w:p w14:paraId="175ADFF4" w14:textId="38BD13AF" w:rsidR="000964E5" w:rsidRDefault="000964E5" w:rsidP="003E5F35">
      <w:pPr>
        <w:pStyle w:val="Listeavsnitt"/>
        <w:numPr>
          <w:ilvl w:val="1"/>
          <w:numId w:val="8"/>
        </w:numPr>
        <w:spacing w:after="160"/>
        <w:ind w:left="426" w:hanging="426"/>
        <w:rPr>
          <w:b/>
          <w:bCs/>
          <w:color w:val="00303E"/>
        </w:rPr>
      </w:pPr>
      <w:r>
        <w:rPr>
          <w:b/>
          <w:bCs/>
          <w:color w:val="00303E"/>
        </w:rPr>
        <w:lastRenderedPageBreak/>
        <w:t>Beskriv kort hvordan oppfyllingen skal foregå:</w:t>
      </w:r>
    </w:p>
    <w:p w14:paraId="144E4432" w14:textId="13CB411A" w:rsidR="000964E5" w:rsidRP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color w:val="00303E"/>
        </w:rPr>
      </w:pPr>
      <w:r w:rsidRPr="000964E5">
        <w:rPr>
          <w:color w:val="00303E"/>
        </w:rPr>
        <w:t>(Driftsplan må vedlegges)</w:t>
      </w:r>
    </w:p>
    <w:p w14:paraId="06964338" w14:textId="4D9D7E08"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2DF8C5B6" w14:textId="3BC59190"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256E0EDD" w14:textId="0A3D0E0E"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57618526" w14:textId="4B26FC15" w:rsidR="00E220F6" w:rsidRDefault="00E220F6"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31A1852D" w14:textId="1C7ED722" w:rsidR="0037661A" w:rsidRDefault="0037661A"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490FE747" w14:textId="77777777" w:rsidR="0037661A" w:rsidRDefault="0037661A"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097CBE24" w14:textId="4E90AE98" w:rsidR="00E220F6" w:rsidRDefault="00E220F6"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1F86CFB8" w14:textId="77777777" w:rsidR="00E220F6" w:rsidRDefault="00E220F6"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6C7C2AC4" w14:textId="77777777" w:rsidR="00E220F6" w:rsidRDefault="00E220F6"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7E6E09B8" w14:textId="77777777"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1DD56DFA" w14:textId="63D49D44"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6EA21291" w14:textId="5AAF2ED9"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0DA52383" w14:textId="77777777"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6205E624" w14:textId="77777777" w:rsidR="000964E5" w:rsidRDefault="000964E5" w:rsidP="0066025C">
      <w:pPr>
        <w:rPr>
          <w:rStyle w:val="Sterk"/>
          <w:rFonts w:ascii="Open Sans" w:hAnsi="Open Sans" w:cs="Open Sans"/>
          <w:sz w:val="20"/>
        </w:rPr>
      </w:pPr>
    </w:p>
    <w:p w14:paraId="58C65AF4" w14:textId="77777777" w:rsidR="0066025C" w:rsidRDefault="0066025C" w:rsidP="0066025C">
      <w:pPr>
        <w:rPr>
          <w:rStyle w:val="Sterk"/>
          <w:rFonts w:ascii="Open Sans" w:hAnsi="Open Sans" w:cs="Open Sans"/>
          <w:sz w:val="20"/>
        </w:rPr>
      </w:pPr>
    </w:p>
    <w:p w14:paraId="4C9C1822" w14:textId="0CBADEAE" w:rsidR="0066025C" w:rsidRDefault="0066025C" w:rsidP="0066025C">
      <w:pPr>
        <w:rPr>
          <w:b/>
          <w:bCs/>
          <w:color w:val="00303E"/>
        </w:rPr>
      </w:pPr>
      <w:r w:rsidRPr="007A32DF">
        <w:rPr>
          <w:b/>
          <w:bCs/>
          <w:color w:val="00303E"/>
        </w:rPr>
        <w:t>Vedlegg</w:t>
      </w:r>
      <w:r w:rsidR="00E220F6">
        <w:rPr>
          <w:b/>
          <w:bCs/>
          <w:color w:val="00303E"/>
        </w:rPr>
        <w:t>:</w:t>
      </w:r>
    </w:p>
    <w:p w14:paraId="77FD6FAE" w14:textId="77777777" w:rsidR="00B06470" w:rsidRPr="00B01F8E" w:rsidRDefault="00B06470" w:rsidP="0066025C">
      <w:pPr>
        <w:rPr>
          <w:b/>
          <w:bCs/>
          <w:color w:val="00303E"/>
        </w:rPr>
      </w:pPr>
    </w:p>
    <w:p w14:paraId="1B56B3DC" w14:textId="2F47B632" w:rsidR="0066025C" w:rsidRDefault="000964E5" w:rsidP="0066025C">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 xml:space="preserve">Beskrivelse av mottakskontroll (hvis ikke beskrevet </w:t>
      </w:r>
      <w:r w:rsidR="0037661A">
        <w:rPr>
          <w:color w:val="00303E"/>
        </w:rPr>
        <w:t xml:space="preserve">utfyllende </w:t>
      </w:r>
      <w:r>
        <w:rPr>
          <w:color w:val="00303E"/>
        </w:rPr>
        <w:t>i søknadsskjemaet)</w:t>
      </w:r>
    </w:p>
    <w:p w14:paraId="683EBACA" w14:textId="3FF71FE5" w:rsidR="0066025C" w:rsidRDefault="000964E5" w:rsidP="0066025C">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Driftsplan</w:t>
      </w:r>
    </w:p>
    <w:p w14:paraId="232EDCEF" w14:textId="77777777" w:rsidR="000964E5" w:rsidRDefault="000964E5">
      <w:pPr>
        <w:rPr>
          <w:rStyle w:val="Sterk"/>
          <w:rFonts w:ascii="Open Sans" w:hAnsi="Open Sans" w:cs="Open Sans"/>
          <w:sz w:val="20"/>
        </w:rPr>
      </w:pPr>
    </w:p>
    <w:p w14:paraId="7FFF88E3" w14:textId="77777777" w:rsidR="00F70BB3" w:rsidRDefault="00F70BB3">
      <w:pPr>
        <w:rPr>
          <w:rStyle w:val="Sterk"/>
          <w:rFonts w:ascii="Open Sans" w:hAnsi="Open Sans" w:cs="Open Sans"/>
          <w:sz w:val="20"/>
        </w:rPr>
      </w:pPr>
      <w:r>
        <w:rPr>
          <w:rStyle w:val="Sterk"/>
          <w:rFonts w:ascii="Open Sans" w:hAnsi="Open Sans" w:cs="Open Sans"/>
          <w:sz w:val="20"/>
        </w:rPr>
        <w:br w:type="page"/>
      </w:r>
    </w:p>
    <w:p w14:paraId="09337A9C" w14:textId="36083E10" w:rsidR="00F70BB3" w:rsidRPr="00476C36" w:rsidRDefault="00F70BB3" w:rsidP="003E5F35">
      <w:pPr>
        <w:pStyle w:val="Overskrift1"/>
        <w:numPr>
          <w:ilvl w:val="0"/>
          <w:numId w:val="8"/>
        </w:numPr>
        <w:shd w:val="clear" w:color="auto" w:fill="00303E"/>
        <w:spacing w:before="0"/>
        <w:ind w:left="0" w:right="-148" w:firstLine="0"/>
        <w:rPr>
          <w:rFonts w:cs="Open Sans"/>
          <w:color w:val="FFFFFF" w:themeColor="background1"/>
        </w:rPr>
      </w:pPr>
      <w:bookmarkStart w:id="25" w:name="_Toc106188082"/>
      <w:r>
        <w:rPr>
          <w:rFonts w:cs="Open Sans"/>
          <w:color w:val="FFFFFF" w:themeColor="background1"/>
        </w:rPr>
        <w:lastRenderedPageBreak/>
        <w:t>Vann</w:t>
      </w:r>
      <w:bookmarkEnd w:id="25"/>
    </w:p>
    <w:p w14:paraId="38B49558" w14:textId="77777777" w:rsidR="00A462CB" w:rsidRDefault="00A462CB" w:rsidP="00F70BB3">
      <w:pPr>
        <w:spacing w:after="160"/>
        <w:rPr>
          <w:b/>
          <w:bCs/>
          <w:color w:val="00303E"/>
        </w:rPr>
      </w:pPr>
    </w:p>
    <w:p w14:paraId="03C78FE9" w14:textId="09ED60A6" w:rsidR="00A462CB" w:rsidRPr="000E7EF8" w:rsidRDefault="00A462CB" w:rsidP="00A462CB">
      <w:pPr>
        <w:pStyle w:val="Listeavsnitt"/>
        <w:numPr>
          <w:ilvl w:val="1"/>
          <w:numId w:val="8"/>
        </w:numPr>
        <w:spacing w:after="160"/>
        <w:ind w:left="426" w:hanging="426"/>
        <w:rPr>
          <w:b/>
          <w:bCs/>
          <w:color w:val="00303E"/>
        </w:rPr>
      </w:pPr>
      <w:r>
        <w:rPr>
          <w:b/>
          <w:bCs/>
          <w:color w:val="00303E"/>
        </w:rPr>
        <w:t xml:space="preserve">Beskriv dagens nedbørsfelt, vannveger og nærliggende resipienter </w:t>
      </w:r>
    </w:p>
    <w:p w14:paraId="19E880A4" w14:textId="05C95BEF" w:rsidR="00A462CB" w:rsidRPr="00A462CB" w:rsidRDefault="00A462CB" w:rsidP="00A462CB">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lang w:val="nn-NO"/>
        </w:rPr>
      </w:pPr>
      <w:r w:rsidRPr="00A462CB">
        <w:rPr>
          <w:color w:val="00303E"/>
          <w:lang w:val="nn-NO"/>
        </w:rPr>
        <w:t>(</w:t>
      </w:r>
      <w:proofErr w:type="spellStart"/>
      <w:r>
        <w:rPr>
          <w:color w:val="00303E"/>
          <w:lang w:val="nn-NO"/>
        </w:rPr>
        <w:t>Tilhørende</w:t>
      </w:r>
      <w:proofErr w:type="spellEnd"/>
      <w:r>
        <w:rPr>
          <w:color w:val="00303E"/>
          <w:lang w:val="nn-NO"/>
        </w:rPr>
        <w:t xml:space="preserve"> kart </w:t>
      </w:r>
      <w:r w:rsidRPr="00A462CB">
        <w:rPr>
          <w:color w:val="00303E"/>
          <w:lang w:val="nn-NO"/>
        </w:rPr>
        <w:t xml:space="preserve">må </w:t>
      </w:r>
      <w:proofErr w:type="spellStart"/>
      <w:r w:rsidRPr="00A462CB">
        <w:rPr>
          <w:color w:val="00303E"/>
          <w:lang w:val="nn-NO"/>
        </w:rPr>
        <w:t>vedlegges</w:t>
      </w:r>
      <w:proofErr w:type="spellEnd"/>
      <w:r w:rsidRPr="00A462CB">
        <w:rPr>
          <w:color w:val="00303E"/>
          <w:lang w:val="nn-NO"/>
        </w:rPr>
        <w:t>)</w:t>
      </w:r>
    </w:p>
    <w:p w14:paraId="079BC064" w14:textId="77777777" w:rsidR="00A462CB" w:rsidRPr="00A462CB" w:rsidRDefault="00A462CB" w:rsidP="00A462CB">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lang w:val="nn-NO"/>
        </w:rPr>
      </w:pPr>
    </w:p>
    <w:p w14:paraId="7D306144" w14:textId="77777777" w:rsidR="00A462CB" w:rsidRPr="00A462CB" w:rsidRDefault="00A462CB" w:rsidP="00A462CB">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lang w:val="nn-NO"/>
        </w:rPr>
      </w:pPr>
    </w:p>
    <w:p w14:paraId="44105C99" w14:textId="77777777" w:rsidR="00A462CB" w:rsidRPr="00A462CB" w:rsidRDefault="00A462CB" w:rsidP="00A462CB">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lang w:val="nn-NO"/>
        </w:rPr>
      </w:pPr>
    </w:p>
    <w:p w14:paraId="42BD2CD4" w14:textId="77777777" w:rsidR="00A462CB" w:rsidRPr="00A462CB" w:rsidRDefault="00A462CB" w:rsidP="00A462CB">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lang w:val="nn-NO"/>
        </w:rPr>
      </w:pPr>
    </w:p>
    <w:p w14:paraId="6E6D9349" w14:textId="77777777" w:rsidR="00A462CB" w:rsidRPr="00A462CB" w:rsidRDefault="00A462CB" w:rsidP="00A462CB">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lang w:val="nn-NO"/>
        </w:rPr>
      </w:pPr>
    </w:p>
    <w:p w14:paraId="7CB8424A" w14:textId="77777777" w:rsidR="00A462CB" w:rsidRPr="00A462CB" w:rsidRDefault="00A462CB" w:rsidP="00A462CB">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lang w:val="nn-NO"/>
        </w:rPr>
      </w:pPr>
    </w:p>
    <w:p w14:paraId="329E73A7" w14:textId="77777777" w:rsidR="00A462CB" w:rsidRPr="00A462CB" w:rsidRDefault="00A462CB" w:rsidP="00F70BB3">
      <w:pPr>
        <w:spacing w:after="160"/>
        <w:rPr>
          <w:b/>
          <w:bCs/>
          <w:color w:val="00303E"/>
          <w:lang w:val="nn-NO"/>
        </w:rPr>
      </w:pPr>
    </w:p>
    <w:p w14:paraId="48747494" w14:textId="44F92574" w:rsidR="00F70BB3" w:rsidRPr="000E7EF8" w:rsidRDefault="00F70BB3" w:rsidP="003E5F35">
      <w:pPr>
        <w:pStyle w:val="Listeavsnitt"/>
        <w:numPr>
          <w:ilvl w:val="1"/>
          <w:numId w:val="8"/>
        </w:numPr>
        <w:spacing w:after="160"/>
        <w:ind w:left="426" w:hanging="426"/>
        <w:rPr>
          <w:b/>
          <w:bCs/>
          <w:color w:val="00303E"/>
        </w:rPr>
      </w:pPr>
      <w:r>
        <w:rPr>
          <w:b/>
          <w:bCs/>
          <w:color w:val="00303E"/>
        </w:rPr>
        <w:t>Hvor</w:t>
      </w:r>
      <w:r w:rsidR="00A462CB">
        <w:rPr>
          <w:b/>
          <w:bCs/>
          <w:color w:val="00303E"/>
        </w:rPr>
        <w:t xml:space="preserve">dan skal </w:t>
      </w:r>
      <w:r>
        <w:rPr>
          <w:b/>
          <w:bCs/>
          <w:color w:val="00303E"/>
        </w:rPr>
        <w:t xml:space="preserve">overflatevann </w:t>
      </w:r>
      <w:r w:rsidR="00A462CB">
        <w:rPr>
          <w:b/>
          <w:bCs/>
          <w:color w:val="00303E"/>
        </w:rPr>
        <w:t>håndteres under og etter deponering/utfylling</w:t>
      </w:r>
      <w:r>
        <w:rPr>
          <w:b/>
          <w:bCs/>
          <w:color w:val="00303E"/>
        </w:rPr>
        <w:t>?</w:t>
      </w:r>
    </w:p>
    <w:p w14:paraId="7DB36120" w14:textId="6FA9BF88" w:rsidR="00A462CB" w:rsidRDefault="00A462CB"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r>
        <w:rPr>
          <w:color w:val="00303E"/>
        </w:rPr>
        <w:t>(</w:t>
      </w:r>
      <w:r w:rsidR="00862E54">
        <w:rPr>
          <w:color w:val="00303E"/>
        </w:rPr>
        <w:t>K</w:t>
      </w:r>
      <w:r>
        <w:rPr>
          <w:color w:val="00303E"/>
        </w:rPr>
        <w:t>an vedlegges)</w:t>
      </w:r>
    </w:p>
    <w:p w14:paraId="15CECC75" w14:textId="77777777" w:rsidR="00A462CB" w:rsidRDefault="00A462CB"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71013454" w14:textId="630BCE01" w:rsidR="00A462CB" w:rsidRDefault="00A462CB"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56EAED34" w14:textId="0D9AD2DD" w:rsidR="00862E54" w:rsidRDefault="00862E54"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07981C24" w14:textId="717C38DD" w:rsidR="00862E54" w:rsidRDefault="00862E54"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59E616F" w14:textId="77777777" w:rsidR="00862E54" w:rsidRDefault="00862E54"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65EAAE3E" w14:textId="772B7FF9" w:rsidR="00862E54" w:rsidRDefault="00862E54"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5AD97289" w14:textId="77777777" w:rsidR="00862E54" w:rsidRDefault="00862E54"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1614074A" w14:textId="398651E9" w:rsidR="00F70BB3" w:rsidRDefault="00A462CB"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r>
        <w:rPr>
          <w:color w:val="00303E"/>
        </w:rPr>
        <w:t xml:space="preserve"> </w:t>
      </w:r>
    </w:p>
    <w:p w14:paraId="6EEFB79C" w14:textId="7D63DFFE" w:rsidR="00F70BB3" w:rsidRDefault="00F70BB3"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14179D52" w14:textId="77777777" w:rsidR="00F70BB3" w:rsidRPr="00F70BB3" w:rsidRDefault="00F70BB3" w:rsidP="00F70BB3">
      <w:pPr>
        <w:spacing w:after="160"/>
        <w:rPr>
          <w:b/>
          <w:bCs/>
          <w:color w:val="00303E"/>
        </w:rPr>
      </w:pPr>
    </w:p>
    <w:p w14:paraId="68FB20A3" w14:textId="38D3EC90" w:rsidR="00F70BB3" w:rsidRPr="000964E5" w:rsidRDefault="00F70BB3" w:rsidP="003E5F35">
      <w:pPr>
        <w:pStyle w:val="Listeavsnitt"/>
        <w:numPr>
          <w:ilvl w:val="1"/>
          <w:numId w:val="8"/>
        </w:numPr>
        <w:spacing w:after="160"/>
        <w:ind w:left="426" w:hanging="426"/>
        <w:rPr>
          <w:b/>
          <w:bCs/>
          <w:color w:val="00303E"/>
        </w:rPr>
      </w:pPr>
      <w:r>
        <w:rPr>
          <w:b/>
          <w:bCs/>
          <w:color w:val="00303E"/>
        </w:rPr>
        <w:t>Skal noe vann (unntatt sanitært avløpsvann) slippes på kommunalt avløpsnett, eller planlegges dette i fremtiden?</w:t>
      </w:r>
    </w:p>
    <w:p w14:paraId="052002DB" w14:textId="149525B2" w:rsidR="00F70BB3" w:rsidRPr="00F70BB3" w:rsidRDefault="00F70BB3" w:rsidP="00F70BB3">
      <w:pPr>
        <w:pStyle w:val="Listeavsnitt"/>
        <w:pBdr>
          <w:top w:val="single" w:sz="4" w:space="1" w:color="auto"/>
          <w:left w:val="single" w:sz="4" w:space="4" w:color="auto"/>
          <w:bottom w:val="single" w:sz="4" w:space="1" w:color="auto"/>
          <w:right w:val="single" w:sz="4" w:space="4" w:color="auto"/>
        </w:pBdr>
        <w:spacing w:after="160"/>
        <w:ind w:left="567"/>
        <w:rPr>
          <w:color w:val="00303E"/>
        </w:rPr>
      </w:pPr>
      <w:r w:rsidRPr="00F70BB3">
        <w:rPr>
          <w:color w:val="00303E"/>
        </w:rPr>
        <w:t xml:space="preserve">(Legg ved </w:t>
      </w:r>
      <w:proofErr w:type="spellStart"/>
      <w:r w:rsidRPr="00F70BB3">
        <w:rPr>
          <w:color w:val="00303E"/>
        </w:rPr>
        <w:t>påslippsavtale</w:t>
      </w:r>
      <w:proofErr w:type="spellEnd"/>
      <w:r w:rsidRPr="00F70BB3">
        <w:rPr>
          <w:color w:val="00303E"/>
        </w:rPr>
        <w:t xml:space="preserve"> hvis aktuelt)</w:t>
      </w:r>
    </w:p>
    <w:p w14:paraId="381A45C7" w14:textId="3527346B" w:rsidR="00F70BB3" w:rsidRDefault="00F70BB3" w:rsidP="00F70BB3">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3C12BA1F" w14:textId="357B1B84" w:rsidR="00F70BB3" w:rsidRDefault="00F70BB3" w:rsidP="00F70BB3">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4EDB7224" w14:textId="77777777" w:rsidR="00F70BB3" w:rsidRDefault="00F70BB3" w:rsidP="00F70BB3">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62F3C24D" w14:textId="77777777" w:rsidR="00F70BB3" w:rsidRDefault="00F70BB3" w:rsidP="00F70BB3">
      <w:pPr>
        <w:rPr>
          <w:rStyle w:val="Sterk"/>
          <w:rFonts w:ascii="Open Sans" w:hAnsi="Open Sans" w:cs="Open Sans"/>
          <w:sz w:val="20"/>
        </w:rPr>
      </w:pPr>
    </w:p>
    <w:p w14:paraId="0743AB38" w14:textId="5F2B1E29" w:rsidR="00F70BB3" w:rsidRPr="000E7EF8" w:rsidRDefault="00F70BB3" w:rsidP="003E5F35">
      <w:pPr>
        <w:pStyle w:val="Listeavsnitt"/>
        <w:numPr>
          <w:ilvl w:val="1"/>
          <w:numId w:val="8"/>
        </w:numPr>
        <w:spacing w:after="160"/>
        <w:ind w:left="426" w:hanging="426"/>
        <w:rPr>
          <w:b/>
          <w:bCs/>
          <w:color w:val="00303E"/>
        </w:rPr>
      </w:pPr>
      <w:r>
        <w:rPr>
          <w:b/>
          <w:bCs/>
          <w:color w:val="00303E"/>
        </w:rPr>
        <w:t xml:space="preserve">Er det </w:t>
      </w:r>
      <w:r w:rsidR="00A462CB">
        <w:rPr>
          <w:b/>
          <w:bCs/>
          <w:color w:val="00303E"/>
        </w:rPr>
        <w:t>behov for</w:t>
      </w:r>
      <w:r>
        <w:rPr>
          <w:b/>
          <w:bCs/>
          <w:color w:val="00303E"/>
        </w:rPr>
        <w:t xml:space="preserve"> å etablere avskjærende grøfter</w:t>
      </w:r>
      <w:r w:rsidR="00D54C23">
        <w:rPr>
          <w:b/>
          <w:bCs/>
          <w:color w:val="00303E"/>
        </w:rPr>
        <w:t xml:space="preserve"> og/eller nedgravd dreneringsanlegg</w:t>
      </w:r>
      <w:r>
        <w:rPr>
          <w:b/>
          <w:bCs/>
          <w:color w:val="00303E"/>
        </w:rPr>
        <w:t>? Beskriv og vis i skisse</w:t>
      </w:r>
      <w:r w:rsidR="005C0B00">
        <w:rPr>
          <w:b/>
          <w:bCs/>
          <w:color w:val="00303E"/>
        </w:rPr>
        <w:t>/bilde</w:t>
      </w:r>
      <w:r>
        <w:rPr>
          <w:b/>
          <w:bCs/>
          <w:color w:val="00303E"/>
        </w:rPr>
        <w:t>:</w:t>
      </w:r>
    </w:p>
    <w:p w14:paraId="4A0C3612" w14:textId="23A04C00" w:rsidR="00F70BB3" w:rsidRDefault="00F70BB3"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r>
        <w:rPr>
          <w:color w:val="00303E"/>
        </w:rPr>
        <w:t>(Kan vedlegges)</w:t>
      </w:r>
    </w:p>
    <w:p w14:paraId="57906B59" w14:textId="5A731CE2" w:rsidR="00F70BB3" w:rsidRDefault="00F70BB3"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0D27E4FE" w14:textId="4E88A469" w:rsidR="00F70BB3" w:rsidRDefault="00F70BB3"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6B183C90" w14:textId="1BD85A26" w:rsidR="00F70BB3" w:rsidRDefault="00F70BB3"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560724C4" w14:textId="6B1A5F8C" w:rsidR="00F70BB3" w:rsidRDefault="00F70BB3"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6DD070B9" w14:textId="70815494" w:rsidR="00F70BB3" w:rsidRDefault="00F70BB3"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2C9696D8" w14:textId="2825B7A9" w:rsidR="00F70BB3" w:rsidRDefault="00F70BB3"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A03840B" w14:textId="03ED75F0" w:rsidR="00F70BB3" w:rsidRDefault="00F70BB3"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7D226CB" w14:textId="642712D5" w:rsidR="00F70BB3" w:rsidRDefault="00F70BB3"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A0A7475" w14:textId="0E2288BE" w:rsidR="00F70BB3" w:rsidRDefault="00F70BB3"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5DE4AB80" w14:textId="28943C78" w:rsidR="00F70BB3" w:rsidRDefault="00F70BB3"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59E0A1CE" w14:textId="19AC505A" w:rsidR="00F70BB3" w:rsidRDefault="00F70BB3"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0293517C" w14:textId="77777777" w:rsidR="00F70BB3" w:rsidRDefault="00F70BB3"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3C71EA1A" w14:textId="51832941" w:rsidR="00F70BB3" w:rsidRDefault="00F70BB3" w:rsidP="00F70BB3">
      <w:pPr>
        <w:rPr>
          <w:rStyle w:val="Sterk"/>
          <w:rFonts w:ascii="Open Sans" w:hAnsi="Open Sans" w:cs="Open Sans"/>
          <w:sz w:val="20"/>
        </w:rPr>
      </w:pPr>
    </w:p>
    <w:p w14:paraId="2FD27EDA" w14:textId="23AA505B" w:rsidR="00F70BB3" w:rsidRDefault="00F70BB3" w:rsidP="00F70BB3">
      <w:pPr>
        <w:rPr>
          <w:rStyle w:val="Sterk"/>
          <w:rFonts w:ascii="Open Sans" w:hAnsi="Open Sans" w:cs="Open Sans"/>
          <w:sz w:val="20"/>
        </w:rPr>
      </w:pPr>
    </w:p>
    <w:p w14:paraId="4E3EB967" w14:textId="3DAE1BB1" w:rsidR="00F70BB3" w:rsidRPr="00DC21C9" w:rsidRDefault="005C0B00" w:rsidP="003E5F35">
      <w:pPr>
        <w:pStyle w:val="Listeavsnitt"/>
        <w:numPr>
          <w:ilvl w:val="1"/>
          <w:numId w:val="8"/>
        </w:numPr>
        <w:spacing w:after="160"/>
        <w:ind w:left="426" w:hanging="426"/>
        <w:rPr>
          <w:b/>
          <w:bCs/>
          <w:color w:val="00303E"/>
        </w:rPr>
      </w:pPr>
      <w:r w:rsidRPr="00DC21C9">
        <w:rPr>
          <w:b/>
          <w:bCs/>
          <w:color w:val="00303E"/>
        </w:rPr>
        <w:lastRenderedPageBreak/>
        <w:t>Beskriv tiltak for å redusere fare for ødeleggelser av store nedbørsmengder og flom (også 10-årsflom og 200-årsflom):</w:t>
      </w:r>
    </w:p>
    <w:p w14:paraId="575B7484" w14:textId="0D4E8BB1" w:rsidR="00F70BB3" w:rsidRDefault="00F70BB3"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1951C345" w14:textId="70BCE9DB" w:rsidR="005C0B00" w:rsidRDefault="005C0B00"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1A6474D1" w14:textId="1AE22BF4" w:rsidR="005C0B00" w:rsidRDefault="005C0B00"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71BCE1B1" w14:textId="762B2A06" w:rsidR="005C0B00" w:rsidRDefault="005C0B00"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70F82994" w14:textId="7B600747" w:rsidR="005C0B00" w:rsidRDefault="005C0B00"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2E041A04" w14:textId="6E66E298" w:rsidR="005C0B00" w:rsidRDefault="005C0B00"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7C0FC492" w14:textId="03F50FDA" w:rsidR="005C0B00" w:rsidRDefault="005C0B00"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6B6DC694" w14:textId="6D68184B" w:rsidR="005C0B00" w:rsidRDefault="005C0B00"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D78F140" w14:textId="33CC15C4" w:rsidR="005C0B00" w:rsidRDefault="005C0B00"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376BE129" w14:textId="40A9BD62" w:rsidR="005C0B00" w:rsidRDefault="005C0B00"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AD32A20" w14:textId="2203D914" w:rsidR="005C0B00" w:rsidRDefault="005C0B00"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08ABAABD" w14:textId="3CC1B94D" w:rsidR="005C0B00" w:rsidRDefault="005C0B00"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6EEE91FE" w14:textId="5163A101" w:rsidR="005C0B00" w:rsidRDefault="005C0B00"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76247435" w14:textId="77777777" w:rsidR="005C0B00" w:rsidRDefault="005C0B00"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57D98135" w14:textId="66F64B4C" w:rsidR="00F70BB3" w:rsidRDefault="00F70BB3" w:rsidP="00F70BB3">
      <w:pPr>
        <w:rPr>
          <w:rStyle w:val="Sterk"/>
          <w:rFonts w:ascii="Open Sans" w:hAnsi="Open Sans" w:cs="Open Sans"/>
          <w:sz w:val="20"/>
        </w:rPr>
      </w:pPr>
    </w:p>
    <w:p w14:paraId="11B385AB" w14:textId="77777777" w:rsidR="00DC21C9" w:rsidRDefault="00DC21C9" w:rsidP="00F70BB3">
      <w:pPr>
        <w:rPr>
          <w:rStyle w:val="Sterk"/>
          <w:rFonts w:ascii="Open Sans" w:hAnsi="Open Sans" w:cs="Open Sans"/>
          <w:sz w:val="20"/>
        </w:rPr>
      </w:pPr>
    </w:p>
    <w:p w14:paraId="013F8889" w14:textId="6B5AB73E" w:rsidR="00F70BB3" w:rsidRPr="000E7EF8" w:rsidRDefault="00DC21C9" w:rsidP="003E5F35">
      <w:pPr>
        <w:pStyle w:val="Listeavsnitt"/>
        <w:numPr>
          <w:ilvl w:val="1"/>
          <w:numId w:val="8"/>
        </w:numPr>
        <w:spacing w:after="160"/>
        <w:ind w:left="426" w:hanging="426"/>
        <w:rPr>
          <w:b/>
          <w:bCs/>
          <w:color w:val="00303E"/>
        </w:rPr>
      </w:pPr>
      <w:r>
        <w:rPr>
          <w:b/>
          <w:bCs/>
          <w:color w:val="00303E"/>
        </w:rPr>
        <w:t xml:space="preserve">Kan deponiet påvirke mulighetene for å oppnå </w:t>
      </w:r>
      <w:r w:rsidR="00F70069">
        <w:rPr>
          <w:b/>
          <w:bCs/>
          <w:color w:val="00303E"/>
        </w:rPr>
        <w:t>miljø</w:t>
      </w:r>
      <w:r>
        <w:rPr>
          <w:b/>
          <w:bCs/>
          <w:color w:val="00303E"/>
        </w:rPr>
        <w:t>mål for kjemisk og økologisk tilstand i aktuelle resipienter</w:t>
      </w:r>
      <w:r>
        <w:rPr>
          <w:rStyle w:val="Fotnotereferanse"/>
          <w:b/>
          <w:bCs/>
          <w:color w:val="00303E"/>
        </w:rPr>
        <w:footnoteReference w:id="6"/>
      </w:r>
      <w:r>
        <w:rPr>
          <w:b/>
          <w:bCs/>
          <w:color w:val="00303E"/>
        </w:rPr>
        <w:t>? Hvilke kvalitetselementer</w:t>
      </w:r>
      <w:r>
        <w:rPr>
          <w:rStyle w:val="Fotnotereferanse"/>
          <w:b/>
          <w:bCs/>
          <w:color w:val="00303E"/>
        </w:rPr>
        <w:footnoteReference w:id="7"/>
      </w:r>
      <w:r>
        <w:rPr>
          <w:b/>
          <w:bCs/>
          <w:color w:val="00303E"/>
        </w:rPr>
        <w:t xml:space="preserve"> kan bli påvirket av utslipp fra deponiet</w:t>
      </w:r>
      <w:r w:rsidR="00D72E34">
        <w:rPr>
          <w:b/>
          <w:bCs/>
          <w:color w:val="00303E"/>
        </w:rPr>
        <w:t>/fyllingen</w:t>
      </w:r>
      <w:r>
        <w:rPr>
          <w:b/>
          <w:bCs/>
          <w:color w:val="00303E"/>
        </w:rPr>
        <w:t>? Redegjør for deponiets</w:t>
      </w:r>
      <w:r w:rsidR="00D72E34">
        <w:rPr>
          <w:b/>
          <w:bCs/>
          <w:color w:val="00303E"/>
        </w:rPr>
        <w:t>/fyllingens</w:t>
      </w:r>
      <w:r>
        <w:rPr>
          <w:b/>
          <w:bCs/>
          <w:color w:val="00303E"/>
        </w:rPr>
        <w:t xml:space="preserve"> påvirkning, og tiltak som er iverksatt</w:t>
      </w:r>
      <w:r w:rsidR="00D72E34">
        <w:rPr>
          <w:b/>
          <w:bCs/>
          <w:color w:val="00303E"/>
        </w:rPr>
        <w:t xml:space="preserve"> </w:t>
      </w:r>
      <w:r>
        <w:rPr>
          <w:b/>
          <w:bCs/>
          <w:color w:val="00303E"/>
        </w:rPr>
        <w:t>/ planlegges iverksatt for å ikke forringe tilstanden.</w:t>
      </w:r>
    </w:p>
    <w:p w14:paraId="7D6592C2" w14:textId="4AF55594" w:rsidR="00F70BB3" w:rsidRDefault="00DC21C9"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r>
        <w:rPr>
          <w:color w:val="00303E"/>
        </w:rPr>
        <w:t>(Må beskrives i eget vedlegg)</w:t>
      </w:r>
    </w:p>
    <w:p w14:paraId="40E0E695" w14:textId="77777777" w:rsidR="00DC21C9" w:rsidRDefault="00DC21C9"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765DA2E8" w14:textId="2F1BA98B" w:rsidR="00F70BB3" w:rsidRDefault="00F70BB3" w:rsidP="00F70BB3">
      <w:pPr>
        <w:rPr>
          <w:rStyle w:val="Sterk"/>
          <w:rFonts w:ascii="Open Sans" w:hAnsi="Open Sans" w:cs="Open Sans"/>
          <w:sz w:val="20"/>
        </w:rPr>
      </w:pPr>
    </w:p>
    <w:p w14:paraId="53440AB8" w14:textId="77777777" w:rsidR="00DC21C9" w:rsidRDefault="00DC21C9" w:rsidP="00F70BB3">
      <w:pPr>
        <w:rPr>
          <w:rStyle w:val="Sterk"/>
          <w:rFonts w:ascii="Open Sans" w:hAnsi="Open Sans" w:cs="Open Sans"/>
          <w:sz w:val="20"/>
        </w:rPr>
      </w:pPr>
    </w:p>
    <w:p w14:paraId="5DC5634E" w14:textId="34B94232" w:rsidR="00F70BB3" w:rsidRPr="000E7EF8" w:rsidRDefault="00DC21C9" w:rsidP="003E5F35">
      <w:pPr>
        <w:pStyle w:val="Listeavsnitt"/>
        <w:numPr>
          <w:ilvl w:val="1"/>
          <w:numId w:val="8"/>
        </w:numPr>
        <w:spacing w:after="160"/>
        <w:ind w:left="426" w:hanging="426"/>
        <w:rPr>
          <w:b/>
          <w:bCs/>
          <w:color w:val="00303E"/>
        </w:rPr>
      </w:pPr>
      <w:r>
        <w:rPr>
          <w:b/>
          <w:bCs/>
          <w:color w:val="00303E"/>
        </w:rPr>
        <w:t>Er det etablert/ planlegges det å etablere rensing av vann? Beskriv metode og vis plassering i skisse/bilde.</w:t>
      </w:r>
    </w:p>
    <w:p w14:paraId="787F8C1D" w14:textId="73CDF8A1" w:rsidR="00F70BB3" w:rsidRDefault="00DC21C9"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r>
        <w:rPr>
          <w:color w:val="00303E"/>
        </w:rPr>
        <w:t>(Må beskrives i eget vedlegg)</w:t>
      </w:r>
    </w:p>
    <w:p w14:paraId="2A34B238" w14:textId="77777777" w:rsidR="00DC21C9" w:rsidRDefault="00DC21C9"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16A547EF" w14:textId="745C0AC9" w:rsidR="00F70BB3" w:rsidRDefault="00F70BB3" w:rsidP="00F70BB3">
      <w:pPr>
        <w:rPr>
          <w:rStyle w:val="Sterk"/>
          <w:rFonts w:ascii="Open Sans" w:hAnsi="Open Sans" w:cs="Open Sans"/>
          <w:sz w:val="20"/>
        </w:rPr>
      </w:pPr>
    </w:p>
    <w:p w14:paraId="0A16A7FA" w14:textId="77777777" w:rsidR="00DC21C9" w:rsidRDefault="00DC21C9" w:rsidP="00F70BB3">
      <w:pPr>
        <w:rPr>
          <w:rStyle w:val="Sterk"/>
          <w:rFonts w:ascii="Open Sans" w:hAnsi="Open Sans" w:cs="Open Sans"/>
          <w:sz w:val="20"/>
        </w:rPr>
      </w:pPr>
    </w:p>
    <w:p w14:paraId="4332A715" w14:textId="03281D95" w:rsidR="00F70BB3" w:rsidRPr="000E7EF8" w:rsidRDefault="00F70BB3" w:rsidP="003E5F35">
      <w:pPr>
        <w:pStyle w:val="Listeavsnitt"/>
        <w:numPr>
          <w:ilvl w:val="1"/>
          <w:numId w:val="8"/>
        </w:numPr>
        <w:spacing w:after="160"/>
        <w:ind w:left="426" w:hanging="426"/>
        <w:rPr>
          <w:b/>
          <w:bCs/>
          <w:color w:val="00303E"/>
        </w:rPr>
      </w:pPr>
      <w:r>
        <w:rPr>
          <w:b/>
          <w:bCs/>
          <w:color w:val="00303E"/>
        </w:rPr>
        <w:t xml:space="preserve">Hvor </w:t>
      </w:r>
      <w:r w:rsidR="00DC21C9">
        <w:rPr>
          <w:b/>
          <w:bCs/>
          <w:color w:val="00303E"/>
        </w:rPr>
        <w:t>og hvilke stoffer er det aktuelt å måle på, og hvorfor?</w:t>
      </w:r>
    </w:p>
    <w:p w14:paraId="0940B350" w14:textId="38367FEB" w:rsidR="00F70BB3" w:rsidRDefault="00DC21C9"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r>
        <w:rPr>
          <w:color w:val="00303E"/>
        </w:rPr>
        <w:t>(Legg ved skisse/bilde og måleprogram</w:t>
      </w:r>
      <w:r>
        <w:rPr>
          <w:rStyle w:val="Fotnotereferanse"/>
          <w:color w:val="00303E"/>
        </w:rPr>
        <w:footnoteReference w:id="8"/>
      </w:r>
      <w:r>
        <w:rPr>
          <w:color w:val="00303E"/>
        </w:rPr>
        <w:t>)</w:t>
      </w:r>
    </w:p>
    <w:p w14:paraId="6D231A49" w14:textId="1DD63F01" w:rsidR="00DC21C9" w:rsidRDefault="00DC21C9"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3F3BBAAB" w14:textId="7174F986" w:rsidR="00DC21C9" w:rsidRDefault="00DC21C9"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2F958DDB" w14:textId="176FCDEC" w:rsidR="00DC21C9" w:rsidRDefault="00DC21C9"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373B9586" w14:textId="03E417C4" w:rsidR="00DC21C9" w:rsidRDefault="00DC21C9"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607064C3" w14:textId="52D66D46" w:rsidR="00DC21C9" w:rsidRDefault="00DC21C9"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072AE782" w14:textId="140007DF" w:rsidR="00DC21C9" w:rsidRDefault="00DC21C9"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603ABED7" w14:textId="48B82D39" w:rsidR="00DC21C9" w:rsidRDefault="00DC21C9"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5CABCBDB" w14:textId="45B87CD4" w:rsidR="00DC21C9" w:rsidRDefault="00DC21C9"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3A0A963E" w14:textId="1F86A24D" w:rsidR="00F70BB3" w:rsidRDefault="00F70BB3" w:rsidP="00F70BB3">
      <w:pPr>
        <w:rPr>
          <w:rStyle w:val="Sterk"/>
          <w:rFonts w:ascii="Open Sans" w:hAnsi="Open Sans" w:cs="Open Sans"/>
          <w:sz w:val="20"/>
        </w:rPr>
      </w:pPr>
    </w:p>
    <w:p w14:paraId="0B0D390D" w14:textId="77777777" w:rsidR="00DC21C9" w:rsidRDefault="00DC21C9" w:rsidP="00F70BB3">
      <w:pPr>
        <w:rPr>
          <w:rStyle w:val="Sterk"/>
          <w:rFonts w:ascii="Open Sans" w:hAnsi="Open Sans" w:cs="Open Sans"/>
          <w:sz w:val="20"/>
        </w:rPr>
      </w:pPr>
    </w:p>
    <w:p w14:paraId="02C930B1" w14:textId="1ADBAE42" w:rsidR="00DC21C9" w:rsidRPr="000E7EF8" w:rsidRDefault="00DC21C9" w:rsidP="003E5F35">
      <w:pPr>
        <w:pStyle w:val="Listeavsnitt"/>
        <w:numPr>
          <w:ilvl w:val="1"/>
          <w:numId w:val="8"/>
        </w:numPr>
        <w:spacing w:after="160"/>
        <w:ind w:left="426" w:hanging="426"/>
        <w:rPr>
          <w:b/>
          <w:bCs/>
          <w:color w:val="00303E"/>
        </w:rPr>
      </w:pPr>
      <w:r>
        <w:rPr>
          <w:b/>
          <w:bCs/>
          <w:color w:val="00303E"/>
        </w:rPr>
        <w:lastRenderedPageBreak/>
        <w:t>Foreligger det noen kartlegging eller overvåking av vannresipientene?</w:t>
      </w:r>
    </w:p>
    <w:p w14:paraId="7B5DA5E1" w14:textId="1362B8B2" w:rsidR="00DC21C9" w:rsidRDefault="00DC21C9"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r>
        <w:rPr>
          <w:color w:val="00303E"/>
        </w:rPr>
        <w:t>(Legg ved rapport hvis aktuelt)</w:t>
      </w:r>
    </w:p>
    <w:p w14:paraId="52B18FB1" w14:textId="77777777" w:rsidR="00DC21C9" w:rsidRDefault="00DC21C9"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00E259E3" w14:textId="77777777" w:rsidR="00DC21C9" w:rsidRDefault="00DC21C9"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624817E2" w14:textId="3FB89C65" w:rsidR="00DC21C9" w:rsidRDefault="00DC21C9" w:rsidP="00F70BB3">
      <w:pPr>
        <w:rPr>
          <w:rStyle w:val="Sterk"/>
          <w:rFonts w:ascii="Open Sans" w:hAnsi="Open Sans" w:cs="Open Sans"/>
          <w:sz w:val="20"/>
        </w:rPr>
      </w:pPr>
    </w:p>
    <w:p w14:paraId="2854A875" w14:textId="77777777" w:rsidR="006F717C" w:rsidRDefault="006F717C" w:rsidP="00F70BB3">
      <w:pPr>
        <w:rPr>
          <w:rStyle w:val="Sterk"/>
          <w:rFonts w:ascii="Open Sans" w:hAnsi="Open Sans" w:cs="Open Sans"/>
          <w:sz w:val="20"/>
        </w:rPr>
      </w:pPr>
    </w:p>
    <w:p w14:paraId="09DA12EC" w14:textId="6EF7AA0E" w:rsidR="00DC21C9" w:rsidRPr="000E7EF8" w:rsidRDefault="00DC21C9" w:rsidP="003E5F35">
      <w:pPr>
        <w:pStyle w:val="Listeavsnitt"/>
        <w:numPr>
          <w:ilvl w:val="1"/>
          <w:numId w:val="8"/>
        </w:numPr>
        <w:spacing w:after="160"/>
        <w:ind w:left="426" w:hanging="426"/>
        <w:rPr>
          <w:b/>
          <w:bCs/>
          <w:color w:val="00303E"/>
        </w:rPr>
      </w:pPr>
      <w:r>
        <w:rPr>
          <w:b/>
          <w:bCs/>
          <w:color w:val="00303E"/>
        </w:rPr>
        <w:t>Er det behov for utvidet kartlegging eller overvåking av resipientene som følge av deponiet? Hvorfor/hvorfor ikke?</w:t>
      </w:r>
    </w:p>
    <w:p w14:paraId="0E14AD15" w14:textId="7E26FD0F" w:rsidR="00DC21C9" w:rsidRDefault="00DC21C9"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A40C972" w14:textId="77777777" w:rsidR="00DC21C9" w:rsidRDefault="00DC21C9"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327CEF32" w14:textId="38C72428" w:rsidR="00DC21C9" w:rsidRDefault="00DC21C9"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AC2E82D" w14:textId="3251D16D" w:rsidR="006F717C" w:rsidRDefault="006F717C"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07DC1C97" w14:textId="2241861A" w:rsidR="006F717C" w:rsidRDefault="006F717C"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6C26498" w14:textId="2A99EA32" w:rsidR="006F717C" w:rsidRDefault="006F717C"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6DBA44DF" w14:textId="1DF10E82" w:rsidR="006F717C" w:rsidRDefault="006F717C"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3C64F7E" w14:textId="29E46C71" w:rsidR="006F717C" w:rsidRDefault="006F717C"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3B20F275" w14:textId="7A025050" w:rsidR="006F717C" w:rsidRDefault="006F717C"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5CFF6C9" w14:textId="563B623F" w:rsidR="006F717C" w:rsidRDefault="006F717C"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3F34F3F0" w14:textId="52CF5B35" w:rsidR="006F717C" w:rsidRDefault="006F717C"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77EADDC3" w14:textId="084A760F" w:rsidR="006F717C" w:rsidRDefault="006F717C"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2B9FC670" w14:textId="2B8C77E0" w:rsidR="006F717C" w:rsidRDefault="006F717C"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6DFA743" w14:textId="0D209BD8" w:rsidR="006F717C" w:rsidRDefault="006F717C"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37077387" w14:textId="77777777" w:rsidR="006F717C" w:rsidRDefault="006F717C"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3DD56CB8" w14:textId="77777777" w:rsidR="006F717C" w:rsidRDefault="006F717C"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16B0708A" w14:textId="2830F55B" w:rsidR="00DC21C9" w:rsidRDefault="00DC21C9" w:rsidP="00F70BB3">
      <w:pPr>
        <w:rPr>
          <w:rStyle w:val="Sterk"/>
          <w:rFonts w:ascii="Open Sans" w:hAnsi="Open Sans" w:cs="Open Sans"/>
          <w:sz w:val="20"/>
        </w:rPr>
      </w:pPr>
    </w:p>
    <w:p w14:paraId="79416E4F" w14:textId="5E31CD20" w:rsidR="00DC21C9" w:rsidRDefault="00DC21C9" w:rsidP="00F70BB3">
      <w:pPr>
        <w:rPr>
          <w:rStyle w:val="Sterk"/>
          <w:rFonts w:ascii="Open Sans" w:hAnsi="Open Sans" w:cs="Open Sans"/>
          <w:sz w:val="20"/>
        </w:rPr>
      </w:pPr>
    </w:p>
    <w:p w14:paraId="3D66F6A9" w14:textId="16D09B7D" w:rsidR="00DC21C9" w:rsidRPr="000E7EF8" w:rsidRDefault="006F717C" w:rsidP="003E5F35">
      <w:pPr>
        <w:pStyle w:val="Listeavsnitt"/>
        <w:numPr>
          <w:ilvl w:val="1"/>
          <w:numId w:val="8"/>
        </w:numPr>
        <w:spacing w:after="160"/>
        <w:ind w:left="426" w:hanging="426"/>
        <w:rPr>
          <w:b/>
          <w:bCs/>
          <w:color w:val="00303E"/>
        </w:rPr>
      </w:pPr>
      <w:r>
        <w:rPr>
          <w:b/>
          <w:bCs/>
          <w:color w:val="00303E"/>
        </w:rPr>
        <w:t>Er det/ vil det være utslipp av sanitært vann? Hvor går dette?</w:t>
      </w:r>
    </w:p>
    <w:p w14:paraId="32117881" w14:textId="3C3E78B9" w:rsidR="00DC21C9" w:rsidRDefault="00DC21C9"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3AA2640" w14:textId="77777777" w:rsidR="006F717C" w:rsidRDefault="006F717C"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6348AECC" w14:textId="77777777" w:rsidR="00DC21C9" w:rsidRDefault="00DC21C9"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7666C250" w14:textId="77777777" w:rsidR="00DC21C9" w:rsidRDefault="00DC21C9"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37972B5A" w14:textId="77777777" w:rsidR="00DC21C9" w:rsidRDefault="00DC21C9" w:rsidP="00F70BB3">
      <w:pPr>
        <w:rPr>
          <w:rStyle w:val="Sterk"/>
          <w:rFonts w:ascii="Open Sans" w:hAnsi="Open Sans" w:cs="Open Sans"/>
          <w:sz w:val="20"/>
        </w:rPr>
      </w:pPr>
    </w:p>
    <w:p w14:paraId="792EB106" w14:textId="2B2B2F85" w:rsidR="00F70BB3" w:rsidRDefault="00F70BB3" w:rsidP="00F70BB3">
      <w:pPr>
        <w:rPr>
          <w:b/>
          <w:bCs/>
          <w:color w:val="00303E"/>
        </w:rPr>
      </w:pPr>
      <w:r w:rsidRPr="007A32DF">
        <w:rPr>
          <w:b/>
          <w:bCs/>
          <w:color w:val="00303E"/>
        </w:rPr>
        <w:t>Vedlegg</w:t>
      </w:r>
      <w:r w:rsidR="006E2184">
        <w:rPr>
          <w:b/>
          <w:bCs/>
          <w:color w:val="00303E"/>
        </w:rPr>
        <w:t>:</w:t>
      </w:r>
    </w:p>
    <w:p w14:paraId="32CAB8D7" w14:textId="77777777" w:rsidR="006E2184" w:rsidRPr="00B01F8E" w:rsidRDefault="006E2184" w:rsidP="00F70BB3">
      <w:pPr>
        <w:rPr>
          <w:b/>
          <w:bCs/>
          <w:color w:val="00303E"/>
        </w:rPr>
      </w:pPr>
    </w:p>
    <w:p w14:paraId="0F4A1B42" w14:textId="023685DF" w:rsidR="00F70BB3" w:rsidRDefault="00862E54" w:rsidP="00F70BB3">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Kart med dagens n</w:t>
      </w:r>
      <w:r w:rsidR="00A462CB">
        <w:rPr>
          <w:color w:val="00303E"/>
        </w:rPr>
        <w:t xml:space="preserve">edbørsfelt, vannveger og nærliggende resipienter </w:t>
      </w:r>
    </w:p>
    <w:p w14:paraId="6864D851" w14:textId="6B4B8E88" w:rsidR="00862E54" w:rsidRPr="00862E54" w:rsidRDefault="00862E54" w:rsidP="00862E54">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Håndtering av overflatevann under og etter deponering/utfylling (</w:t>
      </w:r>
      <w:r>
        <w:rPr>
          <w:color w:val="00303E"/>
        </w:rPr>
        <w:t>hvis ikke beskrevet utfyllende i søknadsskjemaet)</w:t>
      </w:r>
    </w:p>
    <w:p w14:paraId="0319D062" w14:textId="31B2C0E0" w:rsidR="006F717C" w:rsidRDefault="006F717C" w:rsidP="00F70BB3">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 xml:space="preserve">Avtale for </w:t>
      </w:r>
      <w:proofErr w:type="spellStart"/>
      <w:r>
        <w:rPr>
          <w:color w:val="00303E"/>
        </w:rPr>
        <w:t>påslipp</w:t>
      </w:r>
      <w:proofErr w:type="spellEnd"/>
      <w:r>
        <w:rPr>
          <w:color w:val="00303E"/>
        </w:rPr>
        <w:t xml:space="preserve"> på kommunalt avløpsnett (hvis aktuelt)</w:t>
      </w:r>
    </w:p>
    <w:p w14:paraId="319E255F" w14:textId="59FF4155" w:rsidR="006F717C" w:rsidRDefault="006F717C" w:rsidP="00F70BB3">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Beskrivelse og skisse over avskjærende grøfter (hvis ikke beskrevet i søknadsskjemaet)</w:t>
      </w:r>
    </w:p>
    <w:p w14:paraId="4BE9C382" w14:textId="2546CA8A" w:rsidR="006F717C" w:rsidRDefault="006F717C" w:rsidP="00F70BB3">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Redegjørelse for påvirkning til vannresipienter</w:t>
      </w:r>
      <w:r w:rsidR="006E2184">
        <w:rPr>
          <w:color w:val="00303E"/>
        </w:rPr>
        <w:t xml:space="preserve"> (angi eventuelle resipienter på kart)</w:t>
      </w:r>
    </w:p>
    <w:p w14:paraId="04405ED9" w14:textId="27D2CCAB" w:rsidR="006F717C" w:rsidRDefault="006F717C" w:rsidP="00F70BB3">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Beskrivelse og skisse/bilde av rensing</w:t>
      </w:r>
    </w:p>
    <w:p w14:paraId="47244581" w14:textId="77777777" w:rsidR="00AB5F1B" w:rsidRDefault="00AB5F1B" w:rsidP="00AB5F1B">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Måleprogram</w:t>
      </w:r>
    </w:p>
    <w:p w14:paraId="5D0289AC" w14:textId="140A1A77" w:rsidR="006F717C" w:rsidRDefault="006F717C" w:rsidP="00F70BB3">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Skisse/bilde av prøvetakingspunkt</w:t>
      </w:r>
    </w:p>
    <w:p w14:paraId="2DC6AF27" w14:textId="76E780C8" w:rsidR="006F717C" w:rsidRPr="00F70BB3" w:rsidRDefault="006F717C" w:rsidP="00F70BB3">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Rapport fra kartlegging og/eller overvåking av resipienter (hvis dette foreligger)</w:t>
      </w:r>
    </w:p>
    <w:p w14:paraId="5C258CDE" w14:textId="77777777" w:rsidR="006F717C" w:rsidRDefault="006F717C">
      <w:pPr>
        <w:rPr>
          <w:rStyle w:val="Sterk"/>
          <w:rFonts w:ascii="Open Sans" w:hAnsi="Open Sans" w:cs="Open Sans"/>
          <w:sz w:val="20"/>
        </w:rPr>
      </w:pPr>
    </w:p>
    <w:p w14:paraId="58D802D5" w14:textId="77777777" w:rsidR="006F717C" w:rsidRDefault="006F717C">
      <w:pPr>
        <w:rPr>
          <w:rStyle w:val="Sterk"/>
          <w:rFonts w:ascii="Open Sans" w:hAnsi="Open Sans" w:cs="Open Sans"/>
          <w:sz w:val="20"/>
        </w:rPr>
      </w:pPr>
      <w:r>
        <w:rPr>
          <w:rStyle w:val="Sterk"/>
          <w:rFonts w:ascii="Open Sans" w:hAnsi="Open Sans" w:cs="Open Sans"/>
          <w:sz w:val="20"/>
        </w:rPr>
        <w:br w:type="page"/>
      </w:r>
    </w:p>
    <w:p w14:paraId="71F18330" w14:textId="5DFDCD7F" w:rsidR="006F717C" w:rsidRPr="00476C36" w:rsidRDefault="006F717C" w:rsidP="003E5F35">
      <w:pPr>
        <w:pStyle w:val="Overskrift1"/>
        <w:numPr>
          <w:ilvl w:val="0"/>
          <w:numId w:val="8"/>
        </w:numPr>
        <w:shd w:val="clear" w:color="auto" w:fill="00303E"/>
        <w:spacing w:before="0"/>
        <w:ind w:left="0" w:right="-148" w:firstLine="0"/>
        <w:rPr>
          <w:rFonts w:cs="Open Sans"/>
          <w:color w:val="FFFFFF" w:themeColor="background1"/>
        </w:rPr>
      </w:pPr>
      <w:bookmarkStart w:id="26" w:name="_Toc106188083"/>
      <w:r>
        <w:rPr>
          <w:rFonts w:cs="Open Sans"/>
          <w:color w:val="FFFFFF" w:themeColor="background1"/>
        </w:rPr>
        <w:lastRenderedPageBreak/>
        <w:t>Trafikk</w:t>
      </w:r>
      <w:bookmarkEnd w:id="26"/>
    </w:p>
    <w:p w14:paraId="51BD6FA1" w14:textId="6B704C20" w:rsidR="006F717C" w:rsidRDefault="006F717C" w:rsidP="006F717C">
      <w:pPr>
        <w:pStyle w:val="Listeavsnitt"/>
        <w:spacing w:after="160"/>
        <w:ind w:left="426"/>
        <w:rPr>
          <w:b/>
          <w:bCs/>
          <w:color w:val="00303E"/>
        </w:rPr>
      </w:pPr>
    </w:p>
    <w:p w14:paraId="4E256342" w14:textId="77777777" w:rsidR="006F717C" w:rsidRDefault="006F717C" w:rsidP="006F717C">
      <w:pPr>
        <w:pStyle w:val="Listeavsnitt"/>
        <w:spacing w:after="160"/>
        <w:ind w:left="426"/>
        <w:rPr>
          <w:b/>
          <w:bCs/>
          <w:color w:val="00303E"/>
        </w:rPr>
      </w:pPr>
    </w:p>
    <w:p w14:paraId="653FF24F" w14:textId="2EDED2CC" w:rsidR="006F717C" w:rsidRPr="000E7EF8" w:rsidRDefault="006F717C" w:rsidP="003E5F35">
      <w:pPr>
        <w:pStyle w:val="Listeavsnitt"/>
        <w:numPr>
          <w:ilvl w:val="1"/>
          <w:numId w:val="8"/>
        </w:numPr>
        <w:spacing w:after="160"/>
        <w:ind w:left="426" w:hanging="426"/>
        <w:rPr>
          <w:b/>
          <w:bCs/>
          <w:color w:val="00303E"/>
        </w:rPr>
      </w:pPr>
      <w:r>
        <w:rPr>
          <w:b/>
          <w:bCs/>
          <w:color w:val="00303E"/>
        </w:rPr>
        <w:t xml:space="preserve">Oppgi navn og </w:t>
      </w:r>
      <w:proofErr w:type="spellStart"/>
      <w:r>
        <w:rPr>
          <w:b/>
          <w:bCs/>
          <w:color w:val="00303E"/>
        </w:rPr>
        <w:t>skissér</w:t>
      </w:r>
      <w:proofErr w:type="spellEnd"/>
      <w:r>
        <w:rPr>
          <w:b/>
          <w:bCs/>
          <w:color w:val="00303E"/>
        </w:rPr>
        <w:t xml:space="preserve"> veier som vil bli brukt til inn- og uttransport, om det er kommunal vei, fylkesvei eller statlig vei:</w:t>
      </w:r>
    </w:p>
    <w:p w14:paraId="613FB403" w14:textId="03E2EAB1"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r>
        <w:rPr>
          <w:color w:val="00303E"/>
        </w:rPr>
        <w:t>(Kan vedlegges)</w:t>
      </w:r>
    </w:p>
    <w:p w14:paraId="7FB5DC2E" w14:textId="7ECCE092"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14D04EBB" w14:textId="166921FF"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5A49E0BE" w14:textId="5F3FC033"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2BBD42F0" w14:textId="16BDC5EF"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095F2603" w14:textId="2241FFCF"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58FF5CF3" w14:textId="579DAB52"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56C248D9" w14:textId="7671816C"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7B7F0F35" w14:textId="54775193"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00814ED8" w14:textId="77777777"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3A9410AE" w14:textId="5D50C00C" w:rsidR="006F717C" w:rsidRDefault="006F717C" w:rsidP="006F717C">
      <w:pPr>
        <w:pStyle w:val="Listeavsnitt"/>
        <w:spacing w:after="160"/>
        <w:rPr>
          <w:b/>
          <w:bCs/>
          <w:color w:val="00303E"/>
        </w:rPr>
      </w:pPr>
    </w:p>
    <w:p w14:paraId="7DE46838" w14:textId="77777777" w:rsidR="006F717C" w:rsidRDefault="006F717C" w:rsidP="006F717C">
      <w:pPr>
        <w:pStyle w:val="Listeavsnitt"/>
        <w:spacing w:after="160"/>
        <w:rPr>
          <w:b/>
          <w:bCs/>
          <w:color w:val="00303E"/>
        </w:rPr>
      </w:pPr>
    </w:p>
    <w:p w14:paraId="263F953D" w14:textId="096C1951" w:rsidR="006F717C" w:rsidRPr="000E7EF8" w:rsidRDefault="006F717C" w:rsidP="003E5F35">
      <w:pPr>
        <w:pStyle w:val="Listeavsnitt"/>
        <w:numPr>
          <w:ilvl w:val="1"/>
          <w:numId w:val="8"/>
        </w:numPr>
        <w:spacing w:after="160"/>
        <w:ind w:left="426" w:hanging="426"/>
        <w:rPr>
          <w:b/>
          <w:bCs/>
          <w:color w:val="00303E"/>
        </w:rPr>
      </w:pPr>
      <w:r>
        <w:rPr>
          <w:b/>
          <w:bCs/>
          <w:color w:val="00303E"/>
        </w:rPr>
        <w:t>Type og antall kjøretøy som vil kjøre inn og ut av anlegget per dag</w:t>
      </w:r>
      <w:r w:rsidR="006E2184">
        <w:rPr>
          <w:b/>
          <w:bCs/>
          <w:color w:val="00303E"/>
        </w:rPr>
        <w:t xml:space="preserve"> / per uke</w:t>
      </w:r>
      <w:r>
        <w:rPr>
          <w:b/>
          <w:bCs/>
          <w:color w:val="00303E"/>
        </w:rPr>
        <w:t>:</w:t>
      </w:r>
    </w:p>
    <w:p w14:paraId="704D08D1" w14:textId="77777777"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56583AF4" w14:textId="77AC8C9F"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319BA1CE" w14:textId="3A9B20FF"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6C4DA336" w14:textId="797B40E1"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0874F818" w14:textId="0A5E6A0B"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6316D9BF" w14:textId="77777777"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11DA7464" w14:textId="77777777" w:rsidR="006F717C" w:rsidRPr="00F70BB3" w:rsidRDefault="006F717C" w:rsidP="006F717C">
      <w:pPr>
        <w:spacing w:after="160"/>
        <w:rPr>
          <w:b/>
          <w:bCs/>
          <w:color w:val="00303E"/>
        </w:rPr>
      </w:pPr>
    </w:p>
    <w:p w14:paraId="04AFDA54" w14:textId="4A3C1D26" w:rsidR="006F717C" w:rsidRPr="000964E5" w:rsidRDefault="006F717C" w:rsidP="003E5F35">
      <w:pPr>
        <w:pStyle w:val="Listeavsnitt"/>
        <w:numPr>
          <w:ilvl w:val="1"/>
          <w:numId w:val="8"/>
        </w:numPr>
        <w:spacing w:after="160"/>
        <w:ind w:left="426" w:hanging="426"/>
        <w:rPr>
          <w:b/>
          <w:bCs/>
          <w:color w:val="00303E"/>
        </w:rPr>
      </w:pPr>
      <w:r>
        <w:rPr>
          <w:b/>
          <w:bCs/>
          <w:color w:val="00303E"/>
        </w:rPr>
        <w:t>Redegjør/vurder trafikkbelastningen i nærom</w:t>
      </w:r>
      <w:r w:rsidR="00492433">
        <w:rPr>
          <w:b/>
          <w:bCs/>
          <w:color w:val="00303E"/>
        </w:rPr>
        <w:t>r</w:t>
      </w:r>
      <w:r>
        <w:rPr>
          <w:b/>
          <w:bCs/>
          <w:color w:val="00303E"/>
        </w:rPr>
        <w:t>ådet, og beskriv tiltak som er</w:t>
      </w:r>
      <w:r w:rsidR="006E2184">
        <w:rPr>
          <w:b/>
          <w:bCs/>
          <w:color w:val="00303E"/>
        </w:rPr>
        <w:t xml:space="preserve"> iverksatt </w:t>
      </w:r>
      <w:r>
        <w:rPr>
          <w:b/>
          <w:bCs/>
          <w:color w:val="00303E"/>
        </w:rPr>
        <w:t>/</w:t>
      </w:r>
      <w:r w:rsidR="006E2184">
        <w:rPr>
          <w:b/>
          <w:bCs/>
          <w:color w:val="00303E"/>
        </w:rPr>
        <w:t xml:space="preserve"> </w:t>
      </w:r>
      <w:r>
        <w:rPr>
          <w:b/>
          <w:bCs/>
          <w:color w:val="00303E"/>
        </w:rPr>
        <w:t>skal iverksettes for å redusere trafikkbelastningen:</w:t>
      </w:r>
    </w:p>
    <w:p w14:paraId="69576C41" w14:textId="27312319" w:rsidR="006F717C" w:rsidRDefault="006F717C" w:rsidP="006F717C">
      <w:pPr>
        <w:pStyle w:val="Listeavsnitt"/>
        <w:pBdr>
          <w:top w:val="single" w:sz="4" w:space="1" w:color="auto"/>
          <w:left w:val="single" w:sz="4" w:space="4" w:color="auto"/>
          <w:bottom w:val="single" w:sz="4" w:space="1" w:color="auto"/>
          <w:right w:val="single" w:sz="4" w:space="4" w:color="auto"/>
        </w:pBdr>
        <w:spacing w:after="160"/>
        <w:ind w:left="567"/>
        <w:rPr>
          <w:color w:val="00303E"/>
        </w:rPr>
      </w:pPr>
      <w:r w:rsidRPr="00F70BB3">
        <w:rPr>
          <w:color w:val="00303E"/>
        </w:rPr>
        <w:t>(</w:t>
      </w:r>
      <w:r>
        <w:rPr>
          <w:color w:val="00303E"/>
        </w:rPr>
        <w:t>Kan vedlegges)</w:t>
      </w:r>
    </w:p>
    <w:p w14:paraId="231C3A0B" w14:textId="0CEB882C" w:rsidR="006F717C" w:rsidRDefault="006F717C" w:rsidP="006F717C">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42D3C119" w14:textId="50A3B000" w:rsidR="006F717C" w:rsidRDefault="006F717C" w:rsidP="006F717C">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32A3DAA0" w14:textId="5306F1CF" w:rsidR="006F717C" w:rsidRDefault="006F717C" w:rsidP="006F717C">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4C776931" w14:textId="1C0B5239" w:rsidR="006F717C" w:rsidRDefault="006F717C" w:rsidP="006F717C">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795E0AE1" w14:textId="27D44018" w:rsidR="006F717C" w:rsidRDefault="006F717C" w:rsidP="006F717C">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14AB90FE" w14:textId="14E62390" w:rsidR="006F717C" w:rsidRDefault="006F717C" w:rsidP="006F717C">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5BEF0322" w14:textId="7B58158D" w:rsidR="006F717C" w:rsidRDefault="006F717C" w:rsidP="006F717C">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7D3FB921" w14:textId="10AE3162" w:rsidR="006F717C" w:rsidRDefault="006F717C" w:rsidP="006F717C">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05A942F7" w14:textId="497AA059" w:rsidR="006F717C" w:rsidRDefault="006F717C" w:rsidP="006F717C">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00664D07" w14:textId="6FA5BF16" w:rsidR="006F717C" w:rsidRDefault="006F717C" w:rsidP="006F717C">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44A09C04" w14:textId="77777777" w:rsidR="006F717C" w:rsidRPr="00F70BB3" w:rsidRDefault="006F717C" w:rsidP="006F717C">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59E0EC1A" w14:textId="77777777" w:rsidR="006F717C" w:rsidRDefault="006F717C" w:rsidP="006F717C">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24CE9044" w14:textId="77777777" w:rsidR="006F717C" w:rsidRDefault="006F717C" w:rsidP="006F717C">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23814CFB" w14:textId="77777777" w:rsidR="006F717C" w:rsidRDefault="006F717C" w:rsidP="006F717C">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5DAB979E" w14:textId="77777777" w:rsidR="006F717C" w:rsidRDefault="006F717C">
      <w:pPr>
        <w:rPr>
          <w:rStyle w:val="Sterk"/>
          <w:rFonts w:ascii="Open Sans" w:hAnsi="Open Sans" w:cs="Open Sans"/>
          <w:sz w:val="20"/>
        </w:rPr>
      </w:pPr>
    </w:p>
    <w:p w14:paraId="1AE48169" w14:textId="688E2532" w:rsidR="006F717C" w:rsidRDefault="006F717C" w:rsidP="006F717C">
      <w:pPr>
        <w:rPr>
          <w:b/>
          <w:bCs/>
          <w:color w:val="00303E"/>
        </w:rPr>
      </w:pPr>
      <w:r w:rsidRPr="007A32DF">
        <w:rPr>
          <w:b/>
          <w:bCs/>
          <w:color w:val="00303E"/>
        </w:rPr>
        <w:t>Vedlegg</w:t>
      </w:r>
      <w:r w:rsidR="006E2184">
        <w:rPr>
          <w:b/>
          <w:bCs/>
          <w:color w:val="00303E"/>
        </w:rPr>
        <w:t>:</w:t>
      </w:r>
    </w:p>
    <w:p w14:paraId="3035D9CA" w14:textId="77777777" w:rsidR="006E2184" w:rsidRPr="00B01F8E" w:rsidRDefault="006E2184" w:rsidP="006F717C">
      <w:pPr>
        <w:rPr>
          <w:b/>
          <w:bCs/>
          <w:color w:val="00303E"/>
        </w:rPr>
      </w:pPr>
    </w:p>
    <w:p w14:paraId="4B455A08" w14:textId="0D1C3613" w:rsidR="006F717C" w:rsidRDefault="006F717C" w:rsidP="006F717C">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Skisse av veiene til inn- og uttransport på kart (hvis ikke beskrevet i søknadsskjemaet)</w:t>
      </w:r>
    </w:p>
    <w:p w14:paraId="07C4F173" w14:textId="5FD9FDF5" w:rsidR="006F717C" w:rsidRDefault="006F717C" w:rsidP="006F717C">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Redegjørelse/vurdering av trafikkbelastningen i nærområdet, med beskrivelse av tiltak (hvis ikke beskrevet i søknadsskjemaet)</w:t>
      </w:r>
    </w:p>
    <w:p w14:paraId="77AB9D5D" w14:textId="77777777" w:rsidR="006F717C" w:rsidRDefault="006F717C">
      <w:pPr>
        <w:rPr>
          <w:rStyle w:val="Sterk"/>
          <w:rFonts w:ascii="Open Sans" w:hAnsi="Open Sans" w:cs="Open Sans"/>
          <w:sz w:val="20"/>
        </w:rPr>
      </w:pPr>
      <w:r>
        <w:rPr>
          <w:rStyle w:val="Sterk"/>
          <w:rFonts w:ascii="Open Sans" w:hAnsi="Open Sans" w:cs="Open Sans"/>
          <w:sz w:val="20"/>
        </w:rPr>
        <w:br w:type="page"/>
      </w:r>
    </w:p>
    <w:p w14:paraId="0DC0FB17" w14:textId="19770C47" w:rsidR="006F717C" w:rsidRPr="00476C36" w:rsidRDefault="006F717C" w:rsidP="003E5F35">
      <w:pPr>
        <w:pStyle w:val="Overskrift1"/>
        <w:numPr>
          <w:ilvl w:val="0"/>
          <w:numId w:val="8"/>
        </w:numPr>
        <w:shd w:val="clear" w:color="auto" w:fill="00303E"/>
        <w:spacing w:before="0"/>
        <w:ind w:left="0" w:right="-148" w:firstLine="0"/>
        <w:rPr>
          <w:rFonts w:cs="Open Sans"/>
          <w:color w:val="FFFFFF" w:themeColor="background1"/>
        </w:rPr>
      </w:pPr>
      <w:bookmarkStart w:id="27" w:name="_Toc106188084"/>
      <w:r>
        <w:rPr>
          <w:rFonts w:cs="Open Sans"/>
          <w:color w:val="FFFFFF" w:themeColor="background1"/>
        </w:rPr>
        <w:lastRenderedPageBreak/>
        <w:t>Støy</w:t>
      </w:r>
      <w:bookmarkEnd w:id="27"/>
    </w:p>
    <w:p w14:paraId="3F8E12B7" w14:textId="4870BB90" w:rsidR="006F717C" w:rsidRDefault="006F717C" w:rsidP="006F717C">
      <w:pPr>
        <w:pStyle w:val="Listeavsnitt"/>
        <w:spacing w:after="160"/>
        <w:ind w:left="426"/>
        <w:rPr>
          <w:b/>
          <w:bCs/>
          <w:color w:val="00303E"/>
        </w:rPr>
      </w:pPr>
    </w:p>
    <w:p w14:paraId="27D86F49" w14:textId="77777777" w:rsidR="006F717C" w:rsidRDefault="006F717C" w:rsidP="006F717C">
      <w:pPr>
        <w:pStyle w:val="Listeavsnitt"/>
        <w:spacing w:after="160"/>
        <w:ind w:left="426"/>
        <w:rPr>
          <w:b/>
          <w:bCs/>
          <w:color w:val="00303E"/>
        </w:rPr>
      </w:pPr>
    </w:p>
    <w:p w14:paraId="3C9DF01C" w14:textId="4FDD64EC" w:rsidR="006F717C" w:rsidRPr="000E7EF8" w:rsidRDefault="006F717C" w:rsidP="003E5F35">
      <w:pPr>
        <w:pStyle w:val="Listeavsnitt"/>
        <w:numPr>
          <w:ilvl w:val="1"/>
          <w:numId w:val="8"/>
        </w:numPr>
        <w:spacing w:after="160"/>
        <w:ind w:left="426" w:hanging="426"/>
        <w:rPr>
          <w:b/>
          <w:bCs/>
          <w:color w:val="00303E"/>
        </w:rPr>
      </w:pPr>
      <w:r>
        <w:rPr>
          <w:b/>
          <w:bCs/>
          <w:color w:val="00303E"/>
        </w:rPr>
        <w:t>Oppgi støykilder (som gir støy til omgivelsene) i tabellen:</w:t>
      </w:r>
      <w:r w:rsidR="00B64B32">
        <w:rPr>
          <w:b/>
          <w:bCs/>
          <w:color w:val="00303E"/>
        </w:rPr>
        <w:br/>
      </w:r>
      <w:r w:rsidR="00B64B32" w:rsidRPr="00B64B32">
        <w:rPr>
          <w:color w:val="00303E"/>
        </w:rPr>
        <w:t>(Se på eksemplene og erstatt med egen drift)</w:t>
      </w:r>
    </w:p>
    <w:tbl>
      <w:tblPr>
        <w:tblStyle w:val="Tabellrutenett"/>
        <w:tblW w:w="8764" w:type="dxa"/>
        <w:tblInd w:w="421" w:type="dxa"/>
        <w:tblLook w:val="04A0" w:firstRow="1" w:lastRow="0" w:firstColumn="1" w:lastColumn="0" w:noHBand="0" w:noVBand="1"/>
      </w:tblPr>
      <w:tblGrid>
        <w:gridCol w:w="1701"/>
        <w:gridCol w:w="1076"/>
        <w:gridCol w:w="1134"/>
        <w:gridCol w:w="3034"/>
        <w:gridCol w:w="1819"/>
      </w:tblGrid>
      <w:tr w:rsidR="00B64B32" w14:paraId="3CE29AF1" w14:textId="77777777" w:rsidTr="00B64B32">
        <w:tc>
          <w:tcPr>
            <w:tcW w:w="1701" w:type="dxa"/>
          </w:tcPr>
          <w:p w14:paraId="672D95C6" w14:textId="77777777" w:rsidR="00B64B32" w:rsidRPr="00F70069" w:rsidRDefault="00B64B32" w:rsidP="00B64B32">
            <w:pPr>
              <w:rPr>
                <w:b/>
                <w:bCs/>
                <w:color w:val="00303E"/>
                <w:sz w:val="18"/>
                <w:szCs w:val="18"/>
              </w:rPr>
            </w:pPr>
            <w:r w:rsidRPr="00F70069">
              <w:rPr>
                <w:b/>
                <w:bCs/>
                <w:color w:val="00303E"/>
                <w:sz w:val="18"/>
                <w:szCs w:val="18"/>
              </w:rPr>
              <w:t>Støykilder</w:t>
            </w:r>
          </w:p>
        </w:tc>
        <w:tc>
          <w:tcPr>
            <w:tcW w:w="1076" w:type="dxa"/>
          </w:tcPr>
          <w:p w14:paraId="5AD7C2A4" w14:textId="77777777" w:rsidR="00B64B32" w:rsidRPr="00F70069" w:rsidRDefault="00B64B32" w:rsidP="00B64B32">
            <w:pPr>
              <w:rPr>
                <w:b/>
                <w:bCs/>
                <w:color w:val="00303E"/>
                <w:sz w:val="18"/>
                <w:szCs w:val="18"/>
              </w:rPr>
            </w:pPr>
            <w:r w:rsidRPr="00F70069">
              <w:rPr>
                <w:b/>
                <w:bCs/>
                <w:color w:val="00303E"/>
                <w:sz w:val="18"/>
                <w:szCs w:val="18"/>
              </w:rPr>
              <w:t>Varighet</w:t>
            </w:r>
          </w:p>
          <w:p w14:paraId="2252F522" w14:textId="77777777" w:rsidR="00B64B32" w:rsidRPr="00F70069" w:rsidRDefault="00B64B32" w:rsidP="00B64B32">
            <w:pPr>
              <w:rPr>
                <w:b/>
                <w:bCs/>
                <w:color w:val="00303E"/>
                <w:sz w:val="18"/>
                <w:szCs w:val="18"/>
              </w:rPr>
            </w:pPr>
            <w:r w:rsidRPr="00F70069">
              <w:rPr>
                <w:b/>
                <w:bCs/>
                <w:color w:val="00303E"/>
                <w:sz w:val="18"/>
                <w:szCs w:val="18"/>
              </w:rPr>
              <w:t>per døgn</w:t>
            </w:r>
          </w:p>
        </w:tc>
        <w:tc>
          <w:tcPr>
            <w:tcW w:w="1134" w:type="dxa"/>
          </w:tcPr>
          <w:p w14:paraId="6392CDE0" w14:textId="77777777" w:rsidR="00B64B32" w:rsidRPr="00F70069" w:rsidRDefault="00B64B32" w:rsidP="00B64B32">
            <w:pPr>
              <w:rPr>
                <w:b/>
                <w:bCs/>
                <w:color w:val="00303E"/>
                <w:sz w:val="18"/>
                <w:szCs w:val="18"/>
              </w:rPr>
            </w:pPr>
            <w:r w:rsidRPr="00F70069">
              <w:rPr>
                <w:b/>
                <w:bCs/>
                <w:color w:val="00303E"/>
                <w:sz w:val="18"/>
                <w:szCs w:val="18"/>
              </w:rPr>
              <w:t>Varighet</w:t>
            </w:r>
          </w:p>
          <w:p w14:paraId="11F0F0E1" w14:textId="77777777" w:rsidR="00B64B32" w:rsidRPr="00F70069" w:rsidRDefault="00B64B32" w:rsidP="00B64B32">
            <w:pPr>
              <w:rPr>
                <w:b/>
                <w:bCs/>
                <w:color w:val="00303E"/>
                <w:sz w:val="18"/>
                <w:szCs w:val="18"/>
              </w:rPr>
            </w:pPr>
            <w:r w:rsidRPr="00F70069">
              <w:rPr>
                <w:b/>
                <w:bCs/>
                <w:color w:val="00303E"/>
                <w:sz w:val="18"/>
                <w:szCs w:val="18"/>
              </w:rPr>
              <w:t>per uke</w:t>
            </w:r>
          </w:p>
        </w:tc>
        <w:tc>
          <w:tcPr>
            <w:tcW w:w="3034" w:type="dxa"/>
          </w:tcPr>
          <w:p w14:paraId="6355ADCB" w14:textId="77777777" w:rsidR="00B64B32" w:rsidRPr="00F70069" w:rsidRDefault="00B64B32" w:rsidP="00B64B32">
            <w:pPr>
              <w:rPr>
                <w:b/>
                <w:bCs/>
                <w:color w:val="00303E"/>
                <w:sz w:val="18"/>
                <w:szCs w:val="18"/>
              </w:rPr>
            </w:pPr>
            <w:r w:rsidRPr="00F70069">
              <w:rPr>
                <w:b/>
                <w:bCs/>
                <w:color w:val="00303E"/>
                <w:sz w:val="18"/>
                <w:szCs w:val="18"/>
              </w:rPr>
              <w:t>Karakter</w:t>
            </w:r>
          </w:p>
        </w:tc>
        <w:tc>
          <w:tcPr>
            <w:tcW w:w="1819" w:type="dxa"/>
          </w:tcPr>
          <w:p w14:paraId="68F93E94" w14:textId="77777777" w:rsidR="00B64B32" w:rsidRPr="00F70069" w:rsidRDefault="00B64B32" w:rsidP="00B64B32">
            <w:pPr>
              <w:rPr>
                <w:b/>
                <w:bCs/>
                <w:color w:val="00303E"/>
                <w:sz w:val="18"/>
                <w:szCs w:val="18"/>
              </w:rPr>
            </w:pPr>
            <w:r w:rsidRPr="00F70069">
              <w:rPr>
                <w:b/>
                <w:bCs/>
                <w:color w:val="00303E"/>
                <w:sz w:val="18"/>
                <w:szCs w:val="18"/>
              </w:rPr>
              <w:t>Beregnet/målt?</w:t>
            </w:r>
          </w:p>
        </w:tc>
      </w:tr>
      <w:tr w:rsidR="00B64B32" w14:paraId="5AF567E0" w14:textId="77777777" w:rsidTr="00B64B32">
        <w:tc>
          <w:tcPr>
            <w:tcW w:w="1701" w:type="dxa"/>
          </w:tcPr>
          <w:p w14:paraId="5C5EEDF6" w14:textId="77777777" w:rsidR="00B64B32" w:rsidRPr="00F70069" w:rsidRDefault="00B64B32" w:rsidP="00B64B32">
            <w:pPr>
              <w:rPr>
                <w:i/>
                <w:iCs/>
                <w:color w:val="00303E"/>
                <w:sz w:val="18"/>
                <w:szCs w:val="18"/>
              </w:rPr>
            </w:pPr>
            <w:r w:rsidRPr="00F70069">
              <w:rPr>
                <w:i/>
                <w:iCs/>
                <w:color w:val="00303E"/>
                <w:sz w:val="18"/>
                <w:szCs w:val="18"/>
              </w:rPr>
              <w:t>Hjullaster</w:t>
            </w:r>
          </w:p>
        </w:tc>
        <w:tc>
          <w:tcPr>
            <w:tcW w:w="1076" w:type="dxa"/>
          </w:tcPr>
          <w:p w14:paraId="40DBCB1D" w14:textId="77777777" w:rsidR="00B64B32" w:rsidRPr="00F70069" w:rsidRDefault="00B64B32" w:rsidP="00B64B32">
            <w:pPr>
              <w:rPr>
                <w:i/>
                <w:iCs/>
                <w:color w:val="00303E"/>
                <w:sz w:val="18"/>
                <w:szCs w:val="18"/>
              </w:rPr>
            </w:pPr>
            <w:r w:rsidRPr="00F70069">
              <w:rPr>
                <w:i/>
                <w:iCs/>
                <w:color w:val="00303E"/>
                <w:sz w:val="18"/>
                <w:szCs w:val="18"/>
              </w:rPr>
              <w:t>10 timer</w:t>
            </w:r>
          </w:p>
        </w:tc>
        <w:tc>
          <w:tcPr>
            <w:tcW w:w="1134" w:type="dxa"/>
          </w:tcPr>
          <w:p w14:paraId="4B0BDBB8" w14:textId="77777777" w:rsidR="00B64B32" w:rsidRPr="00F70069" w:rsidRDefault="00B64B32" w:rsidP="00B64B32">
            <w:pPr>
              <w:rPr>
                <w:i/>
                <w:iCs/>
                <w:color w:val="00303E"/>
                <w:sz w:val="18"/>
                <w:szCs w:val="18"/>
              </w:rPr>
            </w:pPr>
            <w:r w:rsidRPr="00F70069">
              <w:rPr>
                <w:i/>
                <w:iCs/>
                <w:color w:val="00303E"/>
                <w:sz w:val="18"/>
                <w:szCs w:val="18"/>
              </w:rPr>
              <w:t>50 timer</w:t>
            </w:r>
          </w:p>
        </w:tc>
        <w:tc>
          <w:tcPr>
            <w:tcW w:w="3034" w:type="dxa"/>
          </w:tcPr>
          <w:p w14:paraId="20F906ED" w14:textId="77777777" w:rsidR="00B64B32" w:rsidRPr="00F70069" w:rsidRDefault="00B64B32" w:rsidP="00B64B32">
            <w:pPr>
              <w:rPr>
                <w:i/>
                <w:iCs/>
                <w:color w:val="00303E"/>
                <w:sz w:val="18"/>
                <w:szCs w:val="18"/>
              </w:rPr>
            </w:pPr>
            <w:r w:rsidRPr="00F70069">
              <w:rPr>
                <w:i/>
                <w:iCs/>
                <w:color w:val="00303E"/>
                <w:sz w:val="18"/>
                <w:szCs w:val="18"/>
              </w:rPr>
              <w:t>Skuving, planering</w:t>
            </w:r>
          </w:p>
        </w:tc>
        <w:tc>
          <w:tcPr>
            <w:tcW w:w="1819" w:type="dxa"/>
          </w:tcPr>
          <w:p w14:paraId="0C8B66DA" w14:textId="77777777" w:rsidR="00B64B32" w:rsidRPr="00F70069" w:rsidRDefault="00B64B32" w:rsidP="00B64B32">
            <w:pPr>
              <w:rPr>
                <w:i/>
                <w:iCs/>
                <w:color w:val="00303E"/>
                <w:sz w:val="18"/>
                <w:szCs w:val="18"/>
              </w:rPr>
            </w:pPr>
            <w:r w:rsidRPr="00F70069">
              <w:rPr>
                <w:i/>
                <w:iCs/>
                <w:color w:val="00303E"/>
                <w:sz w:val="18"/>
                <w:szCs w:val="18"/>
              </w:rPr>
              <w:t>Beregnet</w:t>
            </w:r>
          </w:p>
        </w:tc>
      </w:tr>
      <w:tr w:rsidR="00B64B32" w14:paraId="36425B28" w14:textId="77777777" w:rsidTr="00B64B32">
        <w:tc>
          <w:tcPr>
            <w:tcW w:w="1701" w:type="dxa"/>
          </w:tcPr>
          <w:p w14:paraId="139EDC70" w14:textId="77777777" w:rsidR="00B64B32" w:rsidRPr="00F70069" w:rsidRDefault="00B64B32" w:rsidP="00B64B32">
            <w:pPr>
              <w:rPr>
                <w:i/>
                <w:iCs/>
                <w:color w:val="00303E"/>
                <w:sz w:val="18"/>
                <w:szCs w:val="18"/>
              </w:rPr>
            </w:pPr>
            <w:r w:rsidRPr="00F70069">
              <w:rPr>
                <w:i/>
                <w:iCs/>
                <w:color w:val="00303E"/>
                <w:sz w:val="18"/>
                <w:szCs w:val="18"/>
              </w:rPr>
              <w:t>3 lastebiler</w:t>
            </w:r>
          </w:p>
        </w:tc>
        <w:tc>
          <w:tcPr>
            <w:tcW w:w="1076" w:type="dxa"/>
          </w:tcPr>
          <w:p w14:paraId="507B62EB" w14:textId="77777777" w:rsidR="00B64B32" w:rsidRPr="00F70069" w:rsidRDefault="00B64B32" w:rsidP="00B64B32">
            <w:pPr>
              <w:rPr>
                <w:i/>
                <w:iCs/>
                <w:color w:val="00303E"/>
                <w:sz w:val="18"/>
                <w:szCs w:val="18"/>
              </w:rPr>
            </w:pPr>
            <w:r w:rsidRPr="00F70069">
              <w:rPr>
                <w:i/>
                <w:iCs/>
                <w:color w:val="00303E"/>
                <w:sz w:val="18"/>
                <w:szCs w:val="18"/>
              </w:rPr>
              <w:t>3 timer</w:t>
            </w:r>
          </w:p>
        </w:tc>
        <w:tc>
          <w:tcPr>
            <w:tcW w:w="1134" w:type="dxa"/>
          </w:tcPr>
          <w:p w14:paraId="288EADFC" w14:textId="77777777" w:rsidR="00B64B32" w:rsidRPr="00F70069" w:rsidRDefault="00B64B32" w:rsidP="00B64B32">
            <w:pPr>
              <w:rPr>
                <w:i/>
                <w:iCs/>
                <w:color w:val="00303E"/>
                <w:sz w:val="18"/>
                <w:szCs w:val="18"/>
              </w:rPr>
            </w:pPr>
            <w:r w:rsidRPr="00F70069">
              <w:rPr>
                <w:i/>
                <w:iCs/>
                <w:color w:val="00303E"/>
                <w:sz w:val="18"/>
                <w:szCs w:val="18"/>
              </w:rPr>
              <w:t>10 timer</w:t>
            </w:r>
          </w:p>
        </w:tc>
        <w:tc>
          <w:tcPr>
            <w:tcW w:w="3034" w:type="dxa"/>
          </w:tcPr>
          <w:p w14:paraId="04B56382" w14:textId="77777777" w:rsidR="00B64B32" w:rsidRPr="00F70069" w:rsidRDefault="00B64B32" w:rsidP="00B64B32">
            <w:pPr>
              <w:rPr>
                <w:i/>
                <w:iCs/>
                <w:color w:val="00303E"/>
                <w:sz w:val="18"/>
                <w:szCs w:val="18"/>
              </w:rPr>
            </w:pPr>
            <w:r w:rsidRPr="00F70069">
              <w:rPr>
                <w:i/>
                <w:iCs/>
                <w:color w:val="00303E"/>
                <w:sz w:val="18"/>
                <w:szCs w:val="18"/>
              </w:rPr>
              <w:t>Inn- og utkjøring, tømming</w:t>
            </w:r>
          </w:p>
        </w:tc>
        <w:tc>
          <w:tcPr>
            <w:tcW w:w="1819" w:type="dxa"/>
          </w:tcPr>
          <w:p w14:paraId="3DB7263A" w14:textId="77777777" w:rsidR="00B64B32" w:rsidRPr="00F70069" w:rsidRDefault="00B64B32" w:rsidP="00B64B32">
            <w:pPr>
              <w:rPr>
                <w:i/>
                <w:iCs/>
                <w:color w:val="00303E"/>
                <w:sz w:val="18"/>
                <w:szCs w:val="18"/>
              </w:rPr>
            </w:pPr>
            <w:r w:rsidRPr="00F70069">
              <w:rPr>
                <w:i/>
                <w:iCs/>
                <w:color w:val="00303E"/>
                <w:sz w:val="18"/>
                <w:szCs w:val="18"/>
              </w:rPr>
              <w:t>Nei, planlegges</w:t>
            </w:r>
          </w:p>
        </w:tc>
      </w:tr>
      <w:tr w:rsidR="00B64B32" w14:paraId="2A068BA3" w14:textId="77777777" w:rsidTr="00B64B32">
        <w:tc>
          <w:tcPr>
            <w:tcW w:w="1701" w:type="dxa"/>
          </w:tcPr>
          <w:p w14:paraId="2AAFF070" w14:textId="77777777" w:rsidR="00B64B32" w:rsidRPr="00F70069" w:rsidRDefault="00B64B32" w:rsidP="00B64B32">
            <w:pPr>
              <w:rPr>
                <w:i/>
                <w:iCs/>
                <w:color w:val="00303E"/>
                <w:sz w:val="18"/>
                <w:szCs w:val="18"/>
              </w:rPr>
            </w:pPr>
            <w:r w:rsidRPr="00F70069">
              <w:rPr>
                <w:i/>
                <w:iCs/>
                <w:color w:val="00303E"/>
                <w:sz w:val="18"/>
                <w:szCs w:val="18"/>
              </w:rPr>
              <w:t>Gravemaskin</w:t>
            </w:r>
          </w:p>
        </w:tc>
        <w:tc>
          <w:tcPr>
            <w:tcW w:w="1076" w:type="dxa"/>
          </w:tcPr>
          <w:p w14:paraId="3AA7C989" w14:textId="77777777" w:rsidR="00B64B32" w:rsidRPr="00F70069" w:rsidRDefault="00B64B32" w:rsidP="00B64B32">
            <w:pPr>
              <w:rPr>
                <w:i/>
                <w:iCs/>
                <w:color w:val="00303E"/>
                <w:sz w:val="18"/>
                <w:szCs w:val="18"/>
              </w:rPr>
            </w:pPr>
            <w:r w:rsidRPr="00F70069">
              <w:rPr>
                <w:i/>
                <w:iCs/>
                <w:color w:val="00303E"/>
                <w:sz w:val="18"/>
                <w:szCs w:val="18"/>
              </w:rPr>
              <w:t>3 timer</w:t>
            </w:r>
          </w:p>
        </w:tc>
        <w:tc>
          <w:tcPr>
            <w:tcW w:w="1134" w:type="dxa"/>
          </w:tcPr>
          <w:p w14:paraId="51EB663C" w14:textId="77777777" w:rsidR="00B64B32" w:rsidRPr="00F70069" w:rsidRDefault="00B64B32" w:rsidP="00B64B32">
            <w:pPr>
              <w:rPr>
                <w:i/>
                <w:iCs/>
                <w:color w:val="00303E"/>
                <w:sz w:val="18"/>
                <w:szCs w:val="18"/>
              </w:rPr>
            </w:pPr>
            <w:r w:rsidRPr="00F70069">
              <w:rPr>
                <w:i/>
                <w:iCs/>
                <w:color w:val="00303E"/>
                <w:sz w:val="18"/>
                <w:szCs w:val="18"/>
              </w:rPr>
              <w:t>15 timer</w:t>
            </w:r>
          </w:p>
        </w:tc>
        <w:tc>
          <w:tcPr>
            <w:tcW w:w="3034" w:type="dxa"/>
          </w:tcPr>
          <w:p w14:paraId="4EBDE0FD" w14:textId="77777777" w:rsidR="00B64B32" w:rsidRPr="00F70069" w:rsidRDefault="00B64B32" w:rsidP="00B64B32">
            <w:pPr>
              <w:rPr>
                <w:i/>
                <w:iCs/>
                <w:color w:val="00303E"/>
                <w:sz w:val="18"/>
                <w:szCs w:val="18"/>
              </w:rPr>
            </w:pPr>
            <w:r w:rsidRPr="00F70069">
              <w:rPr>
                <w:i/>
                <w:iCs/>
                <w:color w:val="00303E"/>
                <w:sz w:val="18"/>
                <w:szCs w:val="18"/>
              </w:rPr>
              <w:t>Graving</w:t>
            </w:r>
          </w:p>
        </w:tc>
        <w:tc>
          <w:tcPr>
            <w:tcW w:w="1819" w:type="dxa"/>
          </w:tcPr>
          <w:p w14:paraId="656D37E7" w14:textId="77777777" w:rsidR="00B64B32" w:rsidRPr="00F70069" w:rsidRDefault="00B64B32" w:rsidP="00B64B32">
            <w:pPr>
              <w:rPr>
                <w:i/>
                <w:iCs/>
                <w:color w:val="00303E"/>
                <w:sz w:val="18"/>
                <w:szCs w:val="18"/>
              </w:rPr>
            </w:pPr>
            <w:r w:rsidRPr="00F70069">
              <w:rPr>
                <w:i/>
                <w:iCs/>
                <w:color w:val="00303E"/>
                <w:sz w:val="18"/>
                <w:szCs w:val="18"/>
              </w:rPr>
              <w:t>Målt</w:t>
            </w:r>
          </w:p>
        </w:tc>
      </w:tr>
      <w:tr w:rsidR="00B64B32" w14:paraId="59651078" w14:textId="77777777" w:rsidTr="00B64B32">
        <w:tc>
          <w:tcPr>
            <w:tcW w:w="1701" w:type="dxa"/>
          </w:tcPr>
          <w:p w14:paraId="5827A336" w14:textId="77777777" w:rsidR="00B64B32" w:rsidRPr="00F70069" w:rsidRDefault="00B64B32" w:rsidP="00B64B32">
            <w:pPr>
              <w:rPr>
                <w:i/>
                <w:iCs/>
                <w:color w:val="00303E"/>
                <w:sz w:val="18"/>
                <w:szCs w:val="18"/>
              </w:rPr>
            </w:pPr>
            <w:r w:rsidRPr="00F70069">
              <w:rPr>
                <w:i/>
                <w:iCs/>
                <w:color w:val="00303E"/>
                <w:sz w:val="18"/>
                <w:szCs w:val="18"/>
              </w:rPr>
              <w:t>8 personbiler</w:t>
            </w:r>
          </w:p>
        </w:tc>
        <w:tc>
          <w:tcPr>
            <w:tcW w:w="1076" w:type="dxa"/>
          </w:tcPr>
          <w:p w14:paraId="03AD34E6" w14:textId="77777777" w:rsidR="00B64B32" w:rsidRPr="00F70069" w:rsidRDefault="00B64B32" w:rsidP="00B64B32">
            <w:pPr>
              <w:rPr>
                <w:i/>
                <w:iCs/>
                <w:color w:val="00303E"/>
                <w:sz w:val="18"/>
                <w:szCs w:val="18"/>
              </w:rPr>
            </w:pPr>
            <w:r w:rsidRPr="00F70069">
              <w:rPr>
                <w:i/>
                <w:iCs/>
                <w:color w:val="00303E"/>
                <w:sz w:val="18"/>
                <w:szCs w:val="18"/>
              </w:rPr>
              <w:t>0,5 time</w:t>
            </w:r>
          </w:p>
        </w:tc>
        <w:tc>
          <w:tcPr>
            <w:tcW w:w="1134" w:type="dxa"/>
          </w:tcPr>
          <w:p w14:paraId="26D30CB6" w14:textId="77777777" w:rsidR="00B64B32" w:rsidRPr="00F70069" w:rsidRDefault="00B64B32" w:rsidP="00B64B32">
            <w:pPr>
              <w:rPr>
                <w:i/>
                <w:iCs/>
                <w:color w:val="00303E"/>
                <w:sz w:val="18"/>
                <w:szCs w:val="18"/>
              </w:rPr>
            </w:pPr>
            <w:r w:rsidRPr="00F70069">
              <w:rPr>
                <w:i/>
                <w:iCs/>
                <w:color w:val="00303E"/>
                <w:sz w:val="18"/>
                <w:szCs w:val="18"/>
              </w:rPr>
              <w:t>2,5 timer</w:t>
            </w:r>
          </w:p>
        </w:tc>
        <w:tc>
          <w:tcPr>
            <w:tcW w:w="3034" w:type="dxa"/>
          </w:tcPr>
          <w:p w14:paraId="099B5B97" w14:textId="77777777" w:rsidR="00B64B32" w:rsidRPr="00F70069" w:rsidRDefault="00B64B32" w:rsidP="00B64B32">
            <w:pPr>
              <w:rPr>
                <w:i/>
                <w:iCs/>
                <w:color w:val="00303E"/>
                <w:sz w:val="18"/>
                <w:szCs w:val="18"/>
              </w:rPr>
            </w:pPr>
            <w:r w:rsidRPr="00F70069">
              <w:rPr>
                <w:i/>
                <w:iCs/>
                <w:color w:val="00303E"/>
                <w:sz w:val="18"/>
                <w:szCs w:val="18"/>
              </w:rPr>
              <w:t>Ansatte til og fra</w:t>
            </w:r>
          </w:p>
        </w:tc>
        <w:tc>
          <w:tcPr>
            <w:tcW w:w="1819" w:type="dxa"/>
          </w:tcPr>
          <w:p w14:paraId="28156F8C" w14:textId="77777777" w:rsidR="00B64B32" w:rsidRPr="00F70069" w:rsidRDefault="00B64B32" w:rsidP="00B64B32">
            <w:pPr>
              <w:rPr>
                <w:i/>
                <w:iCs/>
                <w:color w:val="00303E"/>
                <w:sz w:val="18"/>
                <w:szCs w:val="18"/>
              </w:rPr>
            </w:pPr>
            <w:r w:rsidRPr="00F70069">
              <w:rPr>
                <w:i/>
                <w:iCs/>
                <w:color w:val="00303E"/>
                <w:sz w:val="18"/>
                <w:szCs w:val="18"/>
              </w:rPr>
              <w:t>Nei</w:t>
            </w:r>
          </w:p>
        </w:tc>
      </w:tr>
      <w:tr w:rsidR="00B64B32" w14:paraId="4FD3A8D8" w14:textId="77777777" w:rsidTr="00B64B32">
        <w:tc>
          <w:tcPr>
            <w:tcW w:w="1701" w:type="dxa"/>
          </w:tcPr>
          <w:p w14:paraId="1535B7CB" w14:textId="77777777" w:rsidR="00B64B32" w:rsidRPr="00F70069" w:rsidRDefault="00B64B32" w:rsidP="00B64B32">
            <w:pPr>
              <w:rPr>
                <w:color w:val="00303E"/>
                <w:sz w:val="18"/>
                <w:szCs w:val="18"/>
              </w:rPr>
            </w:pPr>
          </w:p>
        </w:tc>
        <w:tc>
          <w:tcPr>
            <w:tcW w:w="1076" w:type="dxa"/>
          </w:tcPr>
          <w:p w14:paraId="48D8A550" w14:textId="77777777" w:rsidR="00B64B32" w:rsidRPr="00F70069" w:rsidRDefault="00B64B32" w:rsidP="00B64B32">
            <w:pPr>
              <w:rPr>
                <w:color w:val="00303E"/>
                <w:sz w:val="18"/>
                <w:szCs w:val="18"/>
              </w:rPr>
            </w:pPr>
          </w:p>
        </w:tc>
        <w:tc>
          <w:tcPr>
            <w:tcW w:w="1134" w:type="dxa"/>
          </w:tcPr>
          <w:p w14:paraId="3A4ABB3D" w14:textId="77777777" w:rsidR="00B64B32" w:rsidRPr="00F70069" w:rsidRDefault="00B64B32" w:rsidP="00B64B32">
            <w:pPr>
              <w:rPr>
                <w:color w:val="00303E"/>
                <w:sz w:val="18"/>
                <w:szCs w:val="18"/>
              </w:rPr>
            </w:pPr>
          </w:p>
        </w:tc>
        <w:tc>
          <w:tcPr>
            <w:tcW w:w="3034" w:type="dxa"/>
          </w:tcPr>
          <w:p w14:paraId="5FFDF072" w14:textId="77777777" w:rsidR="00B64B32" w:rsidRPr="00F70069" w:rsidRDefault="00B64B32" w:rsidP="00B64B32">
            <w:pPr>
              <w:rPr>
                <w:color w:val="00303E"/>
                <w:sz w:val="18"/>
                <w:szCs w:val="18"/>
              </w:rPr>
            </w:pPr>
          </w:p>
        </w:tc>
        <w:tc>
          <w:tcPr>
            <w:tcW w:w="1819" w:type="dxa"/>
          </w:tcPr>
          <w:p w14:paraId="2BFE24B9" w14:textId="77777777" w:rsidR="00B64B32" w:rsidRPr="00F70069" w:rsidRDefault="00B64B32" w:rsidP="00B64B32">
            <w:pPr>
              <w:rPr>
                <w:color w:val="00303E"/>
                <w:sz w:val="18"/>
                <w:szCs w:val="18"/>
              </w:rPr>
            </w:pPr>
          </w:p>
        </w:tc>
      </w:tr>
      <w:tr w:rsidR="00B64B32" w14:paraId="52661C20" w14:textId="77777777" w:rsidTr="00B64B32">
        <w:tc>
          <w:tcPr>
            <w:tcW w:w="1701" w:type="dxa"/>
          </w:tcPr>
          <w:p w14:paraId="060145EE" w14:textId="77777777" w:rsidR="00B64B32" w:rsidRPr="00F70069" w:rsidRDefault="00B64B32" w:rsidP="00B64B32">
            <w:pPr>
              <w:rPr>
                <w:color w:val="00303E"/>
                <w:sz w:val="18"/>
                <w:szCs w:val="18"/>
              </w:rPr>
            </w:pPr>
          </w:p>
        </w:tc>
        <w:tc>
          <w:tcPr>
            <w:tcW w:w="1076" w:type="dxa"/>
          </w:tcPr>
          <w:p w14:paraId="79E47EAB" w14:textId="77777777" w:rsidR="00B64B32" w:rsidRPr="00F70069" w:rsidRDefault="00B64B32" w:rsidP="00B64B32">
            <w:pPr>
              <w:rPr>
                <w:color w:val="00303E"/>
                <w:sz w:val="18"/>
                <w:szCs w:val="18"/>
              </w:rPr>
            </w:pPr>
          </w:p>
        </w:tc>
        <w:tc>
          <w:tcPr>
            <w:tcW w:w="1134" w:type="dxa"/>
          </w:tcPr>
          <w:p w14:paraId="4DDC63B3" w14:textId="77777777" w:rsidR="00B64B32" w:rsidRPr="00F70069" w:rsidRDefault="00B64B32" w:rsidP="00B64B32">
            <w:pPr>
              <w:rPr>
                <w:color w:val="00303E"/>
                <w:sz w:val="18"/>
                <w:szCs w:val="18"/>
              </w:rPr>
            </w:pPr>
          </w:p>
        </w:tc>
        <w:tc>
          <w:tcPr>
            <w:tcW w:w="3034" w:type="dxa"/>
          </w:tcPr>
          <w:p w14:paraId="1AE9B45A" w14:textId="77777777" w:rsidR="00B64B32" w:rsidRPr="00F70069" w:rsidRDefault="00B64B32" w:rsidP="00B64B32">
            <w:pPr>
              <w:rPr>
                <w:color w:val="00303E"/>
                <w:sz w:val="18"/>
                <w:szCs w:val="18"/>
              </w:rPr>
            </w:pPr>
          </w:p>
        </w:tc>
        <w:tc>
          <w:tcPr>
            <w:tcW w:w="1819" w:type="dxa"/>
          </w:tcPr>
          <w:p w14:paraId="12B8B0DF" w14:textId="77777777" w:rsidR="00B64B32" w:rsidRPr="00F70069" w:rsidRDefault="00B64B32" w:rsidP="00B64B32">
            <w:pPr>
              <w:rPr>
                <w:color w:val="00303E"/>
                <w:sz w:val="18"/>
                <w:szCs w:val="18"/>
              </w:rPr>
            </w:pPr>
          </w:p>
        </w:tc>
      </w:tr>
    </w:tbl>
    <w:p w14:paraId="12DF9E4C" w14:textId="77777777" w:rsidR="006F717C" w:rsidRPr="00B64B32" w:rsidRDefault="006F717C" w:rsidP="00B64B32">
      <w:pPr>
        <w:spacing w:after="160"/>
        <w:rPr>
          <w:b/>
          <w:bCs/>
          <w:color w:val="00303E"/>
        </w:rPr>
      </w:pPr>
    </w:p>
    <w:p w14:paraId="27C88986" w14:textId="77777777" w:rsidR="006F717C" w:rsidRDefault="006F717C" w:rsidP="006F717C">
      <w:pPr>
        <w:pStyle w:val="Listeavsnitt"/>
        <w:spacing w:after="160"/>
        <w:rPr>
          <w:b/>
          <w:bCs/>
          <w:color w:val="00303E"/>
        </w:rPr>
      </w:pPr>
    </w:p>
    <w:p w14:paraId="5350B132" w14:textId="6FA16FF8" w:rsidR="006F717C" w:rsidRPr="000E7EF8" w:rsidRDefault="00B64B32" w:rsidP="003E5F35">
      <w:pPr>
        <w:pStyle w:val="Listeavsnitt"/>
        <w:numPr>
          <w:ilvl w:val="1"/>
          <w:numId w:val="8"/>
        </w:numPr>
        <w:spacing w:after="160"/>
        <w:ind w:left="426" w:hanging="426"/>
        <w:rPr>
          <w:b/>
          <w:bCs/>
          <w:color w:val="00303E"/>
        </w:rPr>
      </w:pPr>
      <w:r>
        <w:rPr>
          <w:b/>
          <w:bCs/>
          <w:color w:val="00303E"/>
        </w:rPr>
        <w:t xml:space="preserve">Er det behov for </w:t>
      </w:r>
      <w:r w:rsidR="006E2184">
        <w:rPr>
          <w:b/>
          <w:bCs/>
          <w:color w:val="00303E"/>
        </w:rPr>
        <w:t>støy</w:t>
      </w:r>
      <w:r>
        <w:rPr>
          <w:b/>
          <w:bCs/>
          <w:color w:val="00303E"/>
        </w:rPr>
        <w:t>beregning/</w:t>
      </w:r>
      <w:r w:rsidR="006E2184">
        <w:rPr>
          <w:b/>
          <w:bCs/>
          <w:color w:val="00303E"/>
        </w:rPr>
        <w:t>-</w:t>
      </w:r>
      <w:r>
        <w:rPr>
          <w:b/>
          <w:bCs/>
          <w:color w:val="00303E"/>
        </w:rPr>
        <w:t xml:space="preserve">måling? Om ikke: Forklar hvorfor </w:t>
      </w:r>
      <w:r w:rsidRPr="00B64B32">
        <w:rPr>
          <w:color w:val="00303E"/>
        </w:rPr>
        <w:t>(beskriv eventuelle tiltak):</w:t>
      </w:r>
    </w:p>
    <w:p w14:paraId="59AAAAFF" w14:textId="77777777"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036EDEB1" w14:textId="77777777"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F61EEE9" w14:textId="77777777"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7B174CD6" w14:textId="77777777"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7EBB909" w14:textId="77777777"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39265B85" w14:textId="36CC6501"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5A4BB88B" w14:textId="25F39CE4" w:rsidR="00B64B32" w:rsidRDefault="00B64B32" w:rsidP="006F717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0DD69BFE" w14:textId="77777777" w:rsidR="00B64B32" w:rsidRDefault="00B64B32" w:rsidP="006F717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290A8CE9" w14:textId="14CC8FDA" w:rsidR="00B64B32" w:rsidRDefault="00B64B32" w:rsidP="006F717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06B7636F" w14:textId="446E4682" w:rsidR="00B64B32" w:rsidRDefault="00B64B32" w:rsidP="006F717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5593B102" w14:textId="1DFA7404" w:rsidR="00B64B32" w:rsidRDefault="00B64B32" w:rsidP="006F717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0F91E193" w14:textId="77777777" w:rsidR="006F717C" w:rsidRPr="00F70BB3" w:rsidRDefault="006F717C" w:rsidP="006F717C">
      <w:pPr>
        <w:spacing w:after="160"/>
        <w:rPr>
          <w:b/>
          <w:bCs/>
          <w:color w:val="00303E"/>
        </w:rPr>
      </w:pPr>
    </w:p>
    <w:p w14:paraId="6A877939" w14:textId="02F9427C" w:rsidR="006F717C" w:rsidRPr="000964E5" w:rsidRDefault="00B64B32" w:rsidP="003E5F35">
      <w:pPr>
        <w:pStyle w:val="Listeavsnitt"/>
        <w:numPr>
          <w:ilvl w:val="1"/>
          <w:numId w:val="8"/>
        </w:numPr>
        <w:spacing w:after="160"/>
        <w:ind w:left="426" w:hanging="426"/>
        <w:rPr>
          <w:b/>
          <w:bCs/>
          <w:color w:val="00303E"/>
        </w:rPr>
      </w:pPr>
      <w:r>
        <w:rPr>
          <w:b/>
          <w:bCs/>
          <w:color w:val="00303E"/>
        </w:rPr>
        <w:t>Forekommer naboklager?</w:t>
      </w:r>
    </w:p>
    <w:p w14:paraId="6A428214" w14:textId="6F40EAAD" w:rsidR="006F717C" w:rsidRDefault="006F717C" w:rsidP="006F717C">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14853B92" w14:textId="77777777" w:rsidR="006F717C" w:rsidRDefault="006F717C" w:rsidP="006F717C">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577D3B11" w14:textId="7A4FE160" w:rsidR="00B64B32" w:rsidRDefault="00B64B32" w:rsidP="00B64B32">
      <w:pPr>
        <w:pStyle w:val="Listeavsnitt"/>
        <w:spacing w:after="160"/>
        <w:ind w:left="426"/>
        <w:rPr>
          <w:b/>
          <w:bCs/>
          <w:color w:val="00303E"/>
        </w:rPr>
      </w:pPr>
    </w:p>
    <w:p w14:paraId="658616C9" w14:textId="77777777" w:rsidR="00B64B32" w:rsidRDefault="00B64B32" w:rsidP="00B64B32">
      <w:pPr>
        <w:pStyle w:val="Listeavsnitt"/>
        <w:spacing w:after="160"/>
        <w:ind w:left="426"/>
        <w:rPr>
          <w:b/>
          <w:bCs/>
          <w:color w:val="00303E"/>
        </w:rPr>
      </w:pPr>
    </w:p>
    <w:p w14:paraId="50A70CBD" w14:textId="1F6E12F1" w:rsidR="00B64B32" w:rsidRPr="000964E5" w:rsidRDefault="00B64B32" w:rsidP="003E5F35">
      <w:pPr>
        <w:pStyle w:val="Listeavsnitt"/>
        <w:numPr>
          <w:ilvl w:val="1"/>
          <w:numId w:val="8"/>
        </w:numPr>
        <w:spacing w:after="160"/>
        <w:ind w:left="426" w:hanging="426"/>
        <w:rPr>
          <w:b/>
          <w:bCs/>
          <w:color w:val="00303E"/>
        </w:rPr>
      </w:pPr>
      <w:r>
        <w:rPr>
          <w:b/>
          <w:bCs/>
          <w:color w:val="00303E"/>
        </w:rPr>
        <w:t>Er det sannsynlig at naboer kan oppleve uakseptable støynivåer? Forklar.</w:t>
      </w:r>
    </w:p>
    <w:p w14:paraId="33A0898D" w14:textId="3BF5E3DF" w:rsidR="00B64B32" w:rsidRDefault="00B64B32"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6333C8D0"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2C258F97" w14:textId="536CB99F" w:rsidR="006F717C" w:rsidRDefault="006F717C" w:rsidP="006F717C">
      <w:pPr>
        <w:rPr>
          <w:rStyle w:val="Sterk"/>
          <w:rFonts w:ascii="Open Sans" w:hAnsi="Open Sans" w:cs="Open Sans"/>
          <w:sz w:val="20"/>
        </w:rPr>
      </w:pPr>
    </w:p>
    <w:p w14:paraId="69086A0B" w14:textId="35C1E7A7" w:rsidR="00B64B32" w:rsidRDefault="00B64B32" w:rsidP="00B64B32">
      <w:pPr>
        <w:rPr>
          <w:b/>
          <w:bCs/>
          <w:color w:val="00303E"/>
        </w:rPr>
      </w:pPr>
      <w:r w:rsidRPr="007A32DF">
        <w:rPr>
          <w:b/>
          <w:bCs/>
          <w:color w:val="00303E"/>
        </w:rPr>
        <w:t>Vedlegg</w:t>
      </w:r>
      <w:r w:rsidR="006E2184">
        <w:rPr>
          <w:b/>
          <w:bCs/>
          <w:color w:val="00303E"/>
        </w:rPr>
        <w:t>:</w:t>
      </w:r>
    </w:p>
    <w:p w14:paraId="6AE0CE34" w14:textId="77777777" w:rsidR="006E2184" w:rsidRPr="00B01F8E" w:rsidRDefault="006E2184" w:rsidP="00B64B32">
      <w:pPr>
        <w:rPr>
          <w:b/>
          <w:bCs/>
          <w:color w:val="00303E"/>
        </w:rPr>
      </w:pPr>
    </w:p>
    <w:p w14:paraId="02D92222" w14:textId="1805D521" w:rsidR="00B64B32" w:rsidRPr="00B64B32" w:rsidRDefault="00B64B32" w:rsidP="00B64B32">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rStyle w:val="Sterk"/>
          <w:rFonts w:ascii="Open Sans" w:hAnsi="Open Sans" w:cs="Open Sans"/>
          <w:sz w:val="20"/>
        </w:rPr>
      </w:pPr>
      <w:r>
        <w:rPr>
          <w:color w:val="00303E"/>
        </w:rPr>
        <w:t>Vurderinger/rapport av støyberegninger/støymålinger (hvis det er utført)</w:t>
      </w:r>
      <w:r>
        <w:rPr>
          <w:rStyle w:val="Sterk"/>
          <w:rFonts w:ascii="Open Sans" w:hAnsi="Open Sans" w:cs="Open Sans"/>
          <w:sz w:val="20"/>
        </w:rPr>
        <w:br w:type="page"/>
      </w:r>
    </w:p>
    <w:p w14:paraId="15DEFA2B" w14:textId="56298213" w:rsidR="00B64B32" w:rsidRPr="00476C36" w:rsidRDefault="00B64B32" w:rsidP="003E5F35">
      <w:pPr>
        <w:pStyle w:val="Overskrift1"/>
        <w:numPr>
          <w:ilvl w:val="0"/>
          <w:numId w:val="8"/>
        </w:numPr>
        <w:shd w:val="clear" w:color="auto" w:fill="00303E"/>
        <w:spacing w:before="0"/>
        <w:ind w:left="0" w:right="-148" w:firstLine="0"/>
        <w:rPr>
          <w:rFonts w:cs="Open Sans"/>
          <w:color w:val="FFFFFF" w:themeColor="background1"/>
        </w:rPr>
      </w:pPr>
      <w:bookmarkStart w:id="28" w:name="_Toc106188085"/>
      <w:r>
        <w:rPr>
          <w:rFonts w:cs="Open Sans"/>
          <w:color w:val="FFFFFF" w:themeColor="background1"/>
        </w:rPr>
        <w:lastRenderedPageBreak/>
        <w:t>Støv</w:t>
      </w:r>
      <w:bookmarkEnd w:id="28"/>
    </w:p>
    <w:p w14:paraId="262FF381" w14:textId="77777777" w:rsidR="00B64B32" w:rsidRDefault="00B64B32" w:rsidP="00B64B32">
      <w:pPr>
        <w:pStyle w:val="Listeavsnitt"/>
        <w:spacing w:after="160"/>
        <w:ind w:left="426"/>
        <w:rPr>
          <w:b/>
          <w:bCs/>
          <w:color w:val="00303E"/>
        </w:rPr>
      </w:pPr>
    </w:p>
    <w:p w14:paraId="189D51F7" w14:textId="77777777" w:rsidR="00B64B32" w:rsidRDefault="00B64B32" w:rsidP="00B64B32">
      <w:pPr>
        <w:pStyle w:val="Listeavsnitt"/>
        <w:spacing w:after="160"/>
        <w:ind w:left="426"/>
        <w:rPr>
          <w:b/>
          <w:bCs/>
          <w:color w:val="00303E"/>
        </w:rPr>
      </w:pPr>
    </w:p>
    <w:p w14:paraId="665E29C0" w14:textId="18CF5FEC" w:rsidR="00B64B32" w:rsidRPr="000E7EF8" w:rsidRDefault="00B64B32" w:rsidP="003E5F35">
      <w:pPr>
        <w:pStyle w:val="Listeavsnitt"/>
        <w:numPr>
          <w:ilvl w:val="1"/>
          <w:numId w:val="8"/>
        </w:numPr>
        <w:spacing w:after="160"/>
        <w:ind w:left="426" w:hanging="426"/>
        <w:rPr>
          <w:b/>
          <w:bCs/>
          <w:color w:val="00303E"/>
        </w:rPr>
      </w:pPr>
      <w:r>
        <w:rPr>
          <w:b/>
          <w:bCs/>
          <w:color w:val="00303E"/>
        </w:rPr>
        <w:t>Oppgi støvkilder (som gir støv til omgivelsene) i tabellen:</w:t>
      </w:r>
      <w:r>
        <w:rPr>
          <w:b/>
          <w:bCs/>
          <w:color w:val="00303E"/>
        </w:rPr>
        <w:br/>
      </w:r>
      <w:r w:rsidRPr="00B64B32">
        <w:rPr>
          <w:color w:val="00303E"/>
        </w:rPr>
        <w:t>(Se på eksemplene og erstatt med egen drift)</w:t>
      </w:r>
    </w:p>
    <w:tbl>
      <w:tblPr>
        <w:tblStyle w:val="Tabellrutenett"/>
        <w:tblW w:w="8764" w:type="dxa"/>
        <w:tblInd w:w="421" w:type="dxa"/>
        <w:tblLook w:val="04A0" w:firstRow="1" w:lastRow="0" w:firstColumn="1" w:lastColumn="0" w:noHBand="0" w:noVBand="1"/>
      </w:tblPr>
      <w:tblGrid>
        <w:gridCol w:w="1701"/>
        <w:gridCol w:w="1076"/>
        <w:gridCol w:w="1134"/>
        <w:gridCol w:w="3034"/>
        <w:gridCol w:w="1819"/>
      </w:tblGrid>
      <w:tr w:rsidR="00B64B32" w14:paraId="4A13AECC" w14:textId="77777777" w:rsidTr="00B64B32">
        <w:tc>
          <w:tcPr>
            <w:tcW w:w="1701" w:type="dxa"/>
          </w:tcPr>
          <w:p w14:paraId="45748D5B" w14:textId="77777777" w:rsidR="00B64B32" w:rsidRPr="00F70069" w:rsidRDefault="00B64B32" w:rsidP="00B64B32">
            <w:pPr>
              <w:rPr>
                <w:b/>
                <w:bCs/>
                <w:color w:val="00303E"/>
                <w:sz w:val="18"/>
                <w:szCs w:val="18"/>
              </w:rPr>
            </w:pPr>
            <w:r w:rsidRPr="00F70069">
              <w:rPr>
                <w:b/>
                <w:bCs/>
                <w:color w:val="00303E"/>
                <w:sz w:val="18"/>
                <w:szCs w:val="18"/>
              </w:rPr>
              <w:t>Støykilder</w:t>
            </w:r>
          </w:p>
        </w:tc>
        <w:tc>
          <w:tcPr>
            <w:tcW w:w="1076" w:type="dxa"/>
          </w:tcPr>
          <w:p w14:paraId="235FB766" w14:textId="77777777" w:rsidR="00B64B32" w:rsidRPr="00F70069" w:rsidRDefault="00B64B32" w:rsidP="00B64B32">
            <w:pPr>
              <w:rPr>
                <w:b/>
                <w:bCs/>
                <w:color w:val="00303E"/>
                <w:sz w:val="18"/>
                <w:szCs w:val="18"/>
              </w:rPr>
            </w:pPr>
            <w:r w:rsidRPr="00F70069">
              <w:rPr>
                <w:b/>
                <w:bCs/>
                <w:color w:val="00303E"/>
                <w:sz w:val="18"/>
                <w:szCs w:val="18"/>
              </w:rPr>
              <w:t>Varighet</w:t>
            </w:r>
          </w:p>
          <w:p w14:paraId="2A0B87A4" w14:textId="77777777" w:rsidR="00B64B32" w:rsidRPr="00F70069" w:rsidRDefault="00B64B32" w:rsidP="00B64B32">
            <w:pPr>
              <w:rPr>
                <w:b/>
                <w:bCs/>
                <w:color w:val="00303E"/>
                <w:sz w:val="18"/>
                <w:szCs w:val="18"/>
              </w:rPr>
            </w:pPr>
            <w:r w:rsidRPr="00F70069">
              <w:rPr>
                <w:b/>
                <w:bCs/>
                <w:color w:val="00303E"/>
                <w:sz w:val="18"/>
                <w:szCs w:val="18"/>
              </w:rPr>
              <w:t>per døgn</w:t>
            </w:r>
          </w:p>
        </w:tc>
        <w:tc>
          <w:tcPr>
            <w:tcW w:w="1134" w:type="dxa"/>
          </w:tcPr>
          <w:p w14:paraId="175F7247" w14:textId="77777777" w:rsidR="00B64B32" w:rsidRPr="00F70069" w:rsidRDefault="00B64B32" w:rsidP="00B64B32">
            <w:pPr>
              <w:rPr>
                <w:b/>
                <w:bCs/>
                <w:color w:val="00303E"/>
                <w:sz w:val="18"/>
                <w:szCs w:val="18"/>
              </w:rPr>
            </w:pPr>
            <w:r w:rsidRPr="00F70069">
              <w:rPr>
                <w:b/>
                <w:bCs/>
                <w:color w:val="00303E"/>
                <w:sz w:val="18"/>
                <w:szCs w:val="18"/>
              </w:rPr>
              <w:t>Varighet</w:t>
            </w:r>
          </w:p>
          <w:p w14:paraId="43AFBD26" w14:textId="77777777" w:rsidR="00B64B32" w:rsidRPr="00F70069" w:rsidRDefault="00B64B32" w:rsidP="00B64B32">
            <w:pPr>
              <w:rPr>
                <w:b/>
                <w:bCs/>
                <w:color w:val="00303E"/>
                <w:sz w:val="18"/>
                <w:szCs w:val="18"/>
              </w:rPr>
            </w:pPr>
            <w:r w:rsidRPr="00F70069">
              <w:rPr>
                <w:b/>
                <w:bCs/>
                <w:color w:val="00303E"/>
                <w:sz w:val="18"/>
                <w:szCs w:val="18"/>
              </w:rPr>
              <w:t>per uke</w:t>
            </w:r>
          </w:p>
        </w:tc>
        <w:tc>
          <w:tcPr>
            <w:tcW w:w="3034" w:type="dxa"/>
          </w:tcPr>
          <w:p w14:paraId="47F82CDA" w14:textId="77777777" w:rsidR="00B64B32" w:rsidRPr="00F70069" w:rsidRDefault="00B64B32" w:rsidP="00B64B32">
            <w:pPr>
              <w:rPr>
                <w:b/>
                <w:bCs/>
                <w:color w:val="00303E"/>
                <w:sz w:val="18"/>
                <w:szCs w:val="18"/>
              </w:rPr>
            </w:pPr>
            <w:r w:rsidRPr="00F70069">
              <w:rPr>
                <w:b/>
                <w:bCs/>
                <w:color w:val="00303E"/>
                <w:sz w:val="18"/>
                <w:szCs w:val="18"/>
              </w:rPr>
              <w:t>Karakter</w:t>
            </w:r>
          </w:p>
        </w:tc>
        <w:tc>
          <w:tcPr>
            <w:tcW w:w="1819" w:type="dxa"/>
          </w:tcPr>
          <w:p w14:paraId="16DD7D11" w14:textId="77777777" w:rsidR="00B64B32" w:rsidRPr="00F70069" w:rsidRDefault="00B64B32" w:rsidP="00B64B32">
            <w:pPr>
              <w:rPr>
                <w:b/>
                <w:bCs/>
                <w:color w:val="00303E"/>
                <w:sz w:val="18"/>
                <w:szCs w:val="18"/>
              </w:rPr>
            </w:pPr>
            <w:r w:rsidRPr="00F70069">
              <w:rPr>
                <w:b/>
                <w:bCs/>
                <w:color w:val="00303E"/>
                <w:sz w:val="18"/>
                <w:szCs w:val="18"/>
              </w:rPr>
              <w:t>Beregnet/målt?</w:t>
            </w:r>
          </w:p>
        </w:tc>
      </w:tr>
      <w:tr w:rsidR="00B64B32" w14:paraId="71C1774F" w14:textId="77777777" w:rsidTr="00B64B32">
        <w:tc>
          <w:tcPr>
            <w:tcW w:w="1701" w:type="dxa"/>
          </w:tcPr>
          <w:p w14:paraId="702595BC" w14:textId="77777777" w:rsidR="00B64B32" w:rsidRPr="00F70069" w:rsidRDefault="00B64B32" w:rsidP="00B64B32">
            <w:pPr>
              <w:rPr>
                <w:i/>
                <w:iCs/>
                <w:color w:val="00303E"/>
                <w:sz w:val="18"/>
                <w:szCs w:val="18"/>
              </w:rPr>
            </w:pPr>
            <w:r w:rsidRPr="00F70069">
              <w:rPr>
                <w:i/>
                <w:iCs/>
                <w:color w:val="00303E"/>
                <w:sz w:val="18"/>
                <w:szCs w:val="18"/>
              </w:rPr>
              <w:t>Hjullaster</w:t>
            </w:r>
          </w:p>
        </w:tc>
        <w:tc>
          <w:tcPr>
            <w:tcW w:w="1076" w:type="dxa"/>
          </w:tcPr>
          <w:p w14:paraId="6CEE2E07" w14:textId="77777777" w:rsidR="00B64B32" w:rsidRPr="00F70069" w:rsidRDefault="00B64B32" w:rsidP="00B64B32">
            <w:pPr>
              <w:rPr>
                <w:i/>
                <w:iCs/>
                <w:color w:val="00303E"/>
                <w:sz w:val="18"/>
                <w:szCs w:val="18"/>
              </w:rPr>
            </w:pPr>
            <w:r w:rsidRPr="00F70069">
              <w:rPr>
                <w:i/>
                <w:iCs/>
                <w:color w:val="00303E"/>
                <w:sz w:val="18"/>
                <w:szCs w:val="18"/>
              </w:rPr>
              <w:t>10 timer</w:t>
            </w:r>
          </w:p>
        </w:tc>
        <w:tc>
          <w:tcPr>
            <w:tcW w:w="1134" w:type="dxa"/>
          </w:tcPr>
          <w:p w14:paraId="0868AF91" w14:textId="77777777" w:rsidR="00B64B32" w:rsidRPr="00F70069" w:rsidRDefault="00B64B32" w:rsidP="00B64B32">
            <w:pPr>
              <w:rPr>
                <w:i/>
                <w:iCs/>
                <w:color w:val="00303E"/>
                <w:sz w:val="18"/>
                <w:szCs w:val="18"/>
              </w:rPr>
            </w:pPr>
            <w:r w:rsidRPr="00F70069">
              <w:rPr>
                <w:i/>
                <w:iCs/>
                <w:color w:val="00303E"/>
                <w:sz w:val="18"/>
                <w:szCs w:val="18"/>
              </w:rPr>
              <w:t>50 timer</w:t>
            </w:r>
          </w:p>
        </w:tc>
        <w:tc>
          <w:tcPr>
            <w:tcW w:w="3034" w:type="dxa"/>
          </w:tcPr>
          <w:p w14:paraId="33240C3E" w14:textId="77777777" w:rsidR="00B64B32" w:rsidRPr="00F70069" w:rsidRDefault="00B64B32" w:rsidP="00B64B32">
            <w:pPr>
              <w:rPr>
                <w:i/>
                <w:iCs/>
                <w:color w:val="00303E"/>
                <w:sz w:val="18"/>
                <w:szCs w:val="18"/>
              </w:rPr>
            </w:pPr>
            <w:r w:rsidRPr="00F70069">
              <w:rPr>
                <w:i/>
                <w:iCs/>
                <w:color w:val="00303E"/>
                <w:sz w:val="18"/>
                <w:szCs w:val="18"/>
              </w:rPr>
              <w:t>Skuving, planering</w:t>
            </w:r>
          </w:p>
        </w:tc>
        <w:tc>
          <w:tcPr>
            <w:tcW w:w="1819" w:type="dxa"/>
          </w:tcPr>
          <w:p w14:paraId="08F673B4" w14:textId="77777777" w:rsidR="00B64B32" w:rsidRPr="00F70069" w:rsidRDefault="00B64B32" w:rsidP="00B64B32">
            <w:pPr>
              <w:rPr>
                <w:i/>
                <w:iCs/>
                <w:color w:val="00303E"/>
                <w:sz w:val="18"/>
                <w:szCs w:val="18"/>
              </w:rPr>
            </w:pPr>
            <w:r w:rsidRPr="00F70069">
              <w:rPr>
                <w:i/>
                <w:iCs/>
                <w:color w:val="00303E"/>
                <w:sz w:val="18"/>
                <w:szCs w:val="18"/>
              </w:rPr>
              <w:t>Beregnet</w:t>
            </w:r>
          </w:p>
        </w:tc>
      </w:tr>
      <w:tr w:rsidR="00B64B32" w14:paraId="2DEC4008" w14:textId="77777777" w:rsidTr="00B64B32">
        <w:tc>
          <w:tcPr>
            <w:tcW w:w="1701" w:type="dxa"/>
          </w:tcPr>
          <w:p w14:paraId="260B1760" w14:textId="77777777" w:rsidR="00B64B32" w:rsidRPr="00F70069" w:rsidRDefault="00B64B32" w:rsidP="00B64B32">
            <w:pPr>
              <w:rPr>
                <w:i/>
                <w:iCs/>
                <w:color w:val="00303E"/>
                <w:sz w:val="18"/>
                <w:szCs w:val="18"/>
              </w:rPr>
            </w:pPr>
            <w:r w:rsidRPr="00F70069">
              <w:rPr>
                <w:i/>
                <w:iCs/>
                <w:color w:val="00303E"/>
                <w:sz w:val="18"/>
                <w:szCs w:val="18"/>
              </w:rPr>
              <w:t>3 lastebiler</w:t>
            </w:r>
          </w:p>
        </w:tc>
        <w:tc>
          <w:tcPr>
            <w:tcW w:w="1076" w:type="dxa"/>
          </w:tcPr>
          <w:p w14:paraId="128C7327" w14:textId="77777777" w:rsidR="00B64B32" w:rsidRPr="00F70069" w:rsidRDefault="00B64B32" w:rsidP="00B64B32">
            <w:pPr>
              <w:rPr>
                <w:i/>
                <w:iCs/>
                <w:color w:val="00303E"/>
                <w:sz w:val="18"/>
                <w:szCs w:val="18"/>
              </w:rPr>
            </w:pPr>
            <w:r w:rsidRPr="00F70069">
              <w:rPr>
                <w:i/>
                <w:iCs/>
                <w:color w:val="00303E"/>
                <w:sz w:val="18"/>
                <w:szCs w:val="18"/>
              </w:rPr>
              <w:t>3 timer</w:t>
            </w:r>
          </w:p>
        </w:tc>
        <w:tc>
          <w:tcPr>
            <w:tcW w:w="1134" w:type="dxa"/>
          </w:tcPr>
          <w:p w14:paraId="312A5844" w14:textId="77777777" w:rsidR="00B64B32" w:rsidRPr="00F70069" w:rsidRDefault="00B64B32" w:rsidP="00B64B32">
            <w:pPr>
              <w:rPr>
                <w:i/>
                <w:iCs/>
                <w:color w:val="00303E"/>
                <w:sz w:val="18"/>
                <w:szCs w:val="18"/>
              </w:rPr>
            </w:pPr>
            <w:r w:rsidRPr="00F70069">
              <w:rPr>
                <w:i/>
                <w:iCs/>
                <w:color w:val="00303E"/>
                <w:sz w:val="18"/>
                <w:szCs w:val="18"/>
              </w:rPr>
              <w:t>10 timer</w:t>
            </w:r>
          </w:p>
        </w:tc>
        <w:tc>
          <w:tcPr>
            <w:tcW w:w="3034" w:type="dxa"/>
          </w:tcPr>
          <w:p w14:paraId="4088EBEA" w14:textId="77777777" w:rsidR="00B64B32" w:rsidRPr="00F70069" w:rsidRDefault="00B64B32" w:rsidP="00B64B32">
            <w:pPr>
              <w:rPr>
                <w:i/>
                <w:iCs/>
                <w:color w:val="00303E"/>
                <w:sz w:val="18"/>
                <w:szCs w:val="18"/>
              </w:rPr>
            </w:pPr>
            <w:r w:rsidRPr="00F70069">
              <w:rPr>
                <w:i/>
                <w:iCs/>
                <w:color w:val="00303E"/>
                <w:sz w:val="18"/>
                <w:szCs w:val="18"/>
              </w:rPr>
              <w:t>Inn- og utkjøring, tømming</w:t>
            </w:r>
          </w:p>
        </w:tc>
        <w:tc>
          <w:tcPr>
            <w:tcW w:w="1819" w:type="dxa"/>
          </w:tcPr>
          <w:p w14:paraId="5FCF4739" w14:textId="77777777" w:rsidR="00B64B32" w:rsidRPr="00F70069" w:rsidRDefault="00B64B32" w:rsidP="00B64B32">
            <w:pPr>
              <w:rPr>
                <w:i/>
                <w:iCs/>
                <w:color w:val="00303E"/>
                <w:sz w:val="18"/>
                <w:szCs w:val="18"/>
              </w:rPr>
            </w:pPr>
            <w:r w:rsidRPr="00F70069">
              <w:rPr>
                <w:i/>
                <w:iCs/>
                <w:color w:val="00303E"/>
                <w:sz w:val="18"/>
                <w:szCs w:val="18"/>
              </w:rPr>
              <w:t>Nei, planlegges</w:t>
            </w:r>
          </w:p>
        </w:tc>
      </w:tr>
      <w:tr w:rsidR="00B64B32" w14:paraId="18168EE7" w14:textId="77777777" w:rsidTr="00B64B32">
        <w:tc>
          <w:tcPr>
            <w:tcW w:w="1701" w:type="dxa"/>
          </w:tcPr>
          <w:p w14:paraId="5B614314" w14:textId="77777777" w:rsidR="00B64B32" w:rsidRPr="00F70069" w:rsidRDefault="00B64B32" w:rsidP="00B64B32">
            <w:pPr>
              <w:rPr>
                <w:i/>
                <w:iCs/>
                <w:color w:val="00303E"/>
                <w:sz w:val="18"/>
                <w:szCs w:val="18"/>
              </w:rPr>
            </w:pPr>
            <w:r w:rsidRPr="00F70069">
              <w:rPr>
                <w:i/>
                <w:iCs/>
                <w:color w:val="00303E"/>
                <w:sz w:val="18"/>
                <w:szCs w:val="18"/>
              </w:rPr>
              <w:t>Gravemaskin</w:t>
            </w:r>
          </w:p>
        </w:tc>
        <w:tc>
          <w:tcPr>
            <w:tcW w:w="1076" w:type="dxa"/>
          </w:tcPr>
          <w:p w14:paraId="3D573DBE" w14:textId="77777777" w:rsidR="00B64B32" w:rsidRPr="00F70069" w:rsidRDefault="00B64B32" w:rsidP="00B64B32">
            <w:pPr>
              <w:rPr>
                <w:i/>
                <w:iCs/>
                <w:color w:val="00303E"/>
                <w:sz w:val="18"/>
                <w:szCs w:val="18"/>
              </w:rPr>
            </w:pPr>
            <w:r w:rsidRPr="00F70069">
              <w:rPr>
                <w:i/>
                <w:iCs/>
                <w:color w:val="00303E"/>
                <w:sz w:val="18"/>
                <w:szCs w:val="18"/>
              </w:rPr>
              <w:t>3 timer</w:t>
            </w:r>
          </w:p>
        </w:tc>
        <w:tc>
          <w:tcPr>
            <w:tcW w:w="1134" w:type="dxa"/>
          </w:tcPr>
          <w:p w14:paraId="56E875F1" w14:textId="77777777" w:rsidR="00B64B32" w:rsidRPr="00F70069" w:rsidRDefault="00B64B32" w:rsidP="00B64B32">
            <w:pPr>
              <w:rPr>
                <w:i/>
                <w:iCs/>
                <w:color w:val="00303E"/>
                <w:sz w:val="18"/>
                <w:szCs w:val="18"/>
              </w:rPr>
            </w:pPr>
            <w:r w:rsidRPr="00F70069">
              <w:rPr>
                <w:i/>
                <w:iCs/>
                <w:color w:val="00303E"/>
                <w:sz w:val="18"/>
                <w:szCs w:val="18"/>
              </w:rPr>
              <w:t>15 timer</w:t>
            </w:r>
          </w:p>
        </w:tc>
        <w:tc>
          <w:tcPr>
            <w:tcW w:w="3034" w:type="dxa"/>
          </w:tcPr>
          <w:p w14:paraId="2F01892D" w14:textId="77777777" w:rsidR="00B64B32" w:rsidRPr="00F70069" w:rsidRDefault="00B64B32" w:rsidP="00B64B32">
            <w:pPr>
              <w:rPr>
                <w:i/>
                <w:iCs/>
                <w:color w:val="00303E"/>
                <w:sz w:val="18"/>
                <w:szCs w:val="18"/>
              </w:rPr>
            </w:pPr>
            <w:r w:rsidRPr="00F70069">
              <w:rPr>
                <w:i/>
                <w:iCs/>
                <w:color w:val="00303E"/>
                <w:sz w:val="18"/>
                <w:szCs w:val="18"/>
              </w:rPr>
              <w:t>Graving</w:t>
            </w:r>
          </w:p>
        </w:tc>
        <w:tc>
          <w:tcPr>
            <w:tcW w:w="1819" w:type="dxa"/>
          </w:tcPr>
          <w:p w14:paraId="68F84907" w14:textId="77777777" w:rsidR="00B64B32" w:rsidRPr="00F70069" w:rsidRDefault="00B64B32" w:rsidP="00B64B32">
            <w:pPr>
              <w:rPr>
                <w:i/>
                <w:iCs/>
                <w:color w:val="00303E"/>
                <w:sz w:val="18"/>
                <w:szCs w:val="18"/>
              </w:rPr>
            </w:pPr>
            <w:r w:rsidRPr="00F70069">
              <w:rPr>
                <w:i/>
                <w:iCs/>
                <w:color w:val="00303E"/>
                <w:sz w:val="18"/>
                <w:szCs w:val="18"/>
              </w:rPr>
              <w:t>Målt</w:t>
            </w:r>
          </w:p>
        </w:tc>
      </w:tr>
      <w:tr w:rsidR="00B64B32" w14:paraId="070B0A51" w14:textId="77777777" w:rsidTr="00B64B32">
        <w:tc>
          <w:tcPr>
            <w:tcW w:w="1701" w:type="dxa"/>
          </w:tcPr>
          <w:p w14:paraId="3474E2F9" w14:textId="77777777" w:rsidR="00B64B32" w:rsidRPr="00F70069" w:rsidRDefault="00B64B32" w:rsidP="00B64B32">
            <w:pPr>
              <w:rPr>
                <w:i/>
                <w:iCs/>
                <w:color w:val="00303E"/>
                <w:sz w:val="18"/>
                <w:szCs w:val="18"/>
              </w:rPr>
            </w:pPr>
            <w:r w:rsidRPr="00F70069">
              <w:rPr>
                <w:i/>
                <w:iCs/>
                <w:color w:val="00303E"/>
                <w:sz w:val="18"/>
                <w:szCs w:val="18"/>
              </w:rPr>
              <w:t>8 personbiler</w:t>
            </w:r>
          </w:p>
        </w:tc>
        <w:tc>
          <w:tcPr>
            <w:tcW w:w="1076" w:type="dxa"/>
          </w:tcPr>
          <w:p w14:paraId="033446FF" w14:textId="77777777" w:rsidR="00B64B32" w:rsidRPr="00F70069" w:rsidRDefault="00B64B32" w:rsidP="00B64B32">
            <w:pPr>
              <w:rPr>
                <w:i/>
                <w:iCs/>
                <w:color w:val="00303E"/>
                <w:sz w:val="18"/>
                <w:szCs w:val="18"/>
              </w:rPr>
            </w:pPr>
            <w:r w:rsidRPr="00F70069">
              <w:rPr>
                <w:i/>
                <w:iCs/>
                <w:color w:val="00303E"/>
                <w:sz w:val="18"/>
                <w:szCs w:val="18"/>
              </w:rPr>
              <w:t>0,5 time</w:t>
            </w:r>
          </w:p>
        </w:tc>
        <w:tc>
          <w:tcPr>
            <w:tcW w:w="1134" w:type="dxa"/>
          </w:tcPr>
          <w:p w14:paraId="079464A1" w14:textId="77777777" w:rsidR="00B64B32" w:rsidRPr="00F70069" w:rsidRDefault="00B64B32" w:rsidP="00B64B32">
            <w:pPr>
              <w:rPr>
                <w:i/>
                <w:iCs/>
                <w:color w:val="00303E"/>
                <w:sz w:val="18"/>
                <w:szCs w:val="18"/>
              </w:rPr>
            </w:pPr>
            <w:r w:rsidRPr="00F70069">
              <w:rPr>
                <w:i/>
                <w:iCs/>
                <w:color w:val="00303E"/>
                <w:sz w:val="18"/>
                <w:szCs w:val="18"/>
              </w:rPr>
              <w:t>2,5 timer</w:t>
            </w:r>
          </w:p>
        </w:tc>
        <w:tc>
          <w:tcPr>
            <w:tcW w:w="3034" w:type="dxa"/>
          </w:tcPr>
          <w:p w14:paraId="62E52C9C" w14:textId="77777777" w:rsidR="00B64B32" w:rsidRPr="00F70069" w:rsidRDefault="00B64B32" w:rsidP="00B64B32">
            <w:pPr>
              <w:rPr>
                <w:i/>
                <w:iCs/>
                <w:color w:val="00303E"/>
                <w:sz w:val="18"/>
                <w:szCs w:val="18"/>
              </w:rPr>
            </w:pPr>
            <w:r w:rsidRPr="00F70069">
              <w:rPr>
                <w:i/>
                <w:iCs/>
                <w:color w:val="00303E"/>
                <w:sz w:val="18"/>
                <w:szCs w:val="18"/>
              </w:rPr>
              <w:t>Ansatte til og fra</w:t>
            </w:r>
          </w:p>
        </w:tc>
        <w:tc>
          <w:tcPr>
            <w:tcW w:w="1819" w:type="dxa"/>
          </w:tcPr>
          <w:p w14:paraId="0CED4F62" w14:textId="77777777" w:rsidR="00B64B32" w:rsidRPr="00F70069" w:rsidRDefault="00B64B32" w:rsidP="00B64B32">
            <w:pPr>
              <w:rPr>
                <w:i/>
                <w:iCs/>
                <w:color w:val="00303E"/>
                <w:sz w:val="18"/>
                <w:szCs w:val="18"/>
              </w:rPr>
            </w:pPr>
            <w:r w:rsidRPr="00F70069">
              <w:rPr>
                <w:i/>
                <w:iCs/>
                <w:color w:val="00303E"/>
                <w:sz w:val="18"/>
                <w:szCs w:val="18"/>
              </w:rPr>
              <w:t>Nei</w:t>
            </w:r>
          </w:p>
        </w:tc>
      </w:tr>
      <w:tr w:rsidR="00B64B32" w14:paraId="4A829806" w14:textId="77777777" w:rsidTr="00B64B32">
        <w:tc>
          <w:tcPr>
            <w:tcW w:w="1701" w:type="dxa"/>
          </w:tcPr>
          <w:p w14:paraId="4D97833E" w14:textId="77777777" w:rsidR="00B64B32" w:rsidRPr="00F70069" w:rsidRDefault="00B64B32" w:rsidP="00B64B32">
            <w:pPr>
              <w:rPr>
                <w:color w:val="00303E"/>
                <w:sz w:val="18"/>
                <w:szCs w:val="18"/>
              </w:rPr>
            </w:pPr>
          </w:p>
        </w:tc>
        <w:tc>
          <w:tcPr>
            <w:tcW w:w="1076" w:type="dxa"/>
          </w:tcPr>
          <w:p w14:paraId="4892B5BE" w14:textId="77777777" w:rsidR="00B64B32" w:rsidRPr="00F70069" w:rsidRDefault="00B64B32" w:rsidP="00B64B32">
            <w:pPr>
              <w:rPr>
                <w:color w:val="00303E"/>
                <w:sz w:val="18"/>
                <w:szCs w:val="18"/>
              </w:rPr>
            </w:pPr>
          </w:p>
        </w:tc>
        <w:tc>
          <w:tcPr>
            <w:tcW w:w="1134" w:type="dxa"/>
          </w:tcPr>
          <w:p w14:paraId="3F531A28" w14:textId="77777777" w:rsidR="00B64B32" w:rsidRPr="00F70069" w:rsidRDefault="00B64B32" w:rsidP="00B64B32">
            <w:pPr>
              <w:rPr>
                <w:color w:val="00303E"/>
                <w:sz w:val="18"/>
                <w:szCs w:val="18"/>
              </w:rPr>
            </w:pPr>
          </w:p>
        </w:tc>
        <w:tc>
          <w:tcPr>
            <w:tcW w:w="3034" w:type="dxa"/>
          </w:tcPr>
          <w:p w14:paraId="721F4C17" w14:textId="77777777" w:rsidR="00B64B32" w:rsidRPr="00F70069" w:rsidRDefault="00B64B32" w:rsidP="00B64B32">
            <w:pPr>
              <w:rPr>
                <w:color w:val="00303E"/>
                <w:sz w:val="18"/>
                <w:szCs w:val="18"/>
              </w:rPr>
            </w:pPr>
          </w:p>
        </w:tc>
        <w:tc>
          <w:tcPr>
            <w:tcW w:w="1819" w:type="dxa"/>
          </w:tcPr>
          <w:p w14:paraId="35B70D36" w14:textId="77777777" w:rsidR="00B64B32" w:rsidRPr="00F70069" w:rsidRDefault="00B64B32" w:rsidP="00B64B32">
            <w:pPr>
              <w:rPr>
                <w:color w:val="00303E"/>
                <w:sz w:val="18"/>
                <w:szCs w:val="18"/>
              </w:rPr>
            </w:pPr>
          </w:p>
        </w:tc>
      </w:tr>
      <w:tr w:rsidR="00B64B32" w14:paraId="21ED17AD" w14:textId="77777777" w:rsidTr="00B64B32">
        <w:tc>
          <w:tcPr>
            <w:tcW w:w="1701" w:type="dxa"/>
          </w:tcPr>
          <w:p w14:paraId="0F0EFBFE" w14:textId="77777777" w:rsidR="00B64B32" w:rsidRPr="00F70069" w:rsidRDefault="00B64B32" w:rsidP="00B64B32">
            <w:pPr>
              <w:rPr>
                <w:color w:val="00303E"/>
                <w:sz w:val="18"/>
                <w:szCs w:val="18"/>
              </w:rPr>
            </w:pPr>
          </w:p>
        </w:tc>
        <w:tc>
          <w:tcPr>
            <w:tcW w:w="1076" w:type="dxa"/>
          </w:tcPr>
          <w:p w14:paraId="4CE602A2" w14:textId="77777777" w:rsidR="00B64B32" w:rsidRPr="00F70069" w:rsidRDefault="00B64B32" w:rsidP="00B64B32">
            <w:pPr>
              <w:rPr>
                <w:color w:val="00303E"/>
                <w:sz w:val="18"/>
                <w:szCs w:val="18"/>
              </w:rPr>
            </w:pPr>
          </w:p>
        </w:tc>
        <w:tc>
          <w:tcPr>
            <w:tcW w:w="1134" w:type="dxa"/>
          </w:tcPr>
          <w:p w14:paraId="2EFFE602" w14:textId="77777777" w:rsidR="00B64B32" w:rsidRPr="00F70069" w:rsidRDefault="00B64B32" w:rsidP="00B64B32">
            <w:pPr>
              <w:rPr>
                <w:color w:val="00303E"/>
                <w:sz w:val="18"/>
                <w:szCs w:val="18"/>
              </w:rPr>
            </w:pPr>
          </w:p>
        </w:tc>
        <w:tc>
          <w:tcPr>
            <w:tcW w:w="3034" w:type="dxa"/>
          </w:tcPr>
          <w:p w14:paraId="2A279672" w14:textId="77777777" w:rsidR="00B64B32" w:rsidRPr="00F70069" w:rsidRDefault="00B64B32" w:rsidP="00B64B32">
            <w:pPr>
              <w:rPr>
                <w:color w:val="00303E"/>
                <w:sz w:val="18"/>
                <w:szCs w:val="18"/>
              </w:rPr>
            </w:pPr>
          </w:p>
        </w:tc>
        <w:tc>
          <w:tcPr>
            <w:tcW w:w="1819" w:type="dxa"/>
          </w:tcPr>
          <w:p w14:paraId="4BC36456" w14:textId="77777777" w:rsidR="00B64B32" w:rsidRPr="00F70069" w:rsidRDefault="00B64B32" w:rsidP="00B64B32">
            <w:pPr>
              <w:rPr>
                <w:color w:val="00303E"/>
                <w:sz w:val="18"/>
                <w:szCs w:val="18"/>
              </w:rPr>
            </w:pPr>
          </w:p>
        </w:tc>
      </w:tr>
    </w:tbl>
    <w:p w14:paraId="1FB218EC" w14:textId="77777777" w:rsidR="00B64B32" w:rsidRPr="00B64B32" w:rsidRDefault="00B64B32" w:rsidP="00B64B32">
      <w:pPr>
        <w:spacing w:after="160"/>
        <w:rPr>
          <w:b/>
          <w:bCs/>
          <w:color w:val="00303E"/>
        </w:rPr>
      </w:pPr>
    </w:p>
    <w:p w14:paraId="0E72DDBE" w14:textId="77777777" w:rsidR="00B64B32" w:rsidRDefault="00B64B32" w:rsidP="00B64B32">
      <w:pPr>
        <w:pStyle w:val="Listeavsnitt"/>
        <w:spacing w:after="160"/>
        <w:rPr>
          <w:b/>
          <w:bCs/>
          <w:color w:val="00303E"/>
        </w:rPr>
      </w:pPr>
    </w:p>
    <w:p w14:paraId="67B18ADA" w14:textId="77777777" w:rsidR="00B64B32" w:rsidRPr="000E7EF8" w:rsidRDefault="00B64B32" w:rsidP="003E5F35">
      <w:pPr>
        <w:pStyle w:val="Listeavsnitt"/>
        <w:numPr>
          <w:ilvl w:val="1"/>
          <w:numId w:val="8"/>
        </w:numPr>
        <w:spacing w:after="160"/>
        <w:ind w:left="426" w:hanging="426"/>
        <w:rPr>
          <w:b/>
          <w:bCs/>
          <w:color w:val="00303E"/>
        </w:rPr>
      </w:pPr>
      <w:r>
        <w:rPr>
          <w:b/>
          <w:bCs/>
          <w:color w:val="00303E"/>
        </w:rPr>
        <w:t xml:space="preserve">Er det behov for beregning/måling? Om ikke: Forklar hvorfor </w:t>
      </w:r>
      <w:r w:rsidRPr="00B64B32">
        <w:rPr>
          <w:color w:val="00303E"/>
        </w:rPr>
        <w:t>(beskriv eventuelle tiltak):</w:t>
      </w:r>
    </w:p>
    <w:p w14:paraId="2128BC51"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32CD3137"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04E5D0E4"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7F8B805C"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25C838D8"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0D396DD8"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6F37B3DC"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6FBE832"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907A7F2"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5C2CA54"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5CD8C311"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02C0591E" w14:textId="77777777" w:rsidR="00B64B32" w:rsidRPr="00F70BB3" w:rsidRDefault="00B64B32" w:rsidP="00B64B32">
      <w:pPr>
        <w:spacing w:after="160"/>
        <w:rPr>
          <w:b/>
          <w:bCs/>
          <w:color w:val="00303E"/>
        </w:rPr>
      </w:pPr>
    </w:p>
    <w:p w14:paraId="282783A1" w14:textId="77777777" w:rsidR="00B64B32" w:rsidRPr="000964E5" w:rsidRDefault="00B64B32" w:rsidP="003E5F35">
      <w:pPr>
        <w:pStyle w:val="Listeavsnitt"/>
        <w:numPr>
          <w:ilvl w:val="1"/>
          <w:numId w:val="8"/>
        </w:numPr>
        <w:spacing w:after="160"/>
        <w:ind w:left="426" w:hanging="426"/>
        <w:rPr>
          <w:b/>
          <w:bCs/>
          <w:color w:val="00303E"/>
        </w:rPr>
      </w:pPr>
      <w:r>
        <w:rPr>
          <w:b/>
          <w:bCs/>
          <w:color w:val="00303E"/>
        </w:rPr>
        <w:t>Forekommer naboklager?</w:t>
      </w:r>
    </w:p>
    <w:p w14:paraId="0EF18605"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62AF1FB8"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7360AEA2" w14:textId="77777777" w:rsidR="00B64B32" w:rsidRDefault="00B64B32" w:rsidP="00B64B32">
      <w:pPr>
        <w:pStyle w:val="Listeavsnitt"/>
        <w:spacing w:after="160"/>
        <w:ind w:left="426"/>
        <w:rPr>
          <w:b/>
          <w:bCs/>
          <w:color w:val="00303E"/>
        </w:rPr>
      </w:pPr>
    </w:p>
    <w:p w14:paraId="5F18600E" w14:textId="77777777" w:rsidR="00B64B32" w:rsidRDefault="00B64B32" w:rsidP="00B64B32">
      <w:pPr>
        <w:pStyle w:val="Listeavsnitt"/>
        <w:spacing w:after="160"/>
        <w:ind w:left="426"/>
        <w:rPr>
          <w:b/>
          <w:bCs/>
          <w:color w:val="00303E"/>
        </w:rPr>
      </w:pPr>
    </w:p>
    <w:p w14:paraId="4529E5CF" w14:textId="25D1E5DD" w:rsidR="00B64B32" w:rsidRPr="000964E5" w:rsidRDefault="00B64B32" w:rsidP="003E5F35">
      <w:pPr>
        <w:pStyle w:val="Listeavsnitt"/>
        <w:numPr>
          <w:ilvl w:val="1"/>
          <w:numId w:val="8"/>
        </w:numPr>
        <w:spacing w:after="160"/>
        <w:ind w:left="426" w:hanging="426"/>
        <w:rPr>
          <w:b/>
          <w:bCs/>
          <w:color w:val="00303E"/>
        </w:rPr>
      </w:pPr>
      <w:r>
        <w:rPr>
          <w:b/>
          <w:bCs/>
          <w:color w:val="00303E"/>
        </w:rPr>
        <w:t>Er det sannsynlig at naboer kan oppleve uakseptabelt nedfallsstøv? Forklar.</w:t>
      </w:r>
    </w:p>
    <w:p w14:paraId="7361FF2D"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11875E68"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113D7567"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7DCDBE0A"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59008CBA"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0523A898"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44078DB6"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70D44553"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1A746290" w14:textId="6F1D3420" w:rsidR="00B64B32" w:rsidRDefault="00B64B32" w:rsidP="00B64B32">
      <w:pPr>
        <w:rPr>
          <w:rStyle w:val="Sterk"/>
          <w:rFonts w:ascii="Open Sans" w:hAnsi="Open Sans" w:cs="Open Sans"/>
          <w:sz w:val="20"/>
        </w:rPr>
      </w:pPr>
    </w:p>
    <w:p w14:paraId="2E50A72D" w14:textId="18783429" w:rsidR="00B64B32" w:rsidRDefault="00B64B32" w:rsidP="00B64B32">
      <w:pPr>
        <w:rPr>
          <w:b/>
          <w:bCs/>
          <w:color w:val="00303E"/>
        </w:rPr>
      </w:pPr>
      <w:r w:rsidRPr="007A32DF">
        <w:rPr>
          <w:b/>
          <w:bCs/>
          <w:color w:val="00303E"/>
        </w:rPr>
        <w:t>Vedlegg</w:t>
      </w:r>
      <w:r w:rsidR="006E2184">
        <w:rPr>
          <w:b/>
          <w:bCs/>
          <w:color w:val="00303E"/>
        </w:rPr>
        <w:t>:</w:t>
      </w:r>
    </w:p>
    <w:p w14:paraId="5675CC2E" w14:textId="77777777" w:rsidR="006E2184" w:rsidRPr="00B01F8E" w:rsidRDefault="006E2184" w:rsidP="00B64B32">
      <w:pPr>
        <w:rPr>
          <w:b/>
          <w:bCs/>
          <w:color w:val="00303E"/>
        </w:rPr>
      </w:pPr>
    </w:p>
    <w:p w14:paraId="4E65B153" w14:textId="672A4402" w:rsidR="00B64B32" w:rsidRPr="00B64B32" w:rsidRDefault="00B64B32" w:rsidP="00B64B32">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hanging="153"/>
        <w:rPr>
          <w:rStyle w:val="Sterk"/>
          <w:rFonts w:ascii="Open Sans" w:hAnsi="Open Sans" w:cs="Open Sans"/>
          <w:sz w:val="20"/>
        </w:rPr>
      </w:pPr>
      <w:r w:rsidRPr="00B64B32">
        <w:rPr>
          <w:color w:val="00303E"/>
        </w:rPr>
        <w:t>Vurderinger/rapport</w:t>
      </w:r>
    </w:p>
    <w:p w14:paraId="512F0CDA" w14:textId="77777777" w:rsidR="00B64B32" w:rsidRDefault="00B64B32">
      <w:pPr>
        <w:rPr>
          <w:rFonts w:cs="Open Sans"/>
          <w:color w:val="FFFFFF" w:themeColor="background1"/>
        </w:rPr>
      </w:pPr>
      <w:r>
        <w:rPr>
          <w:rFonts w:cs="Open Sans"/>
          <w:color w:val="FFFFFF" w:themeColor="background1"/>
        </w:rPr>
        <w:br w:type="page"/>
      </w:r>
    </w:p>
    <w:p w14:paraId="150CDD5E" w14:textId="7BF2823F" w:rsidR="00B64B32" w:rsidRPr="00476C36" w:rsidRDefault="00B64B32" w:rsidP="003E5F35">
      <w:pPr>
        <w:pStyle w:val="Overskrift1"/>
        <w:numPr>
          <w:ilvl w:val="0"/>
          <w:numId w:val="8"/>
        </w:numPr>
        <w:shd w:val="clear" w:color="auto" w:fill="00303E"/>
        <w:spacing w:before="0"/>
        <w:ind w:left="0" w:right="-148" w:firstLine="0"/>
        <w:rPr>
          <w:rFonts w:cs="Open Sans"/>
          <w:color w:val="FFFFFF" w:themeColor="background1"/>
        </w:rPr>
      </w:pPr>
      <w:bookmarkStart w:id="29" w:name="_Toc106188086"/>
      <w:r>
        <w:rPr>
          <w:rFonts w:cs="Open Sans"/>
          <w:color w:val="FFFFFF" w:themeColor="background1"/>
        </w:rPr>
        <w:lastRenderedPageBreak/>
        <w:t>Andre kilder til forurensning</w:t>
      </w:r>
      <w:bookmarkEnd w:id="29"/>
    </w:p>
    <w:p w14:paraId="014832BB" w14:textId="64B20398" w:rsidR="00B64B32" w:rsidRDefault="00B64B32" w:rsidP="00932564">
      <w:pPr>
        <w:rPr>
          <w:b/>
          <w:bCs/>
          <w:color w:val="00303E"/>
        </w:rPr>
      </w:pPr>
    </w:p>
    <w:p w14:paraId="1C40BEE1" w14:textId="77777777" w:rsidR="00932564" w:rsidRPr="00932564" w:rsidRDefault="00932564" w:rsidP="00932564">
      <w:pPr>
        <w:rPr>
          <w:b/>
          <w:bCs/>
          <w:color w:val="00303E"/>
        </w:rPr>
      </w:pPr>
    </w:p>
    <w:p w14:paraId="49CEE4FC" w14:textId="4E81CD69" w:rsidR="00B64B32" w:rsidRPr="000E7EF8" w:rsidRDefault="00B64B32" w:rsidP="003E5F35">
      <w:pPr>
        <w:pStyle w:val="Listeavsnitt"/>
        <w:numPr>
          <w:ilvl w:val="1"/>
          <w:numId w:val="8"/>
        </w:numPr>
        <w:spacing w:after="160"/>
        <w:ind w:left="426" w:hanging="426"/>
        <w:rPr>
          <w:b/>
          <w:bCs/>
          <w:color w:val="00303E"/>
        </w:rPr>
      </w:pPr>
      <w:r>
        <w:rPr>
          <w:b/>
          <w:bCs/>
          <w:color w:val="00303E"/>
        </w:rPr>
        <w:t xml:space="preserve">Er </w:t>
      </w:r>
      <w:r w:rsidR="00932564">
        <w:rPr>
          <w:b/>
          <w:bCs/>
          <w:color w:val="00303E"/>
        </w:rPr>
        <w:t>det sannsynlig at det kan forekomme sjenerende lukt? Om så: Beskriv kilder og luktreduserende tiltak:</w:t>
      </w:r>
    </w:p>
    <w:p w14:paraId="2133621B"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B475A7C"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0B671520"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0CA22A72"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4430545"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5A2E0833"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3E8F12D9"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18980CEE"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1C34C4E1" w14:textId="77777777" w:rsidR="00B64B32" w:rsidRPr="00F70BB3" w:rsidRDefault="00B64B32" w:rsidP="00B64B32">
      <w:pPr>
        <w:spacing w:after="160"/>
        <w:rPr>
          <w:b/>
          <w:bCs/>
          <w:color w:val="00303E"/>
        </w:rPr>
      </w:pPr>
    </w:p>
    <w:p w14:paraId="2F71AAFB" w14:textId="51B15476" w:rsidR="00B64B32" w:rsidRPr="000964E5" w:rsidRDefault="00932564" w:rsidP="003E5F35">
      <w:pPr>
        <w:pStyle w:val="Listeavsnitt"/>
        <w:numPr>
          <w:ilvl w:val="1"/>
          <w:numId w:val="8"/>
        </w:numPr>
        <w:spacing w:after="160"/>
        <w:ind w:left="426" w:hanging="426"/>
        <w:rPr>
          <w:b/>
          <w:bCs/>
          <w:color w:val="00303E"/>
        </w:rPr>
      </w:pPr>
      <w:r>
        <w:rPr>
          <w:b/>
          <w:bCs/>
          <w:color w:val="00303E"/>
        </w:rPr>
        <w:t>Er det sannsynlig at det kan komme skadedyr (f.eks. rotter, grevling eller fugl) til anlegget? Om så: Beskriv kilder og tiltak for å redusere faren for dette:</w:t>
      </w:r>
    </w:p>
    <w:p w14:paraId="36B91E59"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76CE1AE3" w14:textId="2579108D" w:rsidR="00B64B32" w:rsidRDefault="00B64B32"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307CA586" w14:textId="38E6D747" w:rsidR="00932564" w:rsidRDefault="00932564"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0ADD9138" w14:textId="7118BD53" w:rsidR="00932564" w:rsidRDefault="00932564"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5D240AE4" w14:textId="4AC2C2D7" w:rsidR="00932564" w:rsidRDefault="00932564"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2CB98F2B" w14:textId="65B62F06" w:rsidR="00932564" w:rsidRDefault="00932564"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1936E12F" w14:textId="6969800B" w:rsidR="00932564" w:rsidRDefault="00932564"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0F621A23" w14:textId="77777777" w:rsidR="00932564" w:rsidRDefault="00932564"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5BEA7F82" w14:textId="77777777" w:rsidR="00B64B32" w:rsidRDefault="00B64B32" w:rsidP="00B64B32">
      <w:pPr>
        <w:pStyle w:val="Listeavsnitt"/>
        <w:spacing w:after="160"/>
        <w:ind w:left="426"/>
        <w:rPr>
          <w:b/>
          <w:bCs/>
          <w:color w:val="00303E"/>
        </w:rPr>
      </w:pPr>
    </w:p>
    <w:p w14:paraId="4E2A809B" w14:textId="77777777" w:rsidR="00B64B32" w:rsidRDefault="00B64B32" w:rsidP="00B64B32">
      <w:pPr>
        <w:pStyle w:val="Listeavsnitt"/>
        <w:spacing w:after="160"/>
        <w:ind w:left="426"/>
        <w:rPr>
          <w:b/>
          <w:bCs/>
          <w:color w:val="00303E"/>
        </w:rPr>
      </w:pPr>
    </w:p>
    <w:p w14:paraId="4F94A71B" w14:textId="7C07B575" w:rsidR="00B64B32" w:rsidRPr="000964E5" w:rsidRDefault="00932564" w:rsidP="003E5F35">
      <w:pPr>
        <w:pStyle w:val="Listeavsnitt"/>
        <w:numPr>
          <w:ilvl w:val="1"/>
          <w:numId w:val="8"/>
        </w:numPr>
        <w:spacing w:after="160"/>
        <w:ind w:left="426" w:hanging="426"/>
        <w:rPr>
          <w:b/>
          <w:bCs/>
          <w:color w:val="00303E"/>
        </w:rPr>
      </w:pPr>
      <w:r>
        <w:rPr>
          <w:b/>
          <w:bCs/>
          <w:color w:val="00303E"/>
        </w:rPr>
        <w:t>Hvilke tiltak er iverksatt/ planlegges iverksatt for å unngå rot/forsøpling/</w:t>
      </w:r>
      <w:proofErr w:type="spellStart"/>
      <w:r>
        <w:rPr>
          <w:b/>
          <w:bCs/>
          <w:color w:val="00303E"/>
        </w:rPr>
        <w:t>flygeavfall</w:t>
      </w:r>
      <w:proofErr w:type="spellEnd"/>
      <w:r>
        <w:rPr>
          <w:b/>
          <w:bCs/>
          <w:color w:val="00303E"/>
        </w:rPr>
        <w:t>?</w:t>
      </w:r>
    </w:p>
    <w:p w14:paraId="14DB86C3"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44CD930C"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1D8F13A5"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14F16415"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0B992384"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0CF4470A"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1255F412"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06811B2D" w14:textId="77777777" w:rsidR="00B64B32" w:rsidRDefault="00B64B32" w:rsidP="00932564">
      <w:pPr>
        <w:pStyle w:val="Listeavsnitt"/>
        <w:pBdr>
          <w:top w:val="single" w:sz="4" w:space="1" w:color="auto"/>
          <w:left w:val="single" w:sz="4" w:space="4" w:color="auto"/>
          <w:bottom w:val="single" w:sz="4" w:space="1" w:color="auto"/>
          <w:right w:val="single" w:sz="4" w:space="4" w:color="auto"/>
        </w:pBdr>
        <w:ind w:left="567"/>
        <w:rPr>
          <w:color w:val="00303E"/>
        </w:rPr>
      </w:pPr>
    </w:p>
    <w:p w14:paraId="21FC4F83" w14:textId="15BA1AC1" w:rsidR="00B64B32" w:rsidRDefault="00B64B32" w:rsidP="00B64B32">
      <w:pPr>
        <w:rPr>
          <w:rStyle w:val="Sterk"/>
          <w:rFonts w:ascii="Open Sans" w:hAnsi="Open Sans" w:cs="Open Sans"/>
          <w:sz w:val="20"/>
        </w:rPr>
      </w:pPr>
    </w:p>
    <w:p w14:paraId="1FA12CDD" w14:textId="0542F075" w:rsidR="00932564" w:rsidRDefault="00932564" w:rsidP="00B64B32">
      <w:pPr>
        <w:rPr>
          <w:rStyle w:val="Sterk"/>
          <w:rFonts w:ascii="Open Sans" w:hAnsi="Open Sans" w:cs="Open Sans"/>
          <w:sz w:val="20"/>
        </w:rPr>
      </w:pPr>
    </w:p>
    <w:p w14:paraId="0E07955C" w14:textId="1973D0C5" w:rsidR="00932564" w:rsidRPr="000964E5" w:rsidRDefault="00932564" w:rsidP="003E5F35">
      <w:pPr>
        <w:pStyle w:val="Listeavsnitt"/>
        <w:numPr>
          <w:ilvl w:val="1"/>
          <w:numId w:val="8"/>
        </w:numPr>
        <w:spacing w:after="160"/>
        <w:ind w:left="426" w:hanging="426"/>
        <w:rPr>
          <w:b/>
          <w:bCs/>
          <w:color w:val="00303E"/>
        </w:rPr>
      </w:pPr>
      <w:r>
        <w:rPr>
          <w:b/>
          <w:bCs/>
          <w:color w:val="00303E"/>
        </w:rPr>
        <w:t>Er det andre kilder til forurensning som kan sjenere omgivelsene? Oppgi hvilke og beskriv tiltak for å redusere forurensningsfaren:</w:t>
      </w:r>
    </w:p>
    <w:p w14:paraId="53F9A64A" w14:textId="77777777" w:rsidR="00932564" w:rsidRDefault="00932564" w:rsidP="00932564">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2B6D43BE" w14:textId="427B80C6" w:rsidR="00932564" w:rsidRDefault="00932564" w:rsidP="00932564">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17080506" w14:textId="29B56988" w:rsidR="00932564" w:rsidRDefault="00932564" w:rsidP="00932564">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2F9E62A5" w14:textId="6A3B1E6B" w:rsidR="00932564" w:rsidRDefault="00932564" w:rsidP="00932564">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790ADDD6" w14:textId="30ED5B52" w:rsidR="00932564" w:rsidRDefault="00932564" w:rsidP="00932564">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1CD526F1" w14:textId="3843B056" w:rsidR="00932564" w:rsidRDefault="00932564" w:rsidP="00932564">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17D0A358" w14:textId="77777777" w:rsidR="00932564" w:rsidRDefault="00932564" w:rsidP="00932564">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19CCA837" w14:textId="77777777" w:rsidR="00932564" w:rsidRDefault="00932564" w:rsidP="00932564">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740F67A2" w14:textId="609662E0" w:rsidR="00932564" w:rsidRDefault="00932564">
      <w:pPr>
        <w:rPr>
          <w:rStyle w:val="Sterk"/>
          <w:rFonts w:ascii="Open Sans" w:hAnsi="Open Sans" w:cs="Open Sans"/>
          <w:sz w:val="20"/>
        </w:rPr>
      </w:pPr>
      <w:r>
        <w:rPr>
          <w:rStyle w:val="Sterk"/>
          <w:rFonts w:ascii="Open Sans" w:hAnsi="Open Sans" w:cs="Open Sans"/>
          <w:sz w:val="20"/>
        </w:rPr>
        <w:br w:type="page"/>
      </w:r>
    </w:p>
    <w:p w14:paraId="045C0FB5" w14:textId="77777777" w:rsidR="00932564" w:rsidRDefault="00932564" w:rsidP="00B64B32">
      <w:pPr>
        <w:rPr>
          <w:rStyle w:val="Sterk"/>
          <w:rFonts w:ascii="Open Sans" w:hAnsi="Open Sans" w:cs="Open Sans"/>
          <w:sz w:val="20"/>
        </w:rPr>
      </w:pPr>
    </w:p>
    <w:p w14:paraId="5AD34E8C" w14:textId="3592DAD9" w:rsidR="00932564" w:rsidRPr="00476C36" w:rsidRDefault="00932564" w:rsidP="003E5F35">
      <w:pPr>
        <w:pStyle w:val="Overskrift1"/>
        <w:numPr>
          <w:ilvl w:val="0"/>
          <w:numId w:val="8"/>
        </w:numPr>
        <w:shd w:val="clear" w:color="auto" w:fill="00303E"/>
        <w:spacing w:before="0"/>
        <w:ind w:left="0" w:right="-148" w:firstLine="0"/>
        <w:rPr>
          <w:rFonts w:cs="Open Sans"/>
          <w:color w:val="FFFFFF" w:themeColor="background1"/>
        </w:rPr>
      </w:pPr>
      <w:bookmarkStart w:id="30" w:name="_Toc106188087"/>
      <w:r>
        <w:rPr>
          <w:rFonts w:cs="Open Sans"/>
          <w:color w:val="FFFFFF" w:themeColor="background1"/>
        </w:rPr>
        <w:t>Risikovurdering og beredskap</w:t>
      </w:r>
      <w:bookmarkEnd w:id="30"/>
    </w:p>
    <w:p w14:paraId="777928BF" w14:textId="77777777" w:rsidR="00932564" w:rsidRDefault="00932564" w:rsidP="00932564">
      <w:pPr>
        <w:pStyle w:val="Listeavsnitt"/>
        <w:spacing w:after="160"/>
        <w:ind w:left="426"/>
        <w:rPr>
          <w:b/>
          <w:bCs/>
          <w:color w:val="00303E"/>
        </w:rPr>
      </w:pPr>
    </w:p>
    <w:p w14:paraId="7E1D2A0F" w14:textId="77777777" w:rsidR="00932564" w:rsidRDefault="00932564" w:rsidP="00932564">
      <w:pPr>
        <w:pStyle w:val="Listeavsnitt"/>
        <w:spacing w:after="160"/>
        <w:ind w:left="426"/>
        <w:rPr>
          <w:b/>
          <w:bCs/>
          <w:color w:val="00303E"/>
        </w:rPr>
      </w:pPr>
    </w:p>
    <w:p w14:paraId="3FE37943" w14:textId="7624F69D" w:rsidR="00932564" w:rsidRPr="000E7EF8" w:rsidRDefault="00932564" w:rsidP="003E5F35">
      <w:pPr>
        <w:pStyle w:val="Listeavsnitt"/>
        <w:numPr>
          <w:ilvl w:val="1"/>
          <w:numId w:val="8"/>
        </w:numPr>
        <w:spacing w:after="160"/>
        <w:ind w:left="426" w:hanging="426"/>
        <w:rPr>
          <w:b/>
          <w:bCs/>
          <w:color w:val="00303E"/>
        </w:rPr>
      </w:pPr>
      <w:r>
        <w:rPr>
          <w:b/>
          <w:bCs/>
          <w:color w:val="00303E"/>
        </w:rPr>
        <w:t>Oppgi mulige hendelser som er vurdert å ha størst risiko for forurensning</w:t>
      </w:r>
      <w:r w:rsidR="006E2184">
        <w:rPr>
          <w:b/>
          <w:bCs/>
          <w:color w:val="00303E"/>
        </w:rPr>
        <w:t xml:space="preserve"> (partikkelholdig avrenning til resipienter, støy, støv, mottak av masser som </w:t>
      </w:r>
      <w:r w:rsidR="00485A26">
        <w:rPr>
          <w:b/>
          <w:bCs/>
          <w:color w:val="00303E"/>
        </w:rPr>
        <w:t>likevel inneholder helse- og miljøfarlige stoffer eller fremmede arter</w:t>
      </w:r>
      <w:r w:rsidR="006E2184">
        <w:rPr>
          <w:b/>
          <w:bCs/>
          <w:color w:val="00303E"/>
        </w:rPr>
        <w:t>)</w:t>
      </w:r>
      <w:r>
        <w:rPr>
          <w:b/>
          <w:bCs/>
          <w:color w:val="00303E"/>
        </w:rPr>
        <w:t>, og tiltak for å redusere faren</w:t>
      </w:r>
      <w:r>
        <w:rPr>
          <w:rStyle w:val="Fotnotereferanse"/>
          <w:b/>
          <w:bCs/>
          <w:color w:val="00303E"/>
        </w:rPr>
        <w:footnoteReference w:id="9"/>
      </w:r>
      <w:r>
        <w:rPr>
          <w:b/>
          <w:bCs/>
          <w:color w:val="00303E"/>
        </w:rPr>
        <w:br/>
      </w:r>
      <w:r w:rsidRPr="00B64B32">
        <w:rPr>
          <w:color w:val="00303E"/>
        </w:rPr>
        <w:t xml:space="preserve">(Se på eksemplene og erstatt med </w:t>
      </w:r>
      <w:r>
        <w:rPr>
          <w:color w:val="00303E"/>
        </w:rPr>
        <w:t>egen vurdering av egen virksomhet</w:t>
      </w:r>
      <w:r w:rsidRPr="00B64B32">
        <w:rPr>
          <w:color w:val="00303E"/>
        </w:rPr>
        <w:t>)</w:t>
      </w:r>
    </w:p>
    <w:tbl>
      <w:tblPr>
        <w:tblStyle w:val="Tabellrutenett"/>
        <w:tblW w:w="8667" w:type="dxa"/>
        <w:tblInd w:w="562" w:type="dxa"/>
        <w:tblLook w:val="04A0" w:firstRow="1" w:lastRow="0" w:firstColumn="1" w:lastColumn="0" w:noHBand="0" w:noVBand="1"/>
      </w:tblPr>
      <w:tblGrid>
        <w:gridCol w:w="1762"/>
        <w:gridCol w:w="2410"/>
        <w:gridCol w:w="1323"/>
        <w:gridCol w:w="3172"/>
      </w:tblGrid>
      <w:tr w:rsidR="00932564" w:rsidRPr="00B43261" w14:paraId="65A1AA48" w14:textId="77777777" w:rsidTr="00743EF1">
        <w:tc>
          <w:tcPr>
            <w:tcW w:w="1762" w:type="dxa"/>
          </w:tcPr>
          <w:p w14:paraId="50B86F5D" w14:textId="77777777" w:rsidR="00932564" w:rsidRPr="00F70069" w:rsidRDefault="00932564" w:rsidP="00743EF1">
            <w:pPr>
              <w:rPr>
                <w:b/>
                <w:bCs/>
                <w:color w:val="00303E"/>
                <w:sz w:val="18"/>
                <w:szCs w:val="18"/>
              </w:rPr>
            </w:pPr>
            <w:r w:rsidRPr="00F70069">
              <w:rPr>
                <w:b/>
                <w:bCs/>
                <w:color w:val="00303E"/>
                <w:sz w:val="18"/>
                <w:szCs w:val="18"/>
              </w:rPr>
              <w:t>Hendelse</w:t>
            </w:r>
          </w:p>
        </w:tc>
        <w:tc>
          <w:tcPr>
            <w:tcW w:w="2410" w:type="dxa"/>
          </w:tcPr>
          <w:p w14:paraId="4E9510A3" w14:textId="77777777" w:rsidR="00932564" w:rsidRPr="00F70069" w:rsidRDefault="00932564" w:rsidP="00743EF1">
            <w:pPr>
              <w:rPr>
                <w:b/>
                <w:bCs/>
                <w:color w:val="00303E"/>
                <w:sz w:val="18"/>
                <w:szCs w:val="18"/>
              </w:rPr>
            </w:pPr>
            <w:r w:rsidRPr="00F70069">
              <w:rPr>
                <w:b/>
                <w:bCs/>
                <w:color w:val="00303E"/>
                <w:sz w:val="18"/>
                <w:szCs w:val="18"/>
              </w:rPr>
              <w:t>Årsak</w:t>
            </w:r>
          </w:p>
        </w:tc>
        <w:tc>
          <w:tcPr>
            <w:tcW w:w="1323" w:type="dxa"/>
          </w:tcPr>
          <w:p w14:paraId="47AC0C7D" w14:textId="77777777" w:rsidR="00932564" w:rsidRPr="00F70069" w:rsidRDefault="00932564" w:rsidP="00743EF1">
            <w:pPr>
              <w:rPr>
                <w:b/>
                <w:bCs/>
                <w:color w:val="00303E"/>
                <w:sz w:val="18"/>
                <w:szCs w:val="18"/>
              </w:rPr>
            </w:pPr>
            <w:r w:rsidRPr="00F70069">
              <w:rPr>
                <w:b/>
                <w:bCs/>
                <w:color w:val="00303E"/>
                <w:sz w:val="18"/>
                <w:szCs w:val="18"/>
              </w:rPr>
              <w:t>Risiko</w:t>
            </w:r>
          </w:p>
        </w:tc>
        <w:tc>
          <w:tcPr>
            <w:tcW w:w="3172" w:type="dxa"/>
          </w:tcPr>
          <w:p w14:paraId="2E67F7FE" w14:textId="77777777" w:rsidR="00932564" w:rsidRPr="00F70069" w:rsidRDefault="00932564" w:rsidP="00743EF1">
            <w:pPr>
              <w:rPr>
                <w:b/>
                <w:bCs/>
                <w:color w:val="00303E"/>
                <w:sz w:val="18"/>
                <w:szCs w:val="18"/>
              </w:rPr>
            </w:pPr>
            <w:r w:rsidRPr="00F70069">
              <w:rPr>
                <w:b/>
                <w:bCs/>
                <w:color w:val="00303E"/>
                <w:sz w:val="18"/>
                <w:szCs w:val="18"/>
              </w:rPr>
              <w:t>Tiltak</w:t>
            </w:r>
          </w:p>
        </w:tc>
      </w:tr>
      <w:tr w:rsidR="00932564" w:rsidRPr="00741CAF" w14:paraId="438C0558" w14:textId="77777777" w:rsidTr="00743EF1">
        <w:tc>
          <w:tcPr>
            <w:tcW w:w="1762" w:type="dxa"/>
          </w:tcPr>
          <w:p w14:paraId="060E724A" w14:textId="77777777" w:rsidR="00932564" w:rsidRPr="00F70069" w:rsidRDefault="00932564" w:rsidP="00743EF1">
            <w:pPr>
              <w:rPr>
                <w:i/>
                <w:iCs/>
                <w:color w:val="00303E"/>
                <w:sz w:val="18"/>
                <w:szCs w:val="18"/>
              </w:rPr>
            </w:pPr>
            <w:r w:rsidRPr="00F70069">
              <w:rPr>
                <w:i/>
                <w:iCs/>
                <w:color w:val="00303E"/>
                <w:sz w:val="18"/>
                <w:szCs w:val="18"/>
              </w:rPr>
              <w:t>Nedslamming av bekk</w:t>
            </w:r>
          </w:p>
        </w:tc>
        <w:tc>
          <w:tcPr>
            <w:tcW w:w="2410" w:type="dxa"/>
          </w:tcPr>
          <w:p w14:paraId="73432419" w14:textId="77777777" w:rsidR="00932564" w:rsidRPr="00F70069" w:rsidRDefault="00932564" w:rsidP="00743EF1">
            <w:pPr>
              <w:rPr>
                <w:i/>
                <w:iCs/>
                <w:color w:val="00303E"/>
                <w:sz w:val="18"/>
                <w:szCs w:val="18"/>
              </w:rPr>
            </w:pPr>
            <w:r w:rsidRPr="00F70069">
              <w:rPr>
                <w:i/>
                <w:iCs/>
                <w:color w:val="00303E"/>
                <w:sz w:val="18"/>
                <w:szCs w:val="18"/>
              </w:rPr>
              <w:t>Fullt sedimentasjonsbasseng</w:t>
            </w:r>
          </w:p>
        </w:tc>
        <w:tc>
          <w:tcPr>
            <w:tcW w:w="1323" w:type="dxa"/>
          </w:tcPr>
          <w:p w14:paraId="71CCBB28" w14:textId="77777777" w:rsidR="00932564" w:rsidRPr="00F70069" w:rsidRDefault="00932564" w:rsidP="00743EF1">
            <w:pPr>
              <w:rPr>
                <w:i/>
                <w:iCs/>
                <w:color w:val="00303E"/>
                <w:sz w:val="18"/>
                <w:szCs w:val="18"/>
              </w:rPr>
            </w:pPr>
            <w:r w:rsidRPr="00F70069">
              <w:rPr>
                <w:i/>
                <w:iCs/>
                <w:color w:val="00303E"/>
                <w:sz w:val="18"/>
                <w:szCs w:val="18"/>
              </w:rPr>
              <w:t>Høy</w:t>
            </w:r>
          </w:p>
        </w:tc>
        <w:tc>
          <w:tcPr>
            <w:tcW w:w="3172" w:type="dxa"/>
          </w:tcPr>
          <w:p w14:paraId="5634D2E9" w14:textId="77777777" w:rsidR="00932564" w:rsidRPr="00F70069" w:rsidRDefault="00932564" w:rsidP="00743EF1">
            <w:pPr>
              <w:rPr>
                <w:i/>
                <w:iCs/>
                <w:color w:val="00303E"/>
                <w:sz w:val="18"/>
                <w:szCs w:val="18"/>
              </w:rPr>
            </w:pPr>
            <w:r w:rsidRPr="00F70069">
              <w:rPr>
                <w:i/>
                <w:iCs/>
                <w:color w:val="00303E"/>
                <w:sz w:val="18"/>
                <w:szCs w:val="18"/>
              </w:rPr>
              <w:t>Rutiner for jevnlig tømming</w:t>
            </w:r>
          </w:p>
        </w:tc>
      </w:tr>
      <w:tr w:rsidR="00932564" w:rsidRPr="00B43261" w14:paraId="027DD4FB" w14:textId="77777777" w:rsidTr="00743EF1">
        <w:tc>
          <w:tcPr>
            <w:tcW w:w="1762" w:type="dxa"/>
          </w:tcPr>
          <w:p w14:paraId="6DB5CC7E" w14:textId="77777777" w:rsidR="00932564" w:rsidRPr="00F70069" w:rsidRDefault="00932564" w:rsidP="00743EF1">
            <w:pPr>
              <w:rPr>
                <w:i/>
                <w:iCs/>
                <w:color w:val="00303E"/>
                <w:sz w:val="18"/>
                <w:szCs w:val="18"/>
              </w:rPr>
            </w:pPr>
            <w:r w:rsidRPr="00F70069">
              <w:rPr>
                <w:i/>
                <w:iCs/>
                <w:color w:val="00303E"/>
                <w:sz w:val="18"/>
                <w:szCs w:val="18"/>
              </w:rPr>
              <w:t>Støvutslipp til naboer</w:t>
            </w:r>
          </w:p>
        </w:tc>
        <w:tc>
          <w:tcPr>
            <w:tcW w:w="2410" w:type="dxa"/>
          </w:tcPr>
          <w:p w14:paraId="72730192" w14:textId="77777777" w:rsidR="00932564" w:rsidRPr="00F70069" w:rsidRDefault="00932564" w:rsidP="00743EF1">
            <w:pPr>
              <w:rPr>
                <w:i/>
                <w:iCs/>
                <w:color w:val="00303E"/>
                <w:sz w:val="18"/>
                <w:szCs w:val="18"/>
              </w:rPr>
            </w:pPr>
            <w:r w:rsidRPr="00F70069">
              <w:rPr>
                <w:i/>
                <w:iCs/>
                <w:color w:val="00303E"/>
                <w:sz w:val="18"/>
                <w:szCs w:val="18"/>
              </w:rPr>
              <w:t>Mye drift i tørt vær</w:t>
            </w:r>
          </w:p>
        </w:tc>
        <w:tc>
          <w:tcPr>
            <w:tcW w:w="1323" w:type="dxa"/>
          </w:tcPr>
          <w:p w14:paraId="41102B5C" w14:textId="77777777" w:rsidR="00932564" w:rsidRPr="00F70069" w:rsidRDefault="00932564" w:rsidP="00743EF1">
            <w:pPr>
              <w:rPr>
                <w:i/>
                <w:iCs/>
                <w:color w:val="00303E"/>
                <w:sz w:val="18"/>
                <w:szCs w:val="18"/>
              </w:rPr>
            </w:pPr>
            <w:r w:rsidRPr="00F70069">
              <w:rPr>
                <w:i/>
                <w:iCs/>
                <w:color w:val="00303E"/>
                <w:sz w:val="18"/>
                <w:szCs w:val="18"/>
              </w:rPr>
              <w:t>Middels</w:t>
            </w:r>
          </w:p>
        </w:tc>
        <w:tc>
          <w:tcPr>
            <w:tcW w:w="3172" w:type="dxa"/>
          </w:tcPr>
          <w:p w14:paraId="245C42DD" w14:textId="13DE4AA1" w:rsidR="00932564" w:rsidRPr="00F70069" w:rsidRDefault="00F22D40" w:rsidP="00743EF1">
            <w:pPr>
              <w:rPr>
                <w:i/>
                <w:iCs/>
                <w:color w:val="00303E"/>
                <w:sz w:val="18"/>
                <w:szCs w:val="18"/>
              </w:rPr>
            </w:pPr>
            <w:r>
              <w:rPr>
                <w:i/>
                <w:iCs/>
                <w:color w:val="00303E"/>
                <w:sz w:val="18"/>
                <w:szCs w:val="18"/>
              </w:rPr>
              <w:t>Vanning</w:t>
            </w:r>
            <w:r w:rsidR="00932564" w:rsidRPr="00F70069">
              <w:rPr>
                <w:i/>
                <w:iCs/>
                <w:color w:val="00303E"/>
                <w:sz w:val="18"/>
                <w:szCs w:val="18"/>
              </w:rPr>
              <w:t xml:space="preserve">, </w:t>
            </w:r>
            <w:r>
              <w:rPr>
                <w:i/>
                <w:iCs/>
                <w:color w:val="00303E"/>
                <w:sz w:val="18"/>
                <w:szCs w:val="18"/>
              </w:rPr>
              <w:t xml:space="preserve">stans i </w:t>
            </w:r>
            <w:r w:rsidR="00932564" w:rsidRPr="00F70069">
              <w:rPr>
                <w:i/>
                <w:iCs/>
                <w:color w:val="00303E"/>
                <w:sz w:val="18"/>
                <w:szCs w:val="18"/>
              </w:rPr>
              <w:t>aktivitet i stedet for drift</w:t>
            </w:r>
          </w:p>
        </w:tc>
      </w:tr>
      <w:tr w:rsidR="00932564" w:rsidRPr="00B43261" w14:paraId="1697AE34" w14:textId="77777777" w:rsidTr="00743EF1">
        <w:tc>
          <w:tcPr>
            <w:tcW w:w="1762" w:type="dxa"/>
          </w:tcPr>
          <w:p w14:paraId="3060599B" w14:textId="77777777" w:rsidR="00932564" w:rsidRPr="00F70069" w:rsidRDefault="00932564" w:rsidP="00743EF1">
            <w:pPr>
              <w:rPr>
                <w:i/>
                <w:iCs/>
                <w:color w:val="00303E"/>
                <w:sz w:val="18"/>
                <w:szCs w:val="18"/>
              </w:rPr>
            </w:pPr>
          </w:p>
        </w:tc>
        <w:tc>
          <w:tcPr>
            <w:tcW w:w="2410" w:type="dxa"/>
          </w:tcPr>
          <w:p w14:paraId="7B5A6088" w14:textId="77777777" w:rsidR="00932564" w:rsidRPr="00F70069" w:rsidRDefault="00932564" w:rsidP="00743EF1">
            <w:pPr>
              <w:rPr>
                <w:i/>
                <w:iCs/>
                <w:color w:val="00303E"/>
                <w:sz w:val="18"/>
                <w:szCs w:val="18"/>
              </w:rPr>
            </w:pPr>
          </w:p>
        </w:tc>
        <w:tc>
          <w:tcPr>
            <w:tcW w:w="1323" w:type="dxa"/>
          </w:tcPr>
          <w:p w14:paraId="55362E5A" w14:textId="77777777" w:rsidR="00932564" w:rsidRPr="00F70069" w:rsidRDefault="00932564" w:rsidP="00743EF1">
            <w:pPr>
              <w:rPr>
                <w:i/>
                <w:iCs/>
                <w:color w:val="00303E"/>
                <w:sz w:val="18"/>
                <w:szCs w:val="18"/>
              </w:rPr>
            </w:pPr>
          </w:p>
        </w:tc>
        <w:tc>
          <w:tcPr>
            <w:tcW w:w="3172" w:type="dxa"/>
          </w:tcPr>
          <w:p w14:paraId="1A9D10BC" w14:textId="77777777" w:rsidR="00932564" w:rsidRPr="00F70069" w:rsidRDefault="00932564" w:rsidP="00743EF1">
            <w:pPr>
              <w:rPr>
                <w:i/>
                <w:iCs/>
                <w:color w:val="00303E"/>
                <w:sz w:val="18"/>
                <w:szCs w:val="18"/>
              </w:rPr>
            </w:pPr>
          </w:p>
        </w:tc>
      </w:tr>
      <w:tr w:rsidR="00932564" w:rsidRPr="00B43261" w14:paraId="7B0F9A45" w14:textId="77777777" w:rsidTr="00743EF1">
        <w:tc>
          <w:tcPr>
            <w:tcW w:w="1762" w:type="dxa"/>
          </w:tcPr>
          <w:p w14:paraId="5402B351" w14:textId="77777777" w:rsidR="00932564" w:rsidRPr="00F70069" w:rsidRDefault="00932564" w:rsidP="00743EF1">
            <w:pPr>
              <w:rPr>
                <w:i/>
                <w:iCs/>
                <w:color w:val="00303E"/>
                <w:sz w:val="18"/>
                <w:szCs w:val="18"/>
              </w:rPr>
            </w:pPr>
          </w:p>
        </w:tc>
        <w:tc>
          <w:tcPr>
            <w:tcW w:w="2410" w:type="dxa"/>
          </w:tcPr>
          <w:p w14:paraId="06A60DA2" w14:textId="77777777" w:rsidR="00932564" w:rsidRPr="00F70069" w:rsidRDefault="00932564" w:rsidP="00743EF1">
            <w:pPr>
              <w:rPr>
                <w:i/>
                <w:iCs/>
                <w:color w:val="00303E"/>
                <w:sz w:val="18"/>
                <w:szCs w:val="18"/>
              </w:rPr>
            </w:pPr>
          </w:p>
        </w:tc>
        <w:tc>
          <w:tcPr>
            <w:tcW w:w="1323" w:type="dxa"/>
          </w:tcPr>
          <w:p w14:paraId="2B65C636" w14:textId="77777777" w:rsidR="00932564" w:rsidRPr="00F70069" w:rsidRDefault="00932564" w:rsidP="00743EF1">
            <w:pPr>
              <w:rPr>
                <w:i/>
                <w:iCs/>
                <w:color w:val="00303E"/>
                <w:sz w:val="18"/>
                <w:szCs w:val="18"/>
              </w:rPr>
            </w:pPr>
          </w:p>
        </w:tc>
        <w:tc>
          <w:tcPr>
            <w:tcW w:w="3172" w:type="dxa"/>
          </w:tcPr>
          <w:p w14:paraId="7A71CE98" w14:textId="77777777" w:rsidR="00932564" w:rsidRPr="00F70069" w:rsidRDefault="00932564" w:rsidP="00743EF1">
            <w:pPr>
              <w:rPr>
                <w:i/>
                <w:iCs/>
                <w:color w:val="00303E"/>
                <w:sz w:val="18"/>
                <w:szCs w:val="18"/>
              </w:rPr>
            </w:pPr>
          </w:p>
        </w:tc>
      </w:tr>
      <w:tr w:rsidR="00932564" w:rsidRPr="00B43261" w14:paraId="56FA2F7D" w14:textId="77777777" w:rsidTr="00743EF1">
        <w:tc>
          <w:tcPr>
            <w:tcW w:w="1762" w:type="dxa"/>
          </w:tcPr>
          <w:p w14:paraId="209E4F6A" w14:textId="77777777" w:rsidR="00932564" w:rsidRPr="00F70069" w:rsidRDefault="00932564" w:rsidP="00743EF1">
            <w:pPr>
              <w:rPr>
                <w:color w:val="00303E"/>
                <w:sz w:val="18"/>
                <w:szCs w:val="18"/>
              </w:rPr>
            </w:pPr>
          </w:p>
        </w:tc>
        <w:tc>
          <w:tcPr>
            <w:tcW w:w="2410" w:type="dxa"/>
          </w:tcPr>
          <w:p w14:paraId="74596335" w14:textId="77777777" w:rsidR="00932564" w:rsidRPr="00F70069" w:rsidRDefault="00932564" w:rsidP="00743EF1">
            <w:pPr>
              <w:rPr>
                <w:color w:val="00303E"/>
                <w:sz w:val="18"/>
                <w:szCs w:val="18"/>
              </w:rPr>
            </w:pPr>
          </w:p>
        </w:tc>
        <w:tc>
          <w:tcPr>
            <w:tcW w:w="1323" w:type="dxa"/>
          </w:tcPr>
          <w:p w14:paraId="243FCFF5" w14:textId="77777777" w:rsidR="00932564" w:rsidRPr="00F70069" w:rsidRDefault="00932564" w:rsidP="00743EF1">
            <w:pPr>
              <w:rPr>
                <w:color w:val="00303E"/>
                <w:sz w:val="18"/>
                <w:szCs w:val="18"/>
              </w:rPr>
            </w:pPr>
          </w:p>
        </w:tc>
        <w:tc>
          <w:tcPr>
            <w:tcW w:w="3172" w:type="dxa"/>
          </w:tcPr>
          <w:p w14:paraId="3F19AC77" w14:textId="77777777" w:rsidR="00932564" w:rsidRPr="00F70069" w:rsidRDefault="00932564" w:rsidP="00743EF1">
            <w:pPr>
              <w:rPr>
                <w:color w:val="00303E"/>
                <w:sz w:val="18"/>
                <w:szCs w:val="18"/>
              </w:rPr>
            </w:pPr>
          </w:p>
        </w:tc>
      </w:tr>
      <w:tr w:rsidR="00932564" w:rsidRPr="00B43261" w14:paraId="22647827" w14:textId="77777777" w:rsidTr="00743EF1">
        <w:tc>
          <w:tcPr>
            <w:tcW w:w="1762" w:type="dxa"/>
          </w:tcPr>
          <w:p w14:paraId="56FCBB94" w14:textId="77777777" w:rsidR="00932564" w:rsidRPr="00F70069" w:rsidRDefault="00932564" w:rsidP="00743EF1">
            <w:pPr>
              <w:rPr>
                <w:color w:val="00303E"/>
                <w:sz w:val="18"/>
                <w:szCs w:val="18"/>
              </w:rPr>
            </w:pPr>
          </w:p>
        </w:tc>
        <w:tc>
          <w:tcPr>
            <w:tcW w:w="2410" w:type="dxa"/>
          </w:tcPr>
          <w:p w14:paraId="38B50F8E" w14:textId="77777777" w:rsidR="00932564" w:rsidRPr="00F70069" w:rsidRDefault="00932564" w:rsidP="00743EF1">
            <w:pPr>
              <w:rPr>
                <w:color w:val="00303E"/>
                <w:sz w:val="18"/>
                <w:szCs w:val="18"/>
              </w:rPr>
            </w:pPr>
          </w:p>
        </w:tc>
        <w:tc>
          <w:tcPr>
            <w:tcW w:w="1323" w:type="dxa"/>
          </w:tcPr>
          <w:p w14:paraId="15229EEB" w14:textId="77777777" w:rsidR="00932564" w:rsidRPr="00F70069" w:rsidRDefault="00932564" w:rsidP="00743EF1">
            <w:pPr>
              <w:rPr>
                <w:color w:val="00303E"/>
                <w:sz w:val="18"/>
                <w:szCs w:val="18"/>
              </w:rPr>
            </w:pPr>
          </w:p>
        </w:tc>
        <w:tc>
          <w:tcPr>
            <w:tcW w:w="3172" w:type="dxa"/>
          </w:tcPr>
          <w:p w14:paraId="6C375929" w14:textId="77777777" w:rsidR="00932564" w:rsidRPr="00F70069" w:rsidRDefault="00932564" w:rsidP="00743EF1">
            <w:pPr>
              <w:rPr>
                <w:color w:val="00303E"/>
                <w:sz w:val="18"/>
                <w:szCs w:val="18"/>
              </w:rPr>
            </w:pPr>
          </w:p>
        </w:tc>
      </w:tr>
      <w:tr w:rsidR="00932564" w:rsidRPr="00B43261" w14:paraId="004765F4" w14:textId="77777777" w:rsidTr="00743EF1">
        <w:tc>
          <w:tcPr>
            <w:tcW w:w="1762" w:type="dxa"/>
          </w:tcPr>
          <w:p w14:paraId="03622632" w14:textId="77777777" w:rsidR="00932564" w:rsidRPr="00F70069" w:rsidRDefault="00932564" w:rsidP="00743EF1">
            <w:pPr>
              <w:rPr>
                <w:color w:val="00303E"/>
                <w:sz w:val="18"/>
                <w:szCs w:val="18"/>
              </w:rPr>
            </w:pPr>
          </w:p>
        </w:tc>
        <w:tc>
          <w:tcPr>
            <w:tcW w:w="2410" w:type="dxa"/>
          </w:tcPr>
          <w:p w14:paraId="675FFE37" w14:textId="77777777" w:rsidR="00932564" w:rsidRPr="00F70069" w:rsidRDefault="00932564" w:rsidP="00743EF1">
            <w:pPr>
              <w:rPr>
                <w:color w:val="00303E"/>
                <w:sz w:val="18"/>
                <w:szCs w:val="18"/>
              </w:rPr>
            </w:pPr>
          </w:p>
        </w:tc>
        <w:tc>
          <w:tcPr>
            <w:tcW w:w="1323" w:type="dxa"/>
          </w:tcPr>
          <w:p w14:paraId="68A86AB4" w14:textId="77777777" w:rsidR="00932564" w:rsidRPr="00F70069" w:rsidRDefault="00932564" w:rsidP="00743EF1">
            <w:pPr>
              <w:rPr>
                <w:color w:val="00303E"/>
                <w:sz w:val="18"/>
                <w:szCs w:val="18"/>
              </w:rPr>
            </w:pPr>
          </w:p>
        </w:tc>
        <w:tc>
          <w:tcPr>
            <w:tcW w:w="3172" w:type="dxa"/>
          </w:tcPr>
          <w:p w14:paraId="20127CB8" w14:textId="77777777" w:rsidR="00932564" w:rsidRPr="00F70069" w:rsidRDefault="00932564" w:rsidP="00743EF1">
            <w:pPr>
              <w:rPr>
                <w:color w:val="00303E"/>
                <w:sz w:val="18"/>
                <w:szCs w:val="18"/>
              </w:rPr>
            </w:pPr>
          </w:p>
        </w:tc>
      </w:tr>
      <w:tr w:rsidR="00932564" w:rsidRPr="00B43261" w14:paraId="130B476B" w14:textId="77777777" w:rsidTr="00743EF1">
        <w:tc>
          <w:tcPr>
            <w:tcW w:w="1762" w:type="dxa"/>
          </w:tcPr>
          <w:p w14:paraId="4E1F0394" w14:textId="77777777" w:rsidR="00932564" w:rsidRPr="00F70069" w:rsidRDefault="00932564" w:rsidP="00743EF1">
            <w:pPr>
              <w:rPr>
                <w:color w:val="00303E"/>
                <w:sz w:val="18"/>
                <w:szCs w:val="18"/>
              </w:rPr>
            </w:pPr>
          </w:p>
        </w:tc>
        <w:tc>
          <w:tcPr>
            <w:tcW w:w="2410" w:type="dxa"/>
          </w:tcPr>
          <w:p w14:paraId="16D9189D" w14:textId="77777777" w:rsidR="00932564" w:rsidRPr="00F70069" w:rsidRDefault="00932564" w:rsidP="00743EF1">
            <w:pPr>
              <w:rPr>
                <w:color w:val="00303E"/>
                <w:sz w:val="18"/>
                <w:szCs w:val="18"/>
              </w:rPr>
            </w:pPr>
          </w:p>
        </w:tc>
        <w:tc>
          <w:tcPr>
            <w:tcW w:w="1323" w:type="dxa"/>
          </w:tcPr>
          <w:p w14:paraId="21920AB7" w14:textId="77777777" w:rsidR="00932564" w:rsidRPr="00F70069" w:rsidRDefault="00932564" w:rsidP="00743EF1">
            <w:pPr>
              <w:rPr>
                <w:color w:val="00303E"/>
                <w:sz w:val="18"/>
                <w:szCs w:val="18"/>
              </w:rPr>
            </w:pPr>
          </w:p>
        </w:tc>
        <w:tc>
          <w:tcPr>
            <w:tcW w:w="3172" w:type="dxa"/>
          </w:tcPr>
          <w:p w14:paraId="7AB1D37C" w14:textId="77777777" w:rsidR="00932564" w:rsidRPr="00F70069" w:rsidRDefault="00932564" w:rsidP="00743EF1">
            <w:pPr>
              <w:rPr>
                <w:color w:val="00303E"/>
                <w:sz w:val="18"/>
                <w:szCs w:val="18"/>
              </w:rPr>
            </w:pPr>
          </w:p>
        </w:tc>
      </w:tr>
      <w:tr w:rsidR="00932564" w:rsidRPr="00B43261" w14:paraId="16098D30" w14:textId="77777777" w:rsidTr="00743EF1">
        <w:tc>
          <w:tcPr>
            <w:tcW w:w="1762" w:type="dxa"/>
          </w:tcPr>
          <w:p w14:paraId="32BF81A7" w14:textId="77777777" w:rsidR="00932564" w:rsidRPr="00F70069" w:rsidRDefault="00932564" w:rsidP="00743EF1">
            <w:pPr>
              <w:rPr>
                <w:color w:val="00303E"/>
                <w:sz w:val="18"/>
                <w:szCs w:val="18"/>
              </w:rPr>
            </w:pPr>
          </w:p>
        </w:tc>
        <w:tc>
          <w:tcPr>
            <w:tcW w:w="2410" w:type="dxa"/>
          </w:tcPr>
          <w:p w14:paraId="77DDBCD4" w14:textId="77777777" w:rsidR="00932564" w:rsidRPr="00F70069" w:rsidRDefault="00932564" w:rsidP="00743EF1">
            <w:pPr>
              <w:rPr>
                <w:color w:val="00303E"/>
                <w:sz w:val="18"/>
                <w:szCs w:val="18"/>
              </w:rPr>
            </w:pPr>
          </w:p>
        </w:tc>
        <w:tc>
          <w:tcPr>
            <w:tcW w:w="1323" w:type="dxa"/>
          </w:tcPr>
          <w:p w14:paraId="10A21711" w14:textId="77777777" w:rsidR="00932564" w:rsidRPr="00F70069" w:rsidRDefault="00932564" w:rsidP="00743EF1">
            <w:pPr>
              <w:rPr>
                <w:color w:val="00303E"/>
                <w:sz w:val="18"/>
                <w:szCs w:val="18"/>
              </w:rPr>
            </w:pPr>
          </w:p>
        </w:tc>
        <w:tc>
          <w:tcPr>
            <w:tcW w:w="3172" w:type="dxa"/>
          </w:tcPr>
          <w:p w14:paraId="355B9901" w14:textId="77777777" w:rsidR="00932564" w:rsidRPr="00F70069" w:rsidRDefault="00932564" w:rsidP="00743EF1">
            <w:pPr>
              <w:rPr>
                <w:color w:val="00303E"/>
                <w:sz w:val="18"/>
                <w:szCs w:val="18"/>
              </w:rPr>
            </w:pPr>
          </w:p>
        </w:tc>
      </w:tr>
    </w:tbl>
    <w:p w14:paraId="656BBEF9" w14:textId="77777777" w:rsidR="00932564" w:rsidRPr="00B64B32" w:rsidRDefault="00932564" w:rsidP="00932564">
      <w:pPr>
        <w:spacing w:after="160"/>
        <w:rPr>
          <w:b/>
          <w:bCs/>
          <w:color w:val="00303E"/>
        </w:rPr>
      </w:pPr>
    </w:p>
    <w:p w14:paraId="718A3982" w14:textId="77777777" w:rsidR="00932564" w:rsidRDefault="00932564" w:rsidP="00932564">
      <w:pPr>
        <w:pStyle w:val="Listeavsnitt"/>
        <w:spacing w:after="160"/>
        <w:rPr>
          <w:b/>
          <w:bCs/>
          <w:color w:val="00303E"/>
        </w:rPr>
      </w:pPr>
    </w:p>
    <w:p w14:paraId="2BBDA8C7" w14:textId="6606775B" w:rsidR="00932564" w:rsidRPr="00932564" w:rsidRDefault="00932564" w:rsidP="003E5F35">
      <w:pPr>
        <w:pStyle w:val="Listeavsnitt"/>
        <w:numPr>
          <w:ilvl w:val="1"/>
          <w:numId w:val="8"/>
        </w:numPr>
        <w:spacing w:after="160"/>
        <w:ind w:left="426" w:hanging="426"/>
        <w:rPr>
          <w:b/>
          <w:bCs/>
          <w:color w:val="00303E"/>
        </w:rPr>
      </w:pPr>
      <w:r>
        <w:rPr>
          <w:b/>
          <w:bCs/>
          <w:color w:val="00303E"/>
        </w:rPr>
        <w:t>Har dere utarbeidet beredskapsplan for ekstraordinære utslipp (akuttutslipp)?</w:t>
      </w:r>
    </w:p>
    <w:p w14:paraId="2600A047" w14:textId="50FEDC0D" w:rsidR="00932564" w:rsidRDefault="00932564" w:rsidP="00932564">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5C4CC4EC" w14:textId="77777777" w:rsidR="00932564" w:rsidRDefault="00932564" w:rsidP="00932564">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6E1F5136" w14:textId="77777777" w:rsidR="00932564" w:rsidRDefault="00932564">
      <w:pPr>
        <w:rPr>
          <w:rFonts w:eastAsiaTheme="majorEastAsia" w:cs="Open Sans"/>
          <w:b/>
          <w:bCs/>
          <w:color w:val="FFFFFF" w:themeColor="background1"/>
          <w:sz w:val="32"/>
          <w:szCs w:val="32"/>
        </w:rPr>
      </w:pPr>
      <w:r>
        <w:rPr>
          <w:rFonts w:cs="Open Sans"/>
          <w:color w:val="FFFFFF" w:themeColor="background1"/>
        </w:rPr>
        <w:br w:type="page"/>
      </w:r>
    </w:p>
    <w:p w14:paraId="1AFC3AF5" w14:textId="0B1CE239" w:rsidR="000964E5" w:rsidRPr="00476C36" w:rsidRDefault="000964E5" w:rsidP="003E5F35">
      <w:pPr>
        <w:pStyle w:val="Overskrift1"/>
        <w:numPr>
          <w:ilvl w:val="0"/>
          <w:numId w:val="8"/>
        </w:numPr>
        <w:shd w:val="clear" w:color="auto" w:fill="00303E"/>
        <w:spacing w:before="0"/>
        <w:ind w:left="0" w:right="-148" w:firstLine="0"/>
        <w:rPr>
          <w:rFonts w:cs="Open Sans"/>
          <w:color w:val="FFFFFF" w:themeColor="background1"/>
        </w:rPr>
      </w:pPr>
      <w:bookmarkStart w:id="31" w:name="_Toc106188088"/>
      <w:r>
        <w:rPr>
          <w:rFonts w:cs="Open Sans"/>
          <w:color w:val="FFFFFF" w:themeColor="background1"/>
        </w:rPr>
        <w:lastRenderedPageBreak/>
        <w:t>Avslutning og tilbakeføring</w:t>
      </w:r>
      <w:bookmarkEnd w:id="31"/>
    </w:p>
    <w:p w14:paraId="596E9940" w14:textId="77777777" w:rsidR="000964E5" w:rsidRDefault="000964E5" w:rsidP="000964E5">
      <w:pPr>
        <w:pStyle w:val="Listeavsnitt"/>
        <w:spacing w:after="160"/>
        <w:ind w:left="426"/>
        <w:rPr>
          <w:b/>
          <w:bCs/>
          <w:color w:val="00303E"/>
        </w:rPr>
      </w:pPr>
    </w:p>
    <w:p w14:paraId="02FA1AB3" w14:textId="3F635D40" w:rsidR="000964E5" w:rsidRPr="000E7EF8" w:rsidRDefault="000964E5" w:rsidP="003E5F35">
      <w:pPr>
        <w:pStyle w:val="Listeavsnitt"/>
        <w:numPr>
          <w:ilvl w:val="1"/>
          <w:numId w:val="8"/>
        </w:numPr>
        <w:spacing w:after="160"/>
        <w:ind w:left="426" w:hanging="426"/>
        <w:rPr>
          <w:b/>
          <w:bCs/>
          <w:color w:val="00303E"/>
        </w:rPr>
      </w:pPr>
      <w:r>
        <w:rPr>
          <w:b/>
          <w:bCs/>
          <w:color w:val="00303E"/>
        </w:rPr>
        <w:t>Hva skal området tilbakeføres til etter endt deponering/drift?</w:t>
      </w:r>
    </w:p>
    <w:p w14:paraId="4FDEEE76" w14:textId="77777777" w:rsidR="000964E5" w:rsidRDefault="000964E5" w:rsidP="000964E5">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2D7D3999" w14:textId="77777777" w:rsidR="000964E5" w:rsidRDefault="000964E5" w:rsidP="000964E5">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280D0C10" w14:textId="77777777" w:rsidR="000964E5" w:rsidRPr="000964E5" w:rsidRDefault="000964E5" w:rsidP="000964E5">
      <w:pPr>
        <w:spacing w:after="160"/>
        <w:rPr>
          <w:b/>
          <w:bCs/>
          <w:color w:val="00303E"/>
        </w:rPr>
      </w:pPr>
    </w:p>
    <w:p w14:paraId="17949B5B" w14:textId="08A109C9" w:rsidR="000964E5" w:rsidRPr="000E7EF8" w:rsidRDefault="000964E5" w:rsidP="003E5F35">
      <w:pPr>
        <w:pStyle w:val="Listeavsnitt"/>
        <w:numPr>
          <w:ilvl w:val="1"/>
          <w:numId w:val="8"/>
        </w:numPr>
        <w:spacing w:after="160"/>
        <w:ind w:left="426" w:hanging="426"/>
        <w:rPr>
          <w:b/>
          <w:bCs/>
          <w:color w:val="00303E"/>
        </w:rPr>
      </w:pPr>
      <w:r>
        <w:rPr>
          <w:b/>
          <w:bCs/>
          <w:color w:val="00303E"/>
        </w:rPr>
        <w:t>Beskriv kort planene for avslutning</w:t>
      </w:r>
      <w:r>
        <w:rPr>
          <w:rStyle w:val="Fotnotereferanse"/>
          <w:b/>
          <w:bCs/>
          <w:color w:val="00303E"/>
        </w:rPr>
        <w:footnoteReference w:id="10"/>
      </w:r>
      <w:r>
        <w:rPr>
          <w:b/>
          <w:bCs/>
          <w:color w:val="00303E"/>
        </w:rPr>
        <w:t xml:space="preserve"> (grøfting, mindre arrondering, utbedring av setninger, revegetering, overvåking i resipient, åpning av bekk og lignende):</w:t>
      </w:r>
    </w:p>
    <w:p w14:paraId="3B18A7DC" w14:textId="01F84105" w:rsidR="000964E5" w:rsidRDefault="000964E5" w:rsidP="000964E5">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r>
        <w:rPr>
          <w:color w:val="00303E"/>
        </w:rPr>
        <w:t>(Avslutningsplan må vedlegges)</w:t>
      </w:r>
    </w:p>
    <w:p w14:paraId="3BEC666F" w14:textId="77777777" w:rsidR="000964E5" w:rsidRDefault="000964E5" w:rsidP="000964E5">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77227D0C" w14:textId="38177A2D" w:rsidR="000964E5" w:rsidRDefault="000964E5" w:rsidP="000964E5">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77B6D0C8" w14:textId="3B7490F4" w:rsidR="000964E5" w:rsidRDefault="000964E5" w:rsidP="000964E5">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01E9A3B5" w14:textId="7B39F9AB" w:rsidR="000964E5" w:rsidRDefault="000964E5" w:rsidP="000964E5">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7A2C07B0" w14:textId="062FD15E" w:rsidR="000964E5" w:rsidRDefault="000964E5" w:rsidP="000964E5">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737FC24F" w14:textId="074E55A0" w:rsidR="000964E5" w:rsidRDefault="000964E5" w:rsidP="000964E5">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63379797" w14:textId="66BF6C19" w:rsidR="000964E5" w:rsidRDefault="000964E5" w:rsidP="000964E5">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58A2D8AB" w14:textId="77777777" w:rsidR="000964E5" w:rsidRDefault="000964E5" w:rsidP="000964E5">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01243591" w14:textId="77777777" w:rsidR="000964E5" w:rsidRDefault="000964E5" w:rsidP="000964E5">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6527A70F" w14:textId="77777777" w:rsidR="000964E5" w:rsidRDefault="000964E5" w:rsidP="000964E5">
      <w:pPr>
        <w:pStyle w:val="Listeavsnitt"/>
        <w:spacing w:after="160"/>
        <w:ind w:left="426"/>
        <w:rPr>
          <w:b/>
          <w:bCs/>
          <w:color w:val="00303E"/>
        </w:rPr>
      </w:pPr>
    </w:p>
    <w:p w14:paraId="3D40CACF" w14:textId="77777777" w:rsidR="000964E5" w:rsidRDefault="000964E5" w:rsidP="000964E5">
      <w:pPr>
        <w:pStyle w:val="Listeavsnitt"/>
        <w:spacing w:after="160"/>
        <w:ind w:left="426"/>
        <w:rPr>
          <w:b/>
          <w:bCs/>
          <w:color w:val="00303E"/>
        </w:rPr>
      </w:pPr>
    </w:p>
    <w:p w14:paraId="6097D908" w14:textId="04D6AA82" w:rsidR="000964E5" w:rsidRPr="000964E5" w:rsidRDefault="000964E5" w:rsidP="003E5F35">
      <w:pPr>
        <w:pStyle w:val="Listeavsnitt"/>
        <w:numPr>
          <w:ilvl w:val="1"/>
          <w:numId w:val="8"/>
        </w:numPr>
        <w:spacing w:after="160"/>
        <w:ind w:left="426" w:hanging="426"/>
        <w:rPr>
          <w:b/>
          <w:bCs/>
          <w:color w:val="00303E"/>
        </w:rPr>
      </w:pPr>
      <w:r>
        <w:rPr>
          <w:b/>
          <w:bCs/>
          <w:color w:val="00303E"/>
        </w:rPr>
        <w:t>Antatt tidsbruk (måneder/år) på avslutningsfasen:</w:t>
      </w:r>
    </w:p>
    <w:p w14:paraId="3C6DFEBE" w14:textId="330E1637"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3E76FAC5" w14:textId="77777777"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62D29C02" w14:textId="77777777" w:rsidR="000964E5" w:rsidRDefault="000964E5" w:rsidP="000964E5">
      <w:pPr>
        <w:rPr>
          <w:rStyle w:val="Sterk"/>
          <w:rFonts w:ascii="Open Sans" w:hAnsi="Open Sans" w:cs="Open Sans"/>
          <w:sz w:val="20"/>
        </w:rPr>
      </w:pPr>
    </w:p>
    <w:p w14:paraId="44B7E286" w14:textId="77777777" w:rsidR="000964E5" w:rsidRDefault="000964E5" w:rsidP="000964E5">
      <w:pPr>
        <w:rPr>
          <w:rStyle w:val="Sterk"/>
          <w:rFonts w:ascii="Open Sans" w:hAnsi="Open Sans" w:cs="Open Sans"/>
          <w:sz w:val="20"/>
        </w:rPr>
      </w:pPr>
    </w:p>
    <w:p w14:paraId="5D7A1ACD" w14:textId="77D1E075" w:rsidR="000964E5" w:rsidRDefault="000964E5" w:rsidP="000964E5">
      <w:pPr>
        <w:rPr>
          <w:b/>
          <w:bCs/>
          <w:color w:val="00303E"/>
        </w:rPr>
      </w:pPr>
      <w:r w:rsidRPr="007A32DF">
        <w:rPr>
          <w:b/>
          <w:bCs/>
          <w:color w:val="00303E"/>
        </w:rPr>
        <w:t>Vedlegg</w:t>
      </w:r>
      <w:r w:rsidR="00485A26">
        <w:rPr>
          <w:b/>
          <w:bCs/>
          <w:color w:val="00303E"/>
        </w:rPr>
        <w:t>:</w:t>
      </w:r>
    </w:p>
    <w:p w14:paraId="499CD60D" w14:textId="77777777" w:rsidR="00485A26" w:rsidRPr="00B01F8E" w:rsidRDefault="00485A26" w:rsidP="000964E5">
      <w:pPr>
        <w:rPr>
          <w:b/>
          <w:bCs/>
          <w:color w:val="00303E"/>
        </w:rPr>
      </w:pPr>
    </w:p>
    <w:p w14:paraId="7BBA8471" w14:textId="00DFA51F" w:rsidR="00F70BB3" w:rsidRPr="00F70BB3" w:rsidRDefault="00F70BB3" w:rsidP="00F70BB3">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Avslutningsplan</w:t>
      </w:r>
    </w:p>
    <w:p w14:paraId="6937DD1E" w14:textId="77777777" w:rsidR="00F70BB3" w:rsidRDefault="00F70BB3">
      <w:pPr>
        <w:rPr>
          <w:rStyle w:val="Sterk"/>
          <w:rFonts w:ascii="Open Sans" w:hAnsi="Open Sans" w:cs="Open Sans"/>
          <w:sz w:val="20"/>
        </w:rPr>
      </w:pPr>
    </w:p>
    <w:p w14:paraId="7A70912A" w14:textId="77777777" w:rsidR="00D175EC" w:rsidRDefault="00D175EC">
      <w:pPr>
        <w:rPr>
          <w:rStyle w:val="Sterk"/>
          <w:rFonts w:ascii="Open Sans" w:hAnsi="Open Sans" w:cs="Open Sans"/>
          <w:sz w:val="20"/>
        </w:rPr>
      </w:pPr>
      <w:r>
        <w:rPr>
          <w:rStyle w:val="Sterk"/>
          <w:rFonts w:ascii="Open Sans" w:hAnsi="Open Sans" w:cs="Open Sans"/>
          <w:sz w:val="20"/>
        </w:rPr>
        <w:br w:type="page"/>
      </w:r>
    </w:p>
    <w:p w14:paraId="4B7DE4E7" w14:textId="1978DECB" w:rsidR="00D175EC" w:rsidRPr="00476C36" w:rsidRDefault="00D175EC" w:rsidP="00D175EC">
      <w:pPr>
        <w:pStyle w:val="Overskrift1"/>
        <w:numPr>
          <w:ilvl w:val="0"/>
          <w:numId w:val="8"/>
        </w:numPr>
        <w:shd w:val="clear" w:color="auto" w:fill="00303E"/>
        <w:spacing w:before="0"/>
        <w:ind w:left="0" w:right="-148" w:firstLine="0"/>
        <w:rPr>
          <w:rFonts w:cs="Open Sans"/>
          <w:color w:val="FFFFFF" w:themeColor="background1"/>
        </w:rPr>
      </w:pPr>
      <w:bookmarkStart w:id="32" w:name="_Toc106188089"/>
      <w:r>
        <w:rPr>
          <w:rFonts w:cs="Open Sans"/>
          <w:color w:val="FFFFFF" w:themeColor="background1"/>
        </w:rPr>
        <w:lastRenderedPageBreak/>
        <w:t>Dato og underskrift</w:t>
      </w:r>
      <w:bookmarkEnd w:id="32"/>
    </w:p>
    <w:p w14:paraId="75CADBB7" w14:textId="77777777" w:rsidR="00D175EC" w:rsidRDefault="00D175EC" w:rsidP="00D175EC">
      <w:pPr>
        <w:spacing w:after="160"/>
        <w:ind w:left="360"/>
        <w:rPr>
          <w:b/>
          <w:bCs/>
          <w:color w:val="00303E"/>
        </w:rPr>
      </w:pPr>
    </w:p>
    <w:p w14:paraId="1AD97CAB" w14:textId="77777777" w:rsidR="00D175EC" w:rsidRDefault="00D175EC" w:rsidP="00D175EC">
      <w:pPr>
        <w:spacing w:after="160"/>
        <w:ind w:left="360"/>
        <w:rPr>
          <w:b/>
          <w:bCs/>
          <w:color w:val="00303E"/>
        </w:rPr>
      </w:pPr>
    </w:p>
    <w:p w14:paraId="4897ACA6" w14:textId="07E23D05" w:rsidR="00D175EC" w:rsidRDefault="00D175EC" w:rsidP="00D175EC">
      <w:pPr>
        <w:pBdr>
          <w:top w:val="single" w:sz="4" w:space="1" w:color="auto"/>
          <w:left w:val="single" w:sz="4" w:space="4" w:color="auto"/>
          <w:bottom w:val="single" w:sz="4" w:space="1" w:color="auto"/>
          <w:right w:val="single" w:sz="4" w:space="4" w:color="auto"/>
        </w:pBdr>
        <w:rPr>
          <w:b/>
          <w:bCs/>
          <w:color w:val="00303E"/>
        </w:rPr>
      </w:pPr>
    </w:p>
    <w:p w14:paraId="0D4B9361" w14:textId="77777777" w:rsidR="00D175EC" w:rsidRDefault="00D175EC" w:rsidP="00D175EC">
      <w:pPr>
        <w:pBdr>
          <w:top w:val="single" w:sz="4" w:space="1" w:color="auto"/>
          <w:left w:val="single" w:sz="4" w:space="4" w:color="auto"/>
          <w:bottom w:val="single" w:sz="4" w:space="1" w:color="auto"/>
          <w:right w:val="single" w:sz="4" w:space="4" w:color="auto"/>
        </w:pBdr>
        <w:rPr>
          <w:b/>
          <w:bCs/>
          <w:color w:val="00303E"/>
        </w:rPr>
      </w:pPr>
    </w:p>
    <w:p w14:paraId="635DF82A" w14:textId="5193A092" w:rsidR="00D175EC" w:rsidRDefault="00D175EC" w:rsidP="00D175EC">
      <w:pPr>
        <w:pBdr>
          <w:top w:val="single" w:sz="4" w:space="1" w:color="auto"/>
          <w:left w:val="single" w:sz="4" w:space="4" w:color="auto"/>
          <w:bottom w:val="single" w:sz="4" w:space="1" w:color="auto"/>
          <w:right w:val="single" w:sz="4" w:space="4" w:color="auto"/>
        </w:pBdr>
        <w:rPr>
          <w:b/>
          <w:bCs/>
          <w:color w:val="00303E"/>
        </w:rPr>
      </w:pPr>
      <w:r>
        <w:rPr>
          <w:b/>
          <w:bCs/>
          <w:color w:val="00303E"/>
        </w:rPr>
        <w:t>Sted:</w:t>
      </w:r>
    </w:p>
    <w:p w14:paraId="35B33622" w14:textId="00DCB0D9" w:rsidR="00D175EC" w:rsidRDefault="00D175EC" w:rsidP="00D175EC">
      <w:pPr>
        <w:pBdr>
          <w:top w:val="single" w:sz="4" w:space="1" w:color="auto"/>
          <w:left w:val="single" w:sz="4" w:space="4" w:color="auto"/>
          <w:bottom w:val="single" w:sz="4" w:space="1" w:color="auto"/>
          <w:right w:val="single" w:sz="4" w:space="4" w:color="auto"/>
        </w:pBdr>
        <w:rPr>
          <w:b/>
          <w:bCs/>
          <w:color w:val="00303E"/>
        </w:rPr>
      </w:pPr>
    </w:p>
    <w:p w14:paraId="2D7926F6" w14:textId="77777777" w:rsidR="00D175EC" w:rsidRDefault="00D175EC" w:rsidP="00D175EC">
      <w:pPr>
        <w:pBdr>
          <w:top w:val="single" w:sz="4" w:space="1" w:color="auto"/>
          <w:left w:val="single" w:sz="4" w:space="4" w:color="auto"/>
          <w:bottom w:val="single" w:sz="4" w:space="1" w:color="auto"/>
          <w:right w:val="single" w:sz="4" w:space="4" w:color="auto"/>
        </w:pBdr>
        <w:rPr>
          <w:b/>
          <w:bCs/>
          <w:color w:val="00303E"/>
        </w:rPr>
      </w:pPr>
    </w:p>
    <w:p w14:paraId="2B5E6B7D" w14:textId="427E952D" w:rsidR="00D175EC" w:rsidRDefault="00D175EC" w:rsidP="00D175EC">
      <w:pPr>
        <w:pBdr>
          <w:top w:val="single" w:sz="4" w:space="1" w:color="auto"/>
          <w:left w:val="single" w:sz="4" w:space="4" w:color="auto"/>
          <w:bottom w:val="single" w:sz="4" w:space="1" w:color="auto"/>
          <w:right w:val="single" w:sz="4" w:space="4" w:color="auto"/>
        </w:pBdr>
        <w:rPr>
          <w:b/>
          <w:bCs/>
          <w:color w:val="00303E"/>
        </w:rPr>
      </w:pPr>
      <w:r>
        <w:rPr>
          <w:b/>
          <w:bCs/>
          <w:color w:val="00303E"/>
        </w:rPr>
        <w:t>Dato:</w:t>
      </w:r>
    </w:p>
    <w:p w14:paraId="39A6D143" w14:textId="1BD872B4" w:rsidR="00D175EC" w:rsidRDefault="00D175EC" w:rsidP="00D175EC">
      <w:pPr>
        <w:pBdr>
          <w:top w:val="single" w:sz="4" w:space="1" w:color="auto"/>
          <w:left w:val="single" w:sz="4" w:space="4" w:color="auto"/>
          <w:bottom w:val="single" w:sz="4" w:space="1" w:color="auto"/>
          <w:right w:val="single" w:sz="4" w:space="4" w:color="auto"/>
        </w:pBdr>
        <w:rPr>
          <w:b/>
          <w:bCs/>
          <w:color w:val="00303E"/>
        </w:rPr>
      </w:pPr>
    </w:p>
    <w:p w14:paraId="59B51F5F" w14:textId="77777777" w:rsidR="00D175EC" w:rsidRDefault="00D175EC" w:rsidP="00D175EC">
      <w:pPr>
        <w:pBdr>
          <w:top w:val="single" w:sz="4" w:space="1" w:color="auto"/>
          <w:left w:val="single" w:sz="4" w:space="4" w:color="auto"/>
          <w:bottom w:val="single" w:sz="4" w:space="1" w:color="auto"/>
          <w:right w:val="single" w:sz="4" w:space="4" w:color="auto"/>
        </w:pBdr>
        <w:rPr>
          <w:b/>
          <w:bCs/>
          <w:color w:val="00303E"/>
        </w:rPr>
      </w:pPr>
    </w:p>
    <w:p w14:paraId="5F8BCE91" w14:textId="5478547E" w:rsidR="00D175EC" w:rsidRDefault="00D175EC" w:rsidP="00D175EC">
      <w:pPr>
        <w:pBdr>
          <w:top w:val="single" w:sz="4" w:space="1" w:color="auto"/>
          <w:left w:val="single" w:sz="4" w:space="4" w:color="auto"/>
          <w:bottom w:val="single" w:sz="4" w:space="1" w:color="auto"/>
          <w:right w:val="single" w:sz="4" w:space="4" w:color="auto"/>
        </w:pBdr>
        <w:rPr>
          <w:b/>
          <w:bCs/>
          <w:color w:val="00303E"/>
        </w:rPr>
      </w:pPr>
      <w:r>
        <w:rPr>
          <w:b/>
          <w:bCs/>
          <w:color w:val="00303E"/>
        </w:rPr>
        <w:t>Underskrift:</w:t>
      </w:r>
    </w:p>
    <w:p w14:paraId="274E45E9" w14:textId="148155A5" w:rsidR="00D175EC" w:rsidRDefault="00D175EC" w:rsidP="00D175EC">
      <w:pPr>
        <w:pBdr>
          <w:top w:val="single" w:sz="4" w:space="1" w:color="auto"/>
          <w:left w:val="single" w:sz="4" w:space="4" w:color="auto"/>
          <w:bottom w:val="single" w:sz="4" w:space="1" w:color="auto"/>
          <w:right w:val="single" w:sz="4" w:space="4" w:color="auto"/>
        </w:pBdr>
        <w:rPr>
          <w:b/>
          <w:bCs/>
          <w:color w:val="00303E"/>
        </w:rPr>
      </w:pPr>
    </w:p>
    <w:p w14:paraId="40BF59BB" w14:textId="77777777" w:rsidR="00D175EC" w:rsidRDefault="00D175EC" w:rsidP="00D175EC">
      <w:pPr>
        <w:pBdr>
          <w:top w:val="single" w:sz="4" w:space="1" w:color="auto"/>
          <w:left w:val="single" w:sz="4" w:space="4" w:color="auto"/>
          <w:bottom w:val="single" w:sz="4" w:space="1" w:color="auto"/>
          <w:right w:val="single" w:sz="4" w:space="4" w:color="auto"/>
        </w:pBdr>
        <w:rPr>
          <w:b/>
          <w:bCs/>
          <w:color w:val="00303E"/>
        </w:rPr>
      </w:pPr>
    </w:p>
    <w:p w14:paraId="2027BDA8" w14:textId="7DC73D69" w:rsidR="00E37230" w:rsidRDefault="00E37230">
      <w:pPr>
        <w:rPr>
          <w:rStyle w:val="Sterk"/>
          <w:rFonts w:ascii="Open Sans" w:hAnsi="Open Sans" w:cs="Open Sans"/>
          <w:sz w:val="20"/>
        </w:rPr>
      </w:pPr>
      <w:r>
        <w:rPr>
          <w:rStyle w:val="Sterk"/>
          <w:rFonts w:ascii="Open Sans" w:hAnsi="Open Sans" w:cs="Open Sans"/>
          <w:sz w:val="20"/>
        </w:rPr>
        <w:br w:type="page"/>
      </w:r>
    </w:p>
    <w:p w14:paraId="2FA38AB5" w14:textId="2F98FF4F" w:rsidR="00E37230" w:rsidRPr="00476C36" w:rsidRDefault="00E37230" w:rsidP="003E5F35">
      <w:pPr>
        <w:pStyle w:val="Overskrift1"/>
        <w:numPr>
          <w:ilvl w:val="0"/>
          <w:numId w:val="8"/>
        </w:numPr>
        <w:shd w:val="clear" w:color="auto" w:fill="00303E"/>
        <w:spacing w:before="0"/>
        <w:ind w:left="0" w:right="-148" w:firstLine="0"/>
        <w:rPr>
          <w:rFonts w:cs="Open Sans"/>
          <w:color w:val="FFFFFF" w:themeColor="background1"/>
        </w:rPr>
      </w:pPr>
      <w:bookmarkStart w:id="33" w:name="_Toc106188090"/>
      <w:r>
        <w:rPr>
          <w:rFonts w:cs="Open Sans"/>
          <w:color w:val="FFFFFF" w:themeColor="background1"/>
        </w:rPr>
        <w:lastRenderedPageBreak/>
        <w:t>Oversikt over vedlegg</w:t>
      </w:r>
      <w:bookmarkEnd w:id="33"/>
    </w:p>
    <w:p w14:paraId="6EFA04DB" w14:textId="762E7C7F" w:rsidR="00E37230" w:rsidRDefault="00E37230">
      <w:pPr>
        <w:rPr>
          <w:rStyle w:val="Sterk"/>
          <w:rFonts w:ascii="Open Sans" w:hAnsi="Open Sans" w:cs="Open Sans"/>
          <w:sz w:val="20"/>
        </w:rPr>
      </w:pPr>
    </w:p>
    <w:p w14:paraId="706B0580" w14:textId="77777777" w:rsidR="00204DC9" w:rsidRDefault="00204DC9">
      <w:pPr>
        <w:rPr>
          <w:rStyle w:val="Sterk"/>
          <w:rFonts w:ascii="Open Sans" w:hAnsi="Open Sans" w:cs="Open Sans"/>
          <w:sz w:val="20"/>
        </w:rPr>
      </w:pPr>
    </w:p>
    <w:tbl>
      <w:tblPr>
        <w:tblStyle w:val="Tabellrutenett"/>
        <w:tblW w:w="9309" w:type="dxa"/>
        <w:tblLook w:val="04A0" w:firstRow="1" w:lastRow="0" w:firstColumn="1" w:lastColumn="0" w:noHBand="0" w:noVBand="1"/>
      </w:tblPr>
      <w:tblGrid>
        <w:gridCol w:w="1271"/>
        <w:gridCol w:w="4111"/>
        <w:gridCol w:w="1131"/>
        <w:gridCol w:w="2787"/>
        <w:gridCol w:w="9"/>
      </w:tblGrid>
      <w:tr w:rsidR="00E37230" w14:paraId="1B105B63" w14:textId="77777777" w:rsidTr="00AE5B1B">
        <w:trPr>
          <w:gridAfter w:val="1"/>
          <w:wAfter w:w="9" w:type="dxa"/>
        </w:trPr>
        <w:tc>
          <w:tcPr>
            <w:tcW w:w="1271" w:type="dxa"/>
            <w:vAlign w:val="center"/>
          </w:tcPr>
          <w:p w14:paraId="0899417E" w14:textId="5A290FD1" w:rsidR="00E37230" w:rsidRPr="00AE5B1B" w:rsidRDefault="00E37230" w:rsidP="00743EF1">
            <w:pPr>
              <w:rPr>
                <w:b/>
                <w:bCs/>
                <w:color w:val="00303E"/>
                <w:sz w:val="18"/>
                <w:szCs w:val="18"/>
              </w:rPr>
            </w:pPr>
            <w:r w:rsidRPr="00AE5B1B">
              <w:rPr>
                <w:b/>
                <w:bCs/>
                <w:color w:val="00303E"/>
                <w:sz w:val="18"/>
                <w:szCs w:val="18"/>
              </w:rPr>
              <w:t>Vedleggs</w:t>
            </w:r>
            <w:r w:rsidR="003E5F35" w:rsidRPr="00AE5B1B">
              <w:rPr>
                <w:b/>
                <w:bCs/>
                <w:color w:val="00303E"/>
                <w:sz w:val="18"/>
                <w:szCs w:val="18"/>
              </w:rPr>
              <w:t>-</w:t>
            </w:r>
            <w:r w:rsidRPr="00AE5B1B">
              <w:rPr>
                <w:b/>
                <w:bCs/>
                <w:color w:val="00303E"/>
                <w:sz w:val="18"/>
                <w:szCs w:val="18"/>
              </w:rPr>
              <w:t>nummer</w:t>
            </w:r>
          </w:p>
          <w:p w14:paraId="7A724308" w14:textId="77777777" w:rsidR="00E37230" w:rsidRPr="00AE5B1B" w:rsidRDefault="00E37230" w:rsidP="00743EF1">
            <w:pPr>
              <w:rPr>
                <w:color w:val="00303E"/>
                <w:sz w:val="18"/>
                <w:szCs w:val="18"/>
              </w:rPr>
            </w:pPr>
            <w:r w:rsidRPr="00AE5B1B">
              <w:rPr>
                <w:color w:val="00303E"/>
                <w:sz w:val="18"/>
                <w:szCs w:val="18"/>
              </w:rPr>
              <w:t xml:space="preserve">(fylles ut av </w:t>
            </w:r>
            <w:proofErr w:type="spellStart"/>
            <w:r w:rsidRPr="00AE5B1B">
              <w:rPr>
                <w:color w:val="00303E"/>
                <w:sz w:val="18"/>
                <w:szCs w:val="18"/>
              </w:rPr>
              <w:t>søker</w:t>
            </w:r>
            <w:proofErr w:type="spellEnd"/>
            <w:r w:rsidRPr="00AE5B1B">
              <w:rPr>
                <w:color w:val="00303E"/>
                <w:sz w:val="18"/>
                <w:szCs w:val="18"/>
              </w:rPr>
              <w:t>)</w:t>
            </w:r>
          </w:p>
        </w:tc>
        <w:tc>
          <w:tcPr>
            <w:tcW w:w="4111" w:type="dxa"/>
            <w:vAlign w:val="center"/>
          </w:tcPr>
          <w:p w14:paraId="0C8275F5" w14:textId="4C4577D2" w:rsidR="00E37230" w:rsidRPr="00AE5B1B" w:rsidRDefault="00E37230" w:rsidP="00743EF1">
            <w:pPr>
              <w:rPr>
                <w:b/>
                <w:bCs/>
                <w:color w:val="00303E"/>
                <w:sz w:val="18"/>
                <w:szCs w:val="18"/>
              </w:rPr>
            </w:pPr>
            <w:r w:rsidRPr="00AE5B1B">
              <w:rPr>
                <w:b/>
                <w:bCs/>
                <w:color w:val="00303E"/>
                <w:sz w:val="18"/>
                <w:szCs w:val="18"/>
              </w:rPr>
              <w:t>Navn på vedlegg</w:t>
            </w:r>
            <w:r w:rsidR="00485A26">
              <w:rPr>
                <w:b/>
                <w:bCs/>
                <w:color w:val="00303E"/>
                <w:sz w:val="18"/>
                <w:szCs w:val="18"/>
              </w:rPr>
              <w:t xml:space="preserve"> (endres ved behov)</w:t>
            </w:r>
          </w:p>
        </w:tc>
        <w:tc>
          <w:tcPr>
            <w:tcW w:w="1131" w:type="dxa"/>
            <w:vAlign w:val="center"/>
          </w:tcPr>
          <w:p w14:paraId="03F3E8C9" w14:textId="77777777" w:rsidR="00E37230" w:rsidRPr="00AE5B1B" w:rsidRDefault="00E37230" w:rsidP="00AE5B1B">
            <w:pPr>
              <w:jc w:val="center"/>
              <w:rPr>
                <w:b/>
                <w:bCs/>
                <w:color w:val="00303E"/>
                <w:sz w:val="18"/>
                <w:szCs w:val="18"/>
              </w:rPr>
            </w:pPr>
            <w:r w:rsidRPr="00AE5B1B">
              <w:rPr>
                <w:b/>
                <w:bCs/>
                <w:color w:val="00303E"/>
                <w:sz w:val="18"/>
                <w:szCs w:val="18"/>
              </w:rPr>
              <w:t>Punkt i skjemaet</w:t>
            </w:r>
          </w:p>
        </w:tc>
        <w:tc>
          <w:tcPr>
            <w:tcW w:w="2787" w:type="dxa"/>
            <w:vAlign w:val="center"/>
          </w:tcPr>
          <w:p w14:paraId="3F362403" w14:textId="77777777" w:rsidR="00E37230" w:rsidRPr="00AE5B1B" w:rsidRDefault="00E37230" w:rsidP="00AE5B1B">
            <w:pPr>
              <w:jc w:val="center"/>
              <w:rPr>
                <w:b/>
                <w:bCs/>
                <w:color w:val="00303E"/>
                <w:sz w:val="18"/>
                <w:szCs w:val="18"/>
              </w:rPr>
            </w:pPr>
            <w:proofErr w:type="gramStart"/>
            <w:r w:rsidRPr="00AE5B1B">
              <w:rPr>
                <w:b/>
                <w:bCs/>
                <w:color w:val="00303E"/>
                <w:sz w:val="18"/>
                <w:szCs w:val="18"/>
              </w:rPr>
              <w:t>Påkrevd</w:t>
            </w:r>
            <w:proofErr w:type="gramEnd"/>
          </w:p>
        </w:tc>
      </w:tr>
      <w:tr w:rsidR="00E37230" w14:paraId="4477C1D5" w14:textId="77777777" w:rsidTr="003E5F35">
        <w:tc>
          <w:tcPr>
            <w:tcW w:w="9309" w:type="dxa"/>
            <w:gridSpan w:val="5"/>
            <w:shd w:val="clear" w:color="auto" w:fill="B3D6D9"/>
            <w:vAlign w:val="center"/>
          </w:tcPr>
          <w:p w14:paraId="5D8EA5B4" w14:textId="77777777" w:rsidR="00E37230" w:rsidRPr="00AE5B1B" w:rsidRDefault="00E37230" w:rsidP="00743EF1">
            <w:pPr>
              <w:rPr>
                <w:color w:val="00303E"/>
                <w:sz w:val="18"/>
                <w:szCs w:val="18"/>
              </w:rPr>
            </w:pPr>
            <w:r w:rsidRPr="00AE5B1B">
              <w:rPr>
                <w:color w:val="00303E"/>
                <w:sz w:val="18"/>
                <w:szCs w:val="18"/>
              </w:rPr>
              <w:t>Vedlegg som nevnes i søknadsskjemaet:</w:t>
            </w:r>
          </w:p>
        </w:tc>
      </w:tr>
      <w:tr w:rsidR="00E37230" w14:paraId="02A996A0" w14:textId="77777777" w:rsidTr="003E5F35">
        <w:trPr>
          <w:gridAfter w:val="1"/>
          <w:wAfter w:w="9" w:type="dxa"/>
        </w:trPr>
        <w:tc>
          <w:tcPr>
            <w:tcW w:w="1271" w:type="dxa"/>
            <w:vAlign w:val="center"/>
          </w:tcPr>
          <w:p w14:paraId="4153E13E" w14:textId="77777777" w:rsidR="00E37230" w:rsidRPr="00AE5B1B" w:rsidRDefault="00E37230" w:rsidP="00743EF1">
            <w:pPr>
              <w:rPr>
                <w:color w:val="00303E"/>
                <w:sz w:val="18"/>
                <w:szCs w:val="18"/>
              </w:rPr>
            </w:pPr>
          </w:p>
        </w:tc>
        <w:tc>
          <w:tcPr>
            <w:tcW w:w="4111" w:type="dxa"/>
            <w:vAlign w:val="center"/>
          </w:tcPr>
          <w:p w14:paraId="49F4F1B2" w14:textId="4FABC7E1" w:rsidR="00E37230" w:rsidRPr="00AE5B1B" w:rsidRDefault="00E37230" w:rsidP="00743EF1">
            <w:pPr>
              <w:rPr>
                <w:color w:val="00303E"/>
                <w:sz w:val="18"/>
                <w:szCs w:val="18"/>
              </w:rPr>
            </w:pPr>
            <w:r w:rsidRPr="00AE5B1B">
              <w:rPr>
                <w:color w:val="00303E"/>
                <w:sz w:val="18"/>
                <w:szCs w:val="18"/>
              </w:rPr>
              <w:t xml:space="preserve">Kart </w:t>
            </w:r>
            <w:r w:rsidR="00615531" w:rsidRPr="00AE5B1B">
              <w:rPr>
                <w:color w:val="00303E"/>
                <w:sz w:val="18"/>
                <w:szCs w:val="18"/>
              </w:rPr>
              <w:t>i ulike størrelser</w:t>
            </w:r>
          </w:p>
        </w:tc>
        <w:tc>
          <w:tcPr>
            <w:tcW w:w="1131" w:type="dxa"/>
            <w:vAlign w:val="center"/>
          </w:tcPr>
          <w:p w14:paraId="54E92243" w14:textId="519E8363" w:rsidR="00E37230" w:rsidRPr="00AE5B1B" w:rsidRDefault="003232AC" w:rsidP="00743EF1">
            <w:pPr>
              <w:jc w:val="center"/>
              <w:rPr>
                <w:color w:val="00303E"/>
                <w:sz w:val="18"/>
                <w:szCs w:val="18"/>
              </w:rPr>
            </w:pPr>
            <w:r>
              <w:rPr>
                <w:color w:val="00303E"/>
                <w:sz w:val="18"/>
                <w:szCs w:val="18"/>
              </w:rPr>
              <w:t>5</w:t>
            </w:r>
          </w:p>
        </w:tc>
        <w:tc>
          <w:tcPr>
            <w:tcW w:w="2787" w:type="dxa"/>
            <w:vAlign w:val="center"/>
          </w:tcPr>
          <w:p w14:paraId="0ED45410" w14:textId="77777777" w:rsidR="00E37230" w:rsidRPr="00AE5B1B" w:rsidRDefault="00E37230" w:rsidP="00743EF1">
            <w:pPr>
              <w:jc w:val="center"/>
              <w:rPr>
                <w:color w:val="00303E"/>
                <w:sz w:val="18"/>
                <w:szCs w:val="18"/>
              </w:rPr>
            </w:pPr>
            <w:r w:rsidRPr="00AE5B1B">
              <w:rPr>
                <w:color w:val="00303E"/>
                <w:sz w:val="18"/>
                <w:szCs w:val="18"/>
              </w:rPr>
              <w:t>Ja</w:t>
            </w:r>
          </w:p>
        </w:tc>
      </w:tr>
      <w:tr w:rsidR="003232AC" w14:paraId="656C880D" w14:textId="77777777" w:rsidTr="003E5F35">
        <w:trPr>
          <w:gridAfter w:val="1"/>
          <w:wAfter w:w="9" w:type="dxa"/>
        </w:trPr>
        <w:tc>
          <w:tcPr>
            <w:tcW w:w="1271" w:type="dxa"/>
            <w:vAlign w:val="center"/>
          </w:tcPr>
          <w:p w14:paraId="3684AEC7" w14:textId="77777777" w:rsidR="003232AC" w:rsidRPr="00AE5B1B" w:rsidRDefault="003232AC" w:rsidP="003232AC">
            <w:pPr>
              <w:rPr>
                <w:color w:val="00303E"/>
                <w:sz w:val="18"/>
                <w:szCs w:val="18"/>
              </w:rPr>
            </w:pPr>
          </w:p>
        </w:tc>
        <w:tc>
          <w:tcPr>
            <w:tcW w:w="4111" w:type="dxa"/>
            <w:vAlign w:val="center"/>
          </w:tcPr>
          <w:p w14:paraId="1B31D6F8" w14:textId="181D7E95" w:rsidR="003232AC" w:rsidRPr="00AE5B1B" w:rsidRDefault="003232AC" w:rsidP="003232AC">
            <w:pPr>
              <w:rPr>
                <w:color w:val="00303E"/>
                <w:sz w:val="18"/>
                <w:szCs w:val="18"/>
              </w:rPr>
            </w:pPr>
            <w:r w:rsidRPr="00AE5B1B">
              <w:rPr>
                <w:color w:val="00303E"/>
                <w:sz w:val="18"/>
                <w:szCs w:val="18"/>
              </w:rPr>
              <w:t>Adresseliste</w:t>
            </w:r>
          </w:p>
        </w:tc>
        <w:tc>
          <w:tcPr>
            <w:tcW w:w="1131" w:type="dxa"/>
            <w:vAlign w:val="center"/>
          </w:tcPr>
          <w:p w14:paraId="6210B74B" w14:textId="3E8DD1F3" w:rsidR="003232AC" w:rsidRDefault="003232AC" w:rsidP="003232AC">
            <w:pPr>
              <w:jc w:val="center"/>
              <w:rPr>
                <w:color w:val="00303E"/>
                <w:sz w:val="18"/>
                <w:szCs w:val="18"/>
              </w:rPr>
            </w:pPr>
            <w:r>
              <w:rPr>
                <w:color w:val="00303E"/>
                <w:sz w:val="18"/>
                <w:szCs w:val="18"/>
              </w:rPr>
              <w:t>5</w:t>
            </w:r>
          </w:p>
        </w:tc>
        <w:tc>
          <w:tcPr>
            <w:tcW w:w="2787" w:type="dxa"/>
            <w:vAlign w:val="center"/>
          </w:tcPr>
          <w:p w14:paraId="365491DC" w14:textId="61BC3D7A" w:rsidR="003232AC" w:rsidRPr="00AE5B1B" w:rsidRDefault="003232AC" w:rsidP="003232AC">
            <w:pPr>
              <w:jc w:val="center"/>
              <w:rPr>
                <w:color w:val="00303E"/>
                <w:sz w:val="18"/>
                <w:szCs w:val="18"/>
              </w:rPr>
            </w:pPr>
            <w:r w:rsidRPr="00AE5B1B">
              <w:rPr>
                <w:color w:val="00303E"/>
                <w:sz w:val="18"/>
                <w:szCs w:val="18"/>
              </w:rPr>
              <w:t>Ja</w:t>
            </w:r>
          </w:p>
        </w:tc>
      </w:tr>
      <w:tr w:rsidR="003232AC" w14:paraId="77D5D5F4" w14:textId="77777777" w:rsidTr="003E5F35">
        <w:trPr>
          <w:gridAfter w:val="1"/>
          <w:wAfter w:w="9" w:type="dxa"/>
        </w:trPr>
        <w:tc>
          <w:tcPr>
            <w:tcW w:w="1271" w:type="dxa"/>
            <w:vAlign w:val="center"/>
          </w:tcPr>
          <w:p w14:paraId="61273971" w14:textId="77777777" w:rsidR="003232AC" w:rsidRPr="00AE5B1B" w:rsidRDefault="003232AC" w:rsidP="003232AC">
            <w:pPr>
              <w:rPr>
                <w:color w:val="00303E"/>
                <w:sz w:val="18"/>
                <w:szCs w:val="18"/>
              </w:rPr>
            </w:pPr>
          </w:p>
        </w:tc>
        <w:tc>
          <w:tcPr>
            <w:tcW w:w="4111" w:type="dxa"/>
            <w:vAlign w:val="center"/>
          </w:tcPr>
          <w:p w14:paraId="38D38B87" w14:textId="473804B5" w:rsidR="003232AC" w:rsidRPr="00AE5B1B" w:rsidRDefault="003232AC" w:rsidP="003232AC">
            <w:pPr>
              <w:rPr>
                <w:color w:val="00303E"/>
                <w:sz w:val="18"/>
                <w:szCs w:val="18"/>
              </w:rPr>
            </w:pPr>
            <w:r w:rsidRPr="00AE5B1B">
              <w:rPr>
                <w:color w:val="00303E"/>
                <w:sz w:val="18"/>
                <w:szCs w:val="18"/>
              </w:rPr>
              <w:t>Områdebeskrivelse</w:t>
            </w:r>
          </w:p>
        </w:tc>
        <w:tc>
          <w:tcPr>
            <w:tcW w:w="1131" w:type="dxa"/>
            <w:vAlign w:val="center"/>
          </w:tcPr>
          <w:p w14:paraId="269C8DF7" w14:textId="43B5CA9E" w:rsidR="003232AC" w:rsidRPr="00AE5B1B" w:rsidRDefault="003232AC" w:rsidP="003232AC">
            <w:pPr>
              <w:jc w:val="center"/>
              <w:rPr>
                <w:color w:val="00303E"/>
                <w:sz w:val="18"/>
                <w:szCs w:val="18"/>
              </w:rPr>
            </w:pPr>
            <w:r>
              <w:rPr>
                <w:color w:val="00303E"/>
                <w:sz w:val="18"/>
                <w:szCs w:val="18"/>
              </w:rPr>
              <w:t>5</w:t>
            </w:r>
            <w:r w:rsidRPr="00AE5B1B">
              <w:rPr>
                <w:color w:val="00303E"/>
                <w:sz w:val="18"/>
                <w:szCs w:val="18"/>
              </w:rPr>
              <w:t>.6</w:t>
            </w:r>
          </w:p>
        </w:tc>
        <w:tc>
          <w:tcPr>
            <w:tcW w:w="2787" w:type="dxa"/>
            <w:vAlign w:val="center"/>
          </w:tcPr>
          <w:p w14:paraId="5EFF00FD" w14:textId="760FFB37" w:rsidR="003232AC" w:rsidRPr="00AE5B1B" w:rsidRDefault="003232AC" w:rsidP="003232AC">
            <w:pPr>
              <w:jc w:val="center"/>
              <w:rPr>
                <w:color w:val="00303E"/>
                <w:sz w:val="18"/>
                <w:szCs w:val="18"/>
              </w:rPr>
            </w:pPr>
            <w:r w:rsidRPr="00AE5B1B">
              <w:rPr>
                <w:color w:val="00303E"/>
                <w:sz w:val="18"/>
                <w:szCs w:val="18"/>
              </w:rPr>
              <w:t>Hvis ikke beskrevet i skjemaet</w:t>
            </w:r>
          </w:p>
        </w:tc>
      </w:tr>
      <w:tr w:rsidR="003232AC" w14:paraId="4EFA2276" w14:textId="77777777" w:rsidTr="003E5F35">
        <w:trPr>
          <w:gridAfter w:val="1"/>
          <w:wAfter w:w="9" w:type="dxa"/>
        </w:trPr>
        <w:tc>
          <w:tcPr>
            <w:tcW w:w="1271" w:type="dxa"/>
            <w:vAlign w:val="center"/>
          </w:tcPr>
          <w:p w14:paraId="574018B4" w14:textId="77777777" w:rsidR="003232AC" w:rsidRPr="00AE5B1B" w:rsidRDefault="003232AC" w:rsidP="003232AC">
            <w:pPr>
              <w:rPr>
                <w:color w:val="00303E"/>
                <w:sz w:val="18"/>
                <w:szCs w:val="18"/>
              </w:rPr>
            </w:pPr>
          </w:p>
        </w:tc>
        <w:tc>
          <w:tcPr>
            <w:tcW w:w="4111" w:type="dxa"/>
            <w:vAlign w:val="center"/>
          </w:tcPr>
          <w:p w14:paraId="5100939F" w14:textId="4D260D64" w:rsidR="003232AC" w:rsidRPr="00AE5B1B" w:rsidRDefault="003232AC" w:rsidP="003232AC">
            <w:pPr>
              <w:rPr>
                <w:color w:val="00303E"/>
                <w:sz w:val="18"/>
                <w:szCs w:val="18"/>
              </w:rPr>
            </w:pPr>
            <w:r w:rsidRPr="00AE5B1B">
              <w:rPr>
                <w:color w:val="00303E"/>
                <w:sz w:val="18"/>
                <w:szCs w:val="18"/>
              </w:rPr>
              <w:t>Konsekvensutredning</w:t>
            </w:r>
          </w:p>
        </w:tc>
        <w:tc>
          <w:tcPr>
            <w:tcW w:w="1131" w:type="dxa"/>
            <w:vAlign w:val="center"/>
          </w:tcPr>
          <w:p w14:paraId="1E2C19A0" w14:textId="7AF4A74D" w:rsidR="003232AC" w:rsidRPr="00AE5B1B" w:rsidRDefault="003232AC" w:rsidP="003232AC">
            <w:pPr>
              <w:jc w:val="center"/>
              <w:rPr>
                <w:color w:val="00303E"/>
                <w:sz w:val="18"/>
                <w:szCs w:val="18"/>
              </w:rPr>
            </w:pPr>
            <w:r>
              <w:rPr>
                <w:color w:val="00303E"/>
                <w:sz w:val="18"/>
                <w:szCs w:val="18"/>
              </w:rPr>
              <w:t>5</w:t>
            </w:r>
            <w:r w:rsidRPr="00AE5B1B">
              <w:rPr>
                <w:color w:val="00303E"/>
                <w:sz w:val="18"/>
                <w:szCs w:val="18"/>
              </w:rPr>
              <w:t>.7</w:t>
            </w:r>
          </w:p>
        </w:tc>
        <w:tc>
          <w:tcPr>
            <w:tcW w:w="2787" w:type="dxa"/>
            <w:vAlign w:val="center"/>
          </w:tcPr>
          <w:p w14:paraId="1CDFC0F4" w14:textId="1E0D2495" w:rsidR="003232AC" w:rsidRPr="00AE5B1B" w:rsidRDefault="003232AC" w:rsidP="003232AC">
            <w:pPr>
              <w:jc w:val="center"/>
              <w:rPr>
                <w:color w:val="00303E"/>
                <w:sz w:val="18"/>
                <w:szCs w:val="18"/>
              </w:rPr>
            </w:pPr>
            <w:r w:rsidRPr="00AE5B1B">
              <w:rPr>
                <w:color w:val="00303E"/>
                <w:sz w:val="18"/>
                <w:szCs w:val="18"/>
              </w:rPr>
              <w:t>Hvis utført</w:t>
            </w:r>
          </w:p>
        </w:tc>
      </w:tr>
      <w:tr w:rsidR="003232AC" w14:paraId="154B1BED" w14:textId="77777777" w:rsidTr="003E5F35">
        <w:trPr>
          <w:gridAfter w:val="1"/>
          <w:wAfter w:w="9" w:type="dxa"/>
        </w:trPr>
        <w:tc>
          <w:tcPr>
            <w:tcW w:w="1271" w:type="dxa"/>
            <w:vAlign w:val="center"/>
          </w:tcPr>
          <w:p w14:paraId="1E1314A0" w14:textId="77777777" w:rsidR="003232AC" w:rsidRPr="00AE5B1B" w:rsidRDefault="003232AC" w:rsidP="003232AC">
            <w:pPr>
              <w:rPr>
                <w:color w:val="00303E"/>
                <w:sz w:val="18"/>
                <w:szCs w:val="18"/>
              </w:rPr>
            </w:pPr>
          </w:p>
        </w:tc>
        <w:tc>
          <w:tcPr>
            <w:tcW w:w="4111" w:type="dxa"/>
            <w:vAlign w:val="center"/>
          </w:tcPr>
          <w:p w14:paraId="5D0AF4AC" w14:textId="77777777" w:rsidR="003232AC" w:rsidRPr="00AE5B1B" w:rsidRDefault="003232AC" w:rsidP="003232AC">
            <w:pPr>
              <w:rPr>
                <w:color w:val="00303E"/>
                <w:sz w:val="18"/>
                <w:szCs w:val="18"/>
              </w:rPr>
            </w:pPr>
            <w:r w:rsidRPr="00AE5B1B">
              <w:rPr>
                <w:color w:val="00303E"/>
                <w:sz w:val="18"/>
                <w:szCs w:val="18"/>
              </w:rPr>
              <w:t>Reguleringsplankart</w:t>
            </w:r>
          </w:p>
        </w:tc>
        <w:tc>
          <w:tcPr>
            <w:tcW w:w="1131" w:type="dxa"/>
            <w:vAlign w:val="center"/>
          </w:tcPr>
          <w:p w14:paraId="08594D52" w14:textId="6B264A12" w:rsidR="003232AC" w:rsidRPr="00AE5B1B" w:rsidRDefault="003232AC" w:rsidP="003232AC">
            <w:pPr>
              <w:jc w:val="center"/>
              <w:rPr>
                <w:color w:val="00303E"/>
                <w:sz w:val="18"/>
                <w:szCs w:val="18"/>
              </w:rPr>
            </w:pPr>
            <w:r>
              <w:rPr>
                <w:color w:val="00303E"/>
                <w:sz w:val="18"/>
                <w:szCs w:val="18"/>
              </w:rPr>
              <w:t>6</w:t>
            </w:r>
          </w:p>
        </w:tc>
        <w:tc>
          <w:tcPr>
            <w:tcW w:w="2787" w:type="dxa"/>
            <w:vAlign w:val="center"/>
          </w:tcPr>
          <w:p w14:paraId="64F7E64E" w14:textId="75596392" w:rsidR="003232AC" w:rsidRPr="00AE5B1B" w:rsidRDefault="003232AC" w:rsidP="003232AC">
            <w:pPr>
              <w:jc w:val="center"/>
              <w:rPr>
                <w:color w:val="00303E"/>
                <w:sz w:val="18"/>
                <w:szCs w:val="18"/>
              </w:rPr>
            </w:pPr>
            <w:r w:rsidRPr="00AE5B1B">
              <w:rPr>
                <w:color w:val="00303E"/>
                <w:sz w:val="18"/>
                <w:szCs w:val="18"/>
              </w:rPr>
              <w:t>Ja</w:t>
            </w:r>
            <w:r w:rsidR="0070168C">
              <w:rPr>
                <w:color w:val="00303E"/>
                <w:sz w:val="18"/>
                <w:szCs w:val="18"/>
              </w:rPr>
              <w:t>, hvis regulert</w:t>
            </w:r>
          </w:p>
        </w:tc>
      </w:tr>
      <w:tr w:rsidR="003232AC" w14:paraId="277ABDC0" w14:textId="77777777" w:rsidTr="003E5F35">
        <w:trPr>
          <w:gridAfter w:val="1"/>
          <w:wAfter w:w="9" w:type="dxa"/>
        </w:trPr>
        <w:tc>
          <w:tcPr>
            <w:tcW w:w="1271" w:type="dxa"/>
            <w:vAlign w:val="center"/>
          </w:tcPr>
          <w:p w14:paraId="7D7B018D" w14:textId="77777777" w:rsidR="003232AC" w:rsidRPr="00AE5B1B" w:rsidRDefault="003232AC" w:rsidP="003232AC">
            <w:pPr>
              <w:rPr>
                <w:color w:val="00303E"/>
                <w:sz w:val="18"/>
                <w:szCs w:val="18"/>
              </w:rPr>
            </w:pPr>
          </w:p>
        </w:tc>
        <w:tc>
          <w:tcPr>
            <w:tcW w:w="4111" w:type="dxa"/>
            <w:vAlign w:val="center"/>
          </w:tcPr>
          <w:p w14:paraId="72F76FBC" w14:textId="77777777" w:rsidR="003232AC" w:rsidRPr="00AE5B1B" w:rsidRDefault="003232AC" w:rsidP="003232AC">
            <w:pPr>
              <w:rPr>
                <w:color w:val="00303E"/>
                <w:sz w:val="18"/>
                <w:szCs w:val="18"/>
              </w:rPr>
            </w:pPr>
            <w:r w:rsidRPr="00AE5B1B">
              <w:rPr>
                <w:color w:val="00303E"/>
                <w:sz w:val="18"/>
                <w:szCs w:val="18"/>
              </w:rPr>
              <w:t>Reguleringsbestemmelser</w:t>
            </w:r>
          </w:p>
        </w:tc>
        <w:tc>
          <w:tcPr>
            <w:tcW w:w="1131" w:type="dxa"/>
            <w:vAlign w:val="center"/>
          </w:tcPr>
          <w:p w14:paraId="198686B2" w14:textId="60120DBC" w:rsidR="003232AC" w:rsidRPr="00AE5B1B" w:rsidRDefault="003232AC" w:rsidP="003232AC">
            <w:pPr>
              <w:jc w:val="center"/>
              <w:rPr>
                <w:color w:val="00303E"/>
                <w:sz w:val="18"/>
                <w:szCs w:val="18"/>
              </w:rPr>
            </w:pPr>
            <w:r>
              <w:rPr>
                <w:color w:val="00303E"/>
                <w:sz w:val="18"/>
                <w:szCs w:val="18"/>
              </w:rPr>
              <w:t>6</w:t>
            </w:r>
          </w:p>
        </w:tc>
        <w:tc>
          <w:tcPr>
            <w:tcW w:w="2787" w:type="dxa"/>
            <w:vAlign w:val="center"/>
          </w:tcPr>
          <w:p w14:paraId="58EA16D5" w14:textId="27329739" w:rsidR="003232AC" w:rsidRPr="00AE5B1B" w:rsidRDefault="003232AC" w:rsidP="003232AC">
            <w:pPr>
              <w:jc w:val="center"/>
              <w:rPr>
                <w:color w:val="00303E"/>
                <w:sz w:val="18"/>
                <w:szCs w:val="18"/>
              </w:rPr>
            </w:pPr>
            <w:r w:rsidRPr="00AE5B1B">
              <w:rPr>
                <w:color w:val="00303E"/>
                <w:sz w:val="18"/>
                <w:szCs w:val="18"/>
              </w:rPr>
              <w:t>Ja</w:t>
            </w:r>
            <w:r w:rsidR="0070168C">
              <w:rPr>
                <w:color w:val="00303E"/>
                <w:sz w:val="18"/>
                <w:szCs w:val="18"/>
              </w:rPr>
              <w:t>, hvis regulert</w:t>
            </w:r>
          </w:p>
        </w:tc>
      </w:tr>
      <w:tr w:rsidR="003232AC" w14:paraId="30ED459E" w14:textId="77777777" w:rsidTr="003E5F35">
        <w:trPr>
          <w:gridAfter w:val="1"/>
          <w:wAfter w:w="9" w:type="dxa"/>
          <w:trHeight w:val="54"/>
        </w:trPr>
        <w:tc>
          <w:tcPr>
            <w:tcW w:w="1271" w:type="dxa"/>
            <w:vAlign w:val="center"/>
          </w:tcPr>
          <w:p w14:paraId="0C0A0931" w14:textId="77777777" w:rsidR="003232AC" w:rsidRPr="00AE5B1B" w:rsidRDefault="003232AC" w:rsidP="003232AC">
            <w:pPr>
              <w:rPr>
                <w:color w:val="00303E"/>
                <w:sz w:val="18"/>
                <w:szCs w:val="18"/>
              </w:rPr>
            </w:pPr>
          </w:p>
        </w:tc>
        <w:tc>
          <w:tcPr>
            <w:tcW w:w="4111" w:type="dxa"/>
            <w:vAlign w:val="center"/>
          </w:tcPr>
          <w:p w14:paraId="780F5093" w14:textId="510923BA" w:rsidR="003232AC" w:rsidRPr="00AE5B1B" w:rsidRDefault="003232AC" w:rsidP="003232AC">
            <w:pPr>
              <w:rPr>
                <w:color w:val="00303E"/>
                <w:sz w:val="18"/>
                <w:szCs w:val="18"/>
              </w:rPr>
            </w:pPr>
            <w:r w:rsidRPr="00AE5B1B">
              <w:rPr>
                <w:color w:val="00303E"/>
                <w:sz w:val="18"/>
                <w:szCs w:val="18"/>
              </w:rPr>
              <w:t>Planbeskrivelse</w:t>
            </w:r>
          </w:p>
        </w:tc>
        <w:tc>
          <w:tcPr>
            <w:tcW w:w="1131" w:type="dxa"/>
            <w:vAlign w:val="center"/>
          </w:tcPr>
          <w:p w14:paraId="7E9304F2" w14:textId="066B7ED4" w:rsidR="003232AC" w:rsidRPr="00AE5B1B" w:rsidRDefault="003232AC" w:rsidP="003232AC">
            <w:pPr>
              <w:jc w:val="center"/>
              <w:rPr>
                <w:color w:val="00303E"/>
                <w:sz w:val="18"/>
                <w:szCs w:val="18"/>
              </w:rPr>
            </w:pPr>
            <w:r>
              <w:rPr>
                <w:color w:val="00303E"/>
                <w:sz w:val="18"/>
                <w:szCs w:val="18"/>
              </w:rPr>
              <w:t>6</w:t>
            </w:r>
          </w:p>
        </w:tc>
        <w:tc>
          <w:tcPr>
            <w:tcW w:w="2787" w:type="dxa"/>
            <w:vAlign w:val="center"/>
          </w:tcPr>
          <w:p w14:paraId="6931A755" w14:textId="2A0DB9A4" w:rsidR="003232AC" w:rsidRPr="00AE5B1B" w:rsidRDefault="003232AC" w:rsidP="003232AC">
            <w:pPr>
              <w:jc w:val="center"/>
              <w:rPr>
                <w:color w:val="00303E"/>
                <w:sz w:val="18"/>
                <w:szCs w:val="18"/>
              </w:rPr>
            </w:pPr>
            <w:r w:rsidRPr="00AE5B1B">
              <w:rPr>
                <w:color w:val="00303E"/>
                <w:sz w:val="18"/>
                <w:szCs w:val="18"/>
              </w:rPr>
              <w:t>Hvis utført</w:t>
            </w:r>
          </w:p>
        </w:tc>
      </w:tr>
      <w:tr w:rsidR="003232AC" w14:paraId="5446BBAD" w14:textId="77777777" w:rsidTr="003E5F35">
        <w:trPr>
          <w:gridAfter w:val="1"/>
          <w:wAfter w:w="9" w:type="dxa"/>
          <w:trHeight w:val="54"/>
        </w:trPr>
        <w:tc>
          <w:tcPr>
            <w:tcW w:w="1271" w:type="dxa"/>
            <w:vAlign w:val="center"/>
          </w:tcPr>
          <w:p w14:paraId="2ACE3675" w14:textId="77777777" w:rsidR="003232AC" w:rsidRPr="00AE5B1B" w:rsidRDefault="003232AC" w:rsidP="003232AC">
            <w:pPr>
              <w:rPr>
                <w:color w:val="00303E"/>
                <w:sz w:val="18"/>
                <w:szCs w:val="18"/>
              </w:rPr>
            </w:pPr>
          </w:p>
        </w:tc>
        <w:tc>
          <w:tcPr>
            <w:tcW w:w="4111" w:type="dxa"/>
            <w:vAlign w:val="center"/>
          </w:tcPr>
          <w:p w14:paraId="440BF9D3" w14:textId="77777777" w:rsidR="003232AC" w:rsidRPr="00AE5B1B" w:rsidRDefault="003232AC" w:rsidP="003232AC">
            <w:pPr>
              <w:rPr>
                <w:color w:val="00303E"/>
                <w:sz w:val="18"/>
                <w:szCs w:val="18"/>
              </w:rPr>
            </w:pPr>
            <w:r w:rsidRPr="00AE5B1B">
              <w:rPr>
                <w:color w:val="00303E"/>
                <w:sz w:val="18"/>
                <w:szCs w:val="18"/>
              </w:rPr>
              <w:t>Annet samtykke</w:t>
            </w:r>
          </w:p>
        </w:tc>
        <w:tc>
          <w:tcPr>
            <w:tcW w:w="1131" w:type="dxa"/>
            <w:vAlign w:val="center"/>
          </w:tcPr>
          <w:p w14:paraId="1A7BECE5" w14:textId="7BFC1F85" w:rsidR="003232AC" w:rsidRPr="00AE5B1B" w:rsidRDefault="003232AC" w:rsidP="003232AC">
            <w:pPr>
              <w:jc w:val="center"/>
              <w:rPr>
                <w:color w:val="00303E"/>
                <w:sz w:val="18"/>
                <w:szCs w:val="18"/>
              </w:rPr>
            </w:pPr>
            <w:r>
              <w:rPr>
                <w:color w:val="00303E"/>
                <w:sz w:val="18"/>
                <w:szCs w:val="18"/>
              </w:rPr>
              <w:t>6</w:t>
            </w:r>
          </w:p>
        </w:tc>
        <w:tc>
          <w:tcPr>
            <w:tcW w:w="2787" w:type="dxa"/>
            <w:vAlign w:val="center"/>
          </w:tcPr>
          <w:p w14:paraId="1F3BCD7B" w14:textId="77777777" w:rsidR="003232AC" w:rsidRPr="00AE5B1B" w:rsidRDefault="003232AC" w:rsidP="003232AC">
            <w:pPr>
              <w:jc w:val="center"/>
              <w:rPr>
                <w:color w:val="00303E"/>
                <w:sz w:val="18"/>
                <w:szCs w:val="18"/>
              </w:rPr>
            </w:pPr>
            <w:r w:rsidRPr="00AE5B1B">
              <w:rPr>
                <w:color w:val="00303E"/>
                <w:sz w:val="18"/>
                <w:szCs w:val="18"/>
              </w:rPr>
              <w:t>Hvis ikke regulert</w:t>
            </w:r>
          </w:p>
        </w:tc>
      </w:tr>
      <w:tr w:rsidR="001A1995" w14:paraId="65BC63B4" w14:textId="77777777" w:rsidTr="003E5F35">
        <w:trPr>
          <w:gridAfter w:val="1"/>
          <w:wAfter w:w="9" w:type="dxa"/>
          <w:trHeight w:val="54"/>
        </w:trPr>
        <w:tc>
          <w:tcPr>
            <w:tcW w:w="1271" w:type="dxa"/>
            <w:vAlign w:val="center"/>
          </w:tcPr>
          <w:p w14:paraId="6FE42C99" w14:textId="77777777" w:rsidR="001A1995" w:rsidRPr="00AE5B1B" w:rsidRDefault="001A1995" w:rsidP="003232AC">
            <w:pPr>
              <w:rPr>
                <w:color w:val="00303E"/>
                <w:sz w:val="18"/>
                <w:szCs w:val="18"/>
              </w:rPr>
            </w:pPr>
          </w:p>
        </w:tc>
        <w:tc>
          <w:tcPr>
            <w:tcW w:w="4111" w:type="dxa"/>
            <w:vAlign w:val="center"/>
          </w:tcPr>
          <w:p w14:paraId="1F8FE6E7" w14:textId="38020706" w:rsidR="001A1995" w:rsidRPr="001A1995" w:rsidRDefault="001A1995" w:rsidP="003232AC">
            <w:pPr>
              <w:rPr>
                <w:color w:val="00303E"/>
                <w:sz w:val="18"/>
                <w:szCs w:val="18"/>
              </w:rPr>
            </w:pPr>
            <w:r w:rsidRPr="001A1995">
              <w:rPr>
                <w:color w:val="00303E"/>
                <w:sz w:val="18"/>
                <w:szCs w:val="18"/>
              </w:rPr>
              <w:t>Kart med nye koter og/eller tverrprofiler for terreng etter oppfylling</w:t>
            </w:r>
          </w:p>
        </w:tc>
        <w:tc>
          <w:tcPr>
            <w:tcW w:w="1131" w:type="dxa"/>
            <w:vAlign w:val="center"/>
          </w:tcPr>
          <w:p w14:paraId="6E99EAC8" w14:textId="0749DF23" w:rsidR="001A1995" w:rsidRDefault="001A1995" w:rsidP="003232AC">
            <w:pPr>
              <w:jc w:val="center"/>
              <w:rPr>
                <w:color w:val="00303E"/>
                <w:sz w:val="18"/>
                <w:szCs w:val="18"/>
              </w:rPr>
            </w:pPr>
            <w:r>
              <w:rPr>
                <w:color w:val="00303E"/>
                <w:sz w:val="18"/>
                <w:szCs w:val="18"/>
              </w:rPr>
              <w:t>7</w:t>
            </w:r>
          </w:p>
        </w:tc>
        <w:tc>
          <w:tcPr>
            <w:tcW w:w="2787" w:type="dxa"/>
            <w:vAlign w:val="center"/>
          </w:tcPr>
          <w:p w14:paraId="21D0E3B5" w14:textId="7031C3F7" w:rsidR="001A1995" w:rsidRPr="00AE5B1B" w:rsidRDefault="001A1995" w:rsidP="003232AC">
            <w:pPr>
              <w:jc w:val="center"/>
              <w:rPr>
                <w:color w:val="00303E"/>
                <w:sz w:val="18"/>
                <w:szCs w:val="18"/>
              </w:rPr>
            </w:pPr>
            <w:r>
              <w:rPr>
                <w:color w:val="00303E"/>
                <w:sz w:val="18"/>
                <w:szCs w:val="18"/>
              </w:rPr>
              <w:t>Ja</w:t>
            </w:r>
          </w:p>
        </w:tc>
      </w:tr>
      <w:tr w:rsidR="003232AC" w14:paraId="58E7235B" w14:textId="77777777" w:rsidTr="003E5F35">
        <w:trPr>
          <w:gridAfter w:val="1"/>
          <w:wAfter w:w="9" w:type="dxa"/>
          <w:trHeight w:val="54"/>
        </w:trPr>
        <w:tc>
          <w:tcPr>
            <w:tcW w:w="1271" w:type="dxa"/>
            <w:vAlign w:val="center"/>
          </w:tcPr>
          <w:p w14:paraId="389ACD71" w14:textId="77777777" w:rsidR="003232AC" w:rsidRPr="00AE5B1B" w:rsidRDefault="003232AC" w:rsidP="003232AC">
            <w:pPr>
              <w:rPr>
                <w:color w:val="00303E"/>
                <w:sz w:val="18"/>
                <w:szCs w:val="18"/>
              </w:rPr>
            </w:pPr>
          </w:p>
        </w:tc>
        <w:tc>
          <w:tcPr>
            <w:tcW w:w="4111" w:type="dxa"/>
            <w:vAlign w:val="center"/>
          </w:tcPr>
          <w:p w14:paraId="25C8299D" w14:textId="0623B453" w:rsidR="003232AC" w:rsidRPr="00AE5B1B" w:rsidRDefault="001A1995" w:rsidP="003232AC">
            <w:pPr>
              <w:rPr>
                <w:color w:val="00303E"/>
                <w:sz w:val="18"/>
                <w:szCs w:val="18"/>
              </w:rPr>
            </w:pPr>
            <w:r>
              <w:rPr>
                <w:color w:val="00303E"/>
                <w:sz w:val="18"/>
                <w:szCs w:val="18"/>
              </w:rPr>
              <w:t>Skisse og b</w:t>
            </w:r>
            <w:r w:rsidR="003232AC" w:rsidRPr="00AE5B1B">
              <w:rPr>
                <w:color w:val="00303E"/>
                <w:sz w:val="18"/>
                <w:szCs w:val="18"/>
              </w:rPr>
              <w:t>eskrivelse</w:t>
            </w:r>
            <w:r>
              <w:rPr>
                <w:color w:val="00303E"/>
                <w:sz w:val="18"/>
                <w:szCs w:val="18"/>
              </w:rPr>
              <w:t xml:space="preserve"> av anleggets utforming</w:t>
            </w:r>
          </w:p>
        </w:tc>
        <w:tc>
          <w:tcPr>
            <w:tcW w:w="1131" w:type="dxa"/>
            <w:vAlign w:val="center"/>
          </w:tcPr>
          <w:p w14:paraId="0AF14368" w14:textId="76792AAE" w:rsidR="003232AC" w:rsidRPr="00AE5B1B" w:rsidRDefault="003232AC" w:rsidP="003232AC">
            <w:pPr>
              <w:jc w:val="center"/>
              <w:rPr>
                <w:color w:val="00303E"/>
                <w:sz w:val="18"/>
                <w:szCs w:val="18"/>
              </w:rPr>
            </w:pPr>
            <w:r>
              <w:rPr>
                <w:color w:val="00303E"/>
                <w:sz w:val="18"/>
                <w:szCs w:val="18"/>
              </w:rPr>
              <w:t>7</w:t>
            </w:r>
            <w:r w:rsidRPr="00AE5B1B">
              <w:rPr>
                <w:color w:val="00303E"/>
                <w:sz w:val="18"/>
                <w:szCs w:val="18"/>
              </w:rPr>
              <w:t>.3</w:t>
            </w:r>
          </w:p>
        </w:tc>
        <w:tc>
          <w:tcPr>
            <w:tcW w:w="2787" w:type="dxa"/>
            <w:vAlign w:val="center"/>
          </w:tcPr>
          <w:p w14:paraId="64B39850" w14:textId="39E78EE7" w:rsidR="003232AC" w:rsidRPr="00AE5B1B" w:rsidRDefault="001A1995" w:rsidP="003232AC">
            <w:pPr>
              <w:jc w:val="center"/>
              <w:rPr>
                <w:color w:val="00303E"/>
                <w:sz w:val="18"/>
                <w:szCs w:val="18"/>
              </w:rPr>
            </w:pPr>
            <w:r>
              <w:rPr>
                <w:color w:val="00303E"/>
                <w:sz w:val="18"/>
                <w:szCs w:val="18"/>
              </w:rPr>
              <w:t>Ja</w:t>
            </w:r>
          </w:p>
        </w:tc>
      </w:tr>
      <w:tr w:rsidR="003232AC" w14:paraId="57489E30" w14:textId="77777777" w:rsidTr="003E5F35">
        <w:trPr>
          <w:gridAfter w:val="1"/>
          <w:wAfter w:w="9" w:type="dxa"/>
          <w:trHeight w:val="54"/>
        </w:trPr>
        <w:tc>
          <w:tcPr>
            <w:tcW w:w="1271" w:type="dxa"/>
            <w:vAlign w:val="center"/>
          </w:tcPr>
          <w:p w14:paraId="36444249" w14:textId="77777777" w:rsidR="003232AC" w:rsidRPr="00AE5B1B" w:rsidRDefault="003232AC" w:rsidP="003232AC">
            <w:pPr>
              <w:rPr>
                <w:color w:val="00303E"/>
                <w:sz w:val="18"/>
                <w:szCs w:val="18"/>
              </w:rPr>
            </w:pPr>
          </w:p>
        </w:tc>
        <w:tc>
          <w:tcPr>
            <w:tcW w:w="4111" w:type="dxa"/>
            <w:vAlign w:val="center"/>
          </w:tcPr>
          <w:p w14:paraId="73AFB765" w14:textId="3FC0AE10" w:rsidR="003232AC" w:rsidRPr="00AE5B1B" w:rsidRDefault="003232AC" w:rsidP="003232AC">
            <w:pPr>
              <w:rPr>
                <w:color w:val="00303E"/>
                <w:sz w:val="18"/>
                <w:szCs w:val="18"/>
              </w:rPr>
            </w:pPr>
            <w:r w:rsidRPr="00AE5B1B">
              <w:rPr>
                <w:color w:val="00303E"/>
                <w:sz w:val="18"/>
                <w:szCs w:val="18"/>
              </w:rPr>
              <w:t>Beskrivelse av mottakskontroll</w:t>
            </w:r>
          </w:p>
        </w:tc>
        <w:tc>
          <w:tcPr>
            <w:tcW w:w="1131" w:type="dxa"/>
            <w:vAlign w:val="center"/>
          </w:tcPr>
          <w:p w14:paraId="371B8578" w14:textId="29991539" w:rsidR="003232AC" w:rsidRPr="00AE5B1B" w:rsidRDefault="003232AC" w:rsidP="003232AC">
            <w:pPr>
              <w:jc w:val="center"/>
              <w:rPr>
                <w:color w:val="00303E"/>
                <w:sz w:val="18"/>
                <w:szCs w:val="18"/>
              </w:rPr>
            </w:pPr>
            <w:r>
              <w:rPr>
                <w:color w:val="00303E"/>
                <w:sz w:val="18"/>
                <w:szCs w:val="18"/>
              </w:rPr>
              <w:t>8</w:t>
            </w:r>
            <w:r w:rsidRPr="00AE5B1B">
              <w:rPr>
                <w:color w:val="00303E"/>
                <w:sz w:val="18"/>
                <w:szCs w:val="18"/>
              </w:rPr>
              <w:t>.</w:t>
            </w:r>
            <w:r w:rsidR="001A1995">
              <w:rPr>
                <w:color w:val="00303E"/>
                <w:sz w:val="18"/>
                <w:szCs w:val="18"/>
              </w:rPr>
              <w:t>9</w:t>
            </w:r>
          </w:p>
        </w:tc>
        <w:tc>
          <w:tcPr>
            <w:tcW w:w="2787" w:type="dxa"/>
            <w:vAlign w:val="center"/>
          </w:tcPr>
          <w:p w14:paraId="35DC1619" w14:textId="34B3C7B1" w:rsidR="003232AC" w:rsidRPr="00AE5B1B" w:rsidRDefault="003232AC" w:rsidP="003232AC">
            <w:pPr>
              <w:jc w:val="center"/>
              <w:rPr>
                <w:color w:val="00303E"/>
                <w:sz w:val="18"/>
                <w:szCs w:val="18"/>
              </w:rPr>
            </w:pPr>
            <w:r w:rsidRPr="00AE5B1B">
              <w:rPr>
                <w:color w:val="00303E"/>
                <w:sz w:val="18"/>
                <w:szCs w:val="18"/>
              </w:rPr>
              <w:t xml:space="preserve">Hvis ikke beskrevet </w:t>
            </w:r>
            <w:r w:rsidR="00BD182F">
              <w:rPr>
                <w:color w:val="00303E"/>
                <w:sz w:val="18"/>
                <w:szCs w:val="18"/>
              </w:rPr>
              <w:t xml:space="preserve">utfyllende </w:t>
            </w:r>
            <w:r w:rsidRPr="00AE5B1B">
              <w:rPr>
                <w:color w:val="00303E"/>
                <w:sz w:val="18"/>
                <w:szCs w:val="18"/>
              </w:rPr>
              <w:t>i skjemaet</w:t>
            </w:r>
          </w:p>
        </w:tc>
      </w:tr>
      <w:tr w:rsidR="003232AC" w14:paraId="20DA8BA7" w14:textId="77777777" w:rsidTr="003E5F35">
        <w:trPr>
          <w:gridAfter w:val="1"/>
          <w:wAfter w:w="9" w:type="dxa"/>
          <w:trHeight w:val="54"/>
        </w:trPr>
        <w:tc>
          <w:tcPr>
            <w:tcW w:w="1271" w:type="dxa"/>
            <w:vAlign w:val="center"/>
          </w:tcPr>
          <w:p w14:paraId="2E7BD7C8" w14:textId="77777777" w:rsidR="003232AC" w:rsidRPr="00AE5B1B" w:rsidRDefault="003232AC" w:rsidP="003232AC">
            <w:pPr>
              <w:rPr>
                <w:color w:val="00303E"/>
                <w:sz w:val="18"/>
                <w:szCs w:val="18"/>
              </w:rPr>
            </w:pPr>
          </w:p>
        </w:tc>
        <w:tc>
          <w:tcPr>
            <w:tcW w:w="4111" w:type="dxa"/>
            <w:vAlign w:val="center"/>
          </w:tcPr>
          <w:p w14:paraId="6011D19F" w14:textId="30419C37" w:rsidR="003232AC" w:rsidRPr="00AE5B1B" w:rsidRDefault="003232AC" w:rsidP="003232AC">
            <w:pPr>
              <w:rPr>
                <w:color w:val="00303E"/>
                <w:sz w:val="18"/>
                <w:szCs w:val="18"/>
              </w:rPr>
            </w:pPr>
            <w:r w:rsidRPr="00AE5B1B">
              <w:rPr>
                <w:color w:val="00303E"/>
                <w:sz w:val="18"/>
                <w:szCs w:val="18"/>
              </w:rPr>
              <w:t>Driftsplan</w:t>
            </w:r>
          </w:p>
        </w:tc>
        <w:tc>
          <w:tcPr>
            <w:tcW w:w="1131" w:type="dxa"/>
            <w:vAlign w:val="center"/>
          </w:tcPr>
          <w:p w14:paraId="26A3A2EB" w14:textId="784EA5B1" w:rsidR="003232AC" w:rsidRPr="00AE5B1B" w:rsidRDefault="003232AC" w:rsidP="003232AC">
            <w:pPr>
              <w:jc w:val="center"/>
              <w:rPr>
                <w:color w:val="00303E"/>
                <w:sz w:val="18"/>
                <w:szCs w:val="18"/>
              </w:rPr>
            </w:pPr>
            <w:r>
              <w:rPr>
                <w:color w:val="00303E"/>
                <w:sz w:val="18"/>
                <w:szCs w:val="18"/>
              </w:rPr>
              <w:t>8</w:t>
            </w:r>
            <w:r w:rsidRPr="00AE5B1B">
              <w:rPr>
                <w:color w:val="00303E"/>
                <w:sz w:val="18"/>
                <w:szCs w:val="18"/>
              </w:rPr>
              <w:t>.</w:t>
            </w:r>
            <w:r w:rsidR="001A1995">
              <w:rPr>
                <w:color w:val="00303E"/>
                <w:sz w:val="18"/>
                <w:szCs w:val="18"/>
              </w:rPr>
              <w:t>11</w:t>
            </w:r>
          </w:p>
        </w:tc>
        <w:tc>
          <w:tcPr>
            <w:tcW w:w="2787" w:type="dxa"/>
            <w:vAlign w:val="center"/>
          </w:tcPr>
          <w:p w14:paraId="6EADE942" w14:textId="49541374" w:rsidR="003232AC" w:rsidRPr="00AE5B1B" w:rsidRDefault="003232AC" w:rsidP="003232AC">
            <w:pPr>
              <w:jc w:val="center"/>
              <w:rPr>
                <w:color w:val="00303E"/>
                <w:sz w:val="18"/>
                <w:szCs w:val="18"/>
              </w:rPr>
            </w:pPr>
            <w:r w:rsidRPr="00AE5B1B">
              <w:rPr>
                <w:color w:val="00303E"/>
                <w:sz w:val="18"/>
                <w:szCs w:val="18"/>
              </w:rPr>
              <w:t>Ja</w:t>
            </w:r>
          </w:p>
        </w:tc>
      </w:tr>
      <w:tr w:rsidR="003232AC" w14:paraId="7AD03E02" w14:textId="77777777" w:rsidTr="003E5F35">
        <w:trPr>
          <w:gridAfter w:val="1"/>
          <w:wAfter w:w="9" w:type="dxa"/>
          <w:trHeight w:val="54"/>
        </w:trPr>
        <w:tc>
          <w:tcPr>
            <w:tcW w:w="1271" w:type="dxa"/>
            <w:vAlign w:val="center"/>
          </w:tcPr>
          <w:p w14:paraId="3197ADD2" w14:textId="77777777" w:rsidR="003232AC" w:rsidRPr="00AE5B1B" w:rsidRDefault="003232AC" w:rsidP="003232AC">
            <w:pPr>
              <w:rPr>
                <w:color w:val="00303E"/>
                <w:sz w:val="18"/>
                <w:szCs w:val="18"/>
              </w:rPr>
            </w:pPr>
          </w:p>
        </w:tc>
        <w:tc>
          <w:tcPr>
            <w:tcW w:w="4111" w:type="dxa"/>
            <w:vAlign w:val="center"/>
          </w:tcPr>
          <w:p w14:paraId="22F41480" w14:textId="4F9471B2" w:rsidR="003232AC" w:rsidRPr="00A462CB" w:rsidRDefault="00A462CB" w:rsidP="003232AC">
            <w:pPr>
              <w:rPr>
                <w:color w:val="00303E"/>
                <w:sz w:val="18"/>
                <w:szCs w:val="18"/>
              </w:rPr>
            </w:pPr>
            <w:r w:rsidRPr="00A462CB">
              <w:rPr>
                <w:color w:val="00303E"/>
                <w:sz w:val="18"/>
                <w:szCs w:val="18"/>
              </w:rPr>
              <w:t xml:space="preserve">Kart </w:t>
            </w:r>
            <w:r w:rsidR="00862E54">
              <w:rPr>
                <w:color w:val="00303E"/>
                <w:sz w:val="18"/>
                <w:szCs w:val="18"/>
              </w:rPr>
              <w:t>med</w:t>
            </w:r>
            <w:r w:rsidRPr="00A462CB">
              <w:rPr>
                <w:color w:val="00303E"/>
                <w:sz w:val="18"/>
                <w:szCs w:val="18"/>
              </w:rPr>
              <w:t xml:space="preserve"> </w:t>
            </w:r>
            <w:r w:rsidRPr="00A462CB">
              <w:rPr>
                <w:color w:val="00303E"/>
                <w:sz w:val="18"/>
                <w:szCs w:val="18"/>
              </w:rPr>
              <w:t>dagens nedbørsfelt, vannveger og nærliggende resipienter</w:t>
            </w:r>
          </w:p>
        </w:tc>
        <w:tc>
          <w:tcPr>
            <w:tcW w:w="1131" w:type="dxa"/>
            <w:vAlign w:val="center"/>
          </w:tcPr>
          <w:p w14:paraId="08C349B8" w14:textId="5D0B4CE7" w:rsidR="003232AC" w:rsidRPr="00AE5B1B" w:rsidRDefault="003232AC" w:rsidP="003232AC">
            <w:pPr>
              <w:jc w:val="center"/>
              <w:rPr>
                <w:color w:val="00303E"/>
                <w:sz w:val="18"/>
                <w:szCs w:val="18"/>
              </w:rPr>
            </w:pPr>
            <w:r>
              <w:rPr>
                <w:color w:val="00303E"/>
                <w:sz w:val="18"/>
                <w:szCs w:val="18"/>
              </w:rPr>
              <w:t>9</w:t>
            </w:r>
            <w:r w:rsidRPr="00AE5B1B">
              <w:rPr>
                <w:color w:val="00303E"/>
                <w:sz w:val="18"/>
                <w:szCs w:val="18"/>
              </w:rPr>
              <w:t>.1</w:t>
            </w:r>
          </w:p>
        </w:tc>
        <w:tc>
          <w:tcPr>
            <w:tcW w:w="2787" w:type="dxa"/>
            <w:vAlign w:val="center"/>
          </w:tcPr>
          <w:p w14:paraId="46EFDBCE" w14:textId="19E29BF4" w:rsidR="003232AC" w:rsidRPr="00AE5B1B" w:rsidRDefault="003232AC" w:rsidP="003232AC">
            <w:pPr>
              <w:jc w:val="center"/>
              <w:rPr>
                <w:color w:val="00303E"/>
                <w:sz w:val="18"/>
                <w:szCs w:val="18"/>
              </w:rPr>
            </w:pPr>
            <w:r w:rsidRPr="00AE5B1B">
              <w:rPr>
                <w:color w:val="00303E"/>
                <w:sz w:val="18"/>
                <w:szCs w:val="18"/>
              </w:rPr>
              <w:t>Ja</w:t>
            </w:r>
          </w:p>
        </w:tc>
      </w:tr>
      <w:tr w:rsidR="00862E54" w14:paraId="72195DCA" w14:textId="77777777" w:rsidTr="003E5F35">
        <w:trPr>
          <w:gridAfter w:val="1"/>
          <w:wAfter w:w="9" w:type="dxa"/>
          <w:trHeight w:val="54"/>
        </w:trPr>
        <w:tc>
          <w:tcPr>
            <w:tcW w:w="1271" w:type="dxa"/>
            <w:vAlign w:val="center"/>
          </w:tcPr>
          <w:p w14:paraId="4CD893AE" w14:textId="77777777" w:rsidR="00862E54" w:rsidRPr="00AE5B1B" w:rsidRDefault="00862E54" w:rsidP="003232AC">
            <w:pPr>
              <w:rPr>
                <w:color w:val="00303E"/>
                <w:sz w:val="18"/>
                <w:szCs w:val="18"/>
              </w:rPr>
            </w:pPr>
          </w:p>
        </w:tc>
        <w:tc>
          <w:tcPr>
            <w:tcW w:w="4111" w:type="dxa"/>
            <w:vAlign w:val="center"/>
          </w:tcPr>
          <w:p w14:paraId="2BA667FC" w14:textId="559068A2" w:rsidR="00862E54" w:rsidRPr="00862E54" w:rsidRDefault="00862E54" w:rsidP="003232AC">
            <w:pPr>
              <w:rPr>
                <w:color w:val="00303E"/>
                <w:sz w:val="18"/>
                <w:szCs w:val="18"/>
              </w:rPr>
            </w:pPr>
            <w:r w:rsidRPr="00862E54">
              <w:rPr>
                <w:color w:val="00303E"/>
                <w:sz w:val="18"/>
                <w:szCs w:val="18"/>
              </w:rPr>
              <w:t xml:space="preserve">Håndtering av </w:t>
            </w:r>
            <w:r w:rsidRPr="00862E54">
              <w:rPr>
                <w:color w:val="00303E"/>
                <w:sz w:val="18"/>
                <w:szCs w:val="18"/>
              </w:rPr>
              <w:t>overflatevann under og etter deponering/utfylling</w:t>
            </w:r>
          </w:p>
        </w:tc>
        <w:tc>
          <w:tcPr>
            <w:tcW w:w="1131" w:type="dxa"/>
            <w:vAlign w:val="center"/>
          </w:tcPr>
          <w:p w14:paraId="29EFE5FF" w14:textId="1514740C" w:rsidR="00862E54" w:rsidRDefault="00862E54" w:rsidP="003232AC">
            <w:pPr>
              <w:jc w:val="center"/>
              <w:rPr>
                <w:color w:val="00303E"/>
                <w:sz w:val="18"/>
                <w:szCs w:val="18"/>
              </w:rPr>
            </w:pPr>
            <w:r>
              <w:rPr>
                <w:color w:val="00303E"/>
                <w:sz w:val="18"/>
                <w:szCs w:val="18"/>
              </w:rPr>
              <w:t>9.2</w:t>
            </w:r>
          </w:p>
        </w:tc>
        <w:tc>
          <w:tcPr>
            <w:tcW w:w="2787" w:type="dxa"/>
            <w:vAlign w:val="center"/>
          </w:tcPr>
          <w:p w14:paraId="73572AFF" w14:textId="64EC7DEB" w:rsidR="00862E54" w:rsidRPr="00AE5B1B" w:rsidRDefault="00862E54" w:rsidP="003232AC">
            <w:pPr>
              <w:jc w:val="center"/>
              <w:rPr>
                <w:color w:val="00303E"/>
                <w:sz w:val="18"/>
                <w:szCs w:val="18"/>
              </w:rPr>
            </w:pPr>
            <w:r>
              <w:rPr>
                <w:color w:val="00303E"/>
                <w:sz w:val="18"/>
                <w:szCs w:val="18"/>
              </w:rPr>
              <w:t>Hvis ikke beskrevet utfyllende i skjemaet</w:t>
            </w:r>
          </w:p>
        </w:tc>
      </w:tr>
      <w:tr w:rsidR="003232AC" w14:paraId="2FB4FFDD" w14:textId="77777777" w:rsidTr="003E5F35">
        <w:trPr>
          <w:gridAfter w:val="1"/>
          <w:wAfter w:w="9" w:type="dxa"/>
          <w:trHeight w:val="54"/>
        </w:trPr>
        <w:tc>
          <w:tcPr>
            <w:tcW w:w="1271" w:type="dxa"/>
            <w:vAlign w:val="center"/>
          </w:tcPr>
          <w:p w14:paraId="42E9BB9F" w14:textId="77777777" w:rsidR="003232AC" w:rsidRPr="00AE5B1B" w:rsidRDefault="003232AC" w:rsidP="003232AC">
            <w:pPr>
              <w:rPr>
                <w:color w:val="00303E"/>
                <w:sz w:val="18"/>
                <w:szCs w:val="18"/>
              </w:rPr>
            </w:pPr>
          </w:p>
        </w:tc>
        <w:tc>
          <w:tcPr>
            <w:tcW w:w="4111" w:type="dxa"/>
            <w:vAlign w:val="center"/>
          </w:tcPr>
          <w:p w14:paraId="1BCF98A2" w14:textId="2FC4D635" w:rsidR="003232AC" w:rsidRPr="00AE5B1B" w:rsidRDefault="003232AC" w:rsidP="003232AC">
            <w:pPr>
              <w:rPr>
                <w:color w:val="00303E"/>
                <w:sz w:val="18"/>
                <w:szCs w:val="18"/>
              </w:rPr>
            </w:pPr>
            <w:proofErr w:type="spellStart"/>
            <w:r w:rsidRPr="00AE5B1B">
              <w:rPr>
                <w:color w:val="00303E"/>
                <w:sz w:val="18"/>
                <w:szCs w:val="18"/>
              </w:rPr>
              <w:t>Påslippsavtale</w:t>
            </w:r>
            <w:proofErr w:type="spellEnd"/>
          </w:p>
        </w:tc>
        <w:tc>
          <w:tcPr>
            <w:tcW w:w="1131" w:type="dxa"/>
            <w:vAlign w:val="center"/>
          </w:tcPr>
          <w:p w14:paraId="061F387A" w14:textId="1F51F38F" w:rsidR="003232AC" w:rsidRPr="00AE5B1B" w:rsidRDefault="003232AC" w:rsidP="003232AC">
            <w:pPr>
              <w:jc w:val="center"/>
              <w:rPr>
                <w:color w:val="00303E"/>
                <w:sz w:val="18"/>
                <w:szCs w:val="18"/>
              </w:rPr>
            </w:pPr>
            <w:r>
              <w:rPr>
                <w:color w:val="00303E"/>
                <w:sz w:val="18"/>
                <w:szCs w:val="18"/>
              </w:rPr>
              <w:t>9</w:t>
            </w:r>
            <w:r w:rsidRPr="00AE5B1B">
              <w:rPr>
                <w:color w:val="00303E"/>
                <w:sz w:val="18"/>
                <w:szCs w:val="18"/>
              </w:rPr>
              <w:t>.3</w:t>
            </w:r>
          </w:p>
        </w:tc>
        <w:tc>
          <w:tcPr>
            <w:tcW w:w="2787" w:type="dxa"/>
            <w:vAlign w:val="center"/>
          </w:tcPr>
          <w:p w14:paraId="76C64794" w14:textId="0E4279E0" w:rsidR="003232AC" w:rsidRPr="00AE5B1B" w:rsidRDefault="003232AC" w:rsidP="003232AC">
            <w:pPr>
              <w:jc w:val="center"/>
              <w:rPr>
                <w:color w:val="00303E"/>
                <w:sz w:val="18"/>
                <w:szCs w:val="18"/>
              </w:rPr>
            </w:pPr>
            <w:r w:rsidRPr="00AE5B1B">
              <w:rPr>
                <w:color w:val="00303E"/>
                <w:sz w:val="18"/>
                <w:szCs w:val="18"/>
              </w:rPr>
              <w:t xml:space="preserve">Hvis </w:t>
            </w:r>
            <w:r w:rsidR="00862E54">
              <w:rPr>
                <w:color w:val="00303E"/>
                <w:sz w:val="18"/>
                <w:szCs w:val="18"/>
              </w:rPr>
              <w:t>aktuelt</w:t>
            </w:r>
          </w:p>
        </w:tc>
      </w:tr>
      <w:tr w:rsidR="003232AC" w14:paraId="0AF24395" w14:textId="77777777" w:rsidTr="003E5F35">
        <w:trPr>
          <w:gridAfter w:val="1"/>
          <w:wAfter w:w="9" w:type="dxa"/>
          <w:trHeight w:val="54"/>
        </w:trPr>
        <w:tc>
          <w:tcPr>
            <w:tcW w:w="1271" w:type="dxa"/>
            <w:vAlign w:val="center"/>
          </w:tcPr>
          <w:p w14:paraId="59F5F57C" w14:textId="77777777" w:rsidR="003232AC" w:rsidRPr="00AE5B1B" w:rsidRDefault="003232AC" w:rsidP="003232AC">
            <w:pPr>
              <w:rPr>
                <w:color w:val="00303E"/>
                <w:sz w:val="18"/>
                <w:szCs w:val="18"/>
              </w:rPr>
            </w:pPr>
          </w:p>
        </w:tc>
        <w:tc>
          <w:tcPr>
            <w:tcW w:w="4111" w:type="dxa"/>
            <w:vAlign w:val="center"/>
          </w:tcPr>
          <w:p w14:paraId="4BD78325" w14:textId="39F74F2E" w:rsidR="003232AC" w:rsidRPr="00AE5B1B" w:rsidRDefault="003232AC" w:rsidP="003232AC">
            <w:pPr>
              <w:rPr>
                <w:color w:val="00303E"/>
                <w:sz w:val="18"/>
                <w:szCs w:val="18"/>
              </w:rPr>
            </w:pPr>
            <w:r w:rsidRPr="00AE5B1B">
              <w:rPr>
                <w:color w:val="00303E"/>
                <w:sz w:val="18"/>
                <w:szCs w:val="18"/>
              </w:rPr>
              <w:t>Beskrivelse og skisse av avskjærende grøfter</w:t>
            </w:r>
          </w:p>
        </w:tc>
        <w:tc>
          <w:tcPr>
            <w:tcW w:w="1131" w:type="dxa"/>
            <w:vAlign w:val="center"/>
          </w:tcPr>
          <w:p w14:paraId="25CEFEE8" w14:textId="6BFCD135" w:rsidR="003232AC" w:rsidRPr="00AE5B1B" w:rsidRDefault="003232AC" w:rsidP="003232AC">
            <w:pPr>
              <w:jc w:val="center"/>
              <w:rPr>
                <w:color w:val="00303E"/>
                <w:sz w:val="18"/>
                <w:szCs w:val="18"/>
              </w:rPr>
            </w:pPr>
            <w:r>
              <w:rPr>
                <w:color w:val="00303E"/>
                <w:sz w:val="18"/>
                <w:szCs w:val="18"/>
              </w:rPr>
              <w:t>9</w:t>
            </w:r>
            <w:r w:rsidRPr="00AE5B1B">
              <w:rPr>
                <w:color w:val="00303E"/>
                <w:sz w:val="18"/>
                <w:szCs w:val="18"/>
              </w:rPr>
              <w:t>.4</w:t>
            </w:r>
          </w:p>
        </w:tc>
        <w:tc>
          <w:tcPr>
            <w:tcW w:w="2787" w:type="dxa"/>
            <w:vAlign w:val="center"/>
          </w:tcPr>
          <w:p w14:paraId="1115C34E" w14:textId="28110FFB" w:rsidR="003232AC" w:rsidRPr="00AE5B1B" w:rsidRDefault="003232AC" w:rsidP="003232AC">
            <w:pPr>
              <w:jc w:val="center"/>
              <w:rPr>
                <w:color w:val="00303E"/>
                <w:sz w:val="18"/>
                <w:szCs w:val="18"/>
              </w:rPr>
            </w:pPr>
            <w:r w:rsidRPr="00AE5B1B">
              <w:rPr>
                <w:color w:val="00303E"/>
                <w:sz w:val="18"/>
                <w:szCs w:val="18"/>
              </w:rPr>
              <w:t>Hvis ikke beskrevet i skjemaet</w:t>
            </w:r>
          </w:p>
        </w:tc>
      </w:tr>
      <w:tr w:rsidR="003232AC" w14:paraId="29CB62E4" w14:textId="77777777" w:rsidTr="003E5F35">
        <w:trPr>
          <w:gridAfter w:val="1"/>
          <w:wAfter w:w="9" w:type="dxa"/>
          <w:trHeight w:val="54"/>
        </w:trPr>
        <w:tc>
          <w:tcPr>
            <w:tcW w:w="1271" w:type="dxa"/>
            <w:vAlign w:val="center"/>
          </w:tcPr>
          <w:p w14:paraId="4AD479C9" w14:textId="77777777" w:rsidR="003232AC" w:rsidRPr="00AE5B1B" w:rsidRDefault="003232AC" w:rsidP="003232AC">
            <w:pPr>
              <w:rPr>
                <w:color w:val="00303E"/>
                <w:sz w:val="18"/>
                <w:szCs w:val="18"/>
              </w:rPr>
            </w:pPr>
          </w:p>
        </w:tc>
        <w:tc>
          <w:tcPr>
            <w:tcW w:w="4111" w:type="dxa"/>
            <w:vAlign w:val="center"/>
          </w:tcPr>
          <w:p w14:paraId="5450E2C5" w14:textId="06450959" w:rsidR="003232AC" w:rsidRPr="00AE5B1B" w:rsidRDefault="003232AC" w:rsidP="003232AC">
            <w:pPr>
              <w:rPr>
                <w:color w:val="00303E"/>
                <w:sz w:val="18"/>
                <w:szCs w:val="18"/>
              </w:rPr>
            </w:pPr>
            <w:r w:rsidRPr="00AE5B1B">
              <w:rPr>
                <w:color w:val="00303E"/>
                <w:sz w:val="18"/>
                <w:szCs w:val="18"/>
              </w:rPr>
              <w:t>Påvirkning på vannresipienter</w:t>
            </w:r>
          </w:p>
        </w:tc>
        <w:tc>
          <w:tcPr>
            <w:tcW w:w="1131" w:type="dxa"/>
            <w:vAlign w:val="center"/>
          </w:tcPr>
          <w:p w14:paraId="3E1875BC" w14:textId="4175EE3D" w:rsidR="003232AC" w:rsidRPr="00AE5B1B" w:rsidRDefault="00AF7395" w:rsidP="003232AC">
            <w:pPr>
              <w:jc w:val="center"/>
              <w:rPr>
                <w:color w:val="00303E"/>
                <w:sz w:val="18"/>
                <w:szCs w:val="18"/>
              </w:rPr>
            </w:pPr>
            <w:r>
              <w:rPr>
                <w:color w:val="00303E"/>
                <w:sz w:val="18"/>
                <w:szCs w:val="18"/>
              </w:rPr>
              <w:t>9</w:t>
            </w:r>
            <w:r w:rsidR="003232AC" w:rsidRPr="00AE5B1B">
              <w:rPr>
                <w:color w:val="00303E"/>
                <w:sz w:val="18"/>
                <w:szCs w:val="18"/>
              </w:rPr>
              <w:t>.7</w:t>
            </w:r>
          </w:p>
        </w:tc>
        <w:tc>
          <w:tcPr>
            <w:tcW w:w="2787" w:type="dxa"/>
            <w:vAlign w:val="center"/>
          </w:tcPr>
          <w:p w14:paraId="4B6982CA" w14:textId="6A93FB18" w:rsidR="003232AC" w:rsidRPr="00AE5B1B" w:rsidRDefault="003232AC" w:rsidP="003232AC">
            <w:pPr>
              <w:jc w:val="center"/>
              <w:rPr>
                <w:color w:val="00303E"/>
                <w:sz w:val="18"/>
                <w:szCs w:val="18"/>
              </w:rPr>
            </w:pPr>
            <w:r w:rsidRPr="00AE5B1B">
              <w:rPr>
                <w:color w:val="00303E"/>
                <w:sz w:val="18"/>
                <w:szCs w:val="18"/>
              </w:rPr>
              <w:t>Ja</w:t>
            </w:r>
          </w:p>
        </w:tc>
      </w:tr>
      <w:tr w:rsidR="003232AC" w14:paraId="7B1AAFD7" w14:textId="77777777" w:rsidTr="003E5F35">
        <w:trPr>
          <w:gridAfter w:val="1"/>
          <w:wAfter w:w="9" w:type="dxa"/>
          <w:trHeight w:val="54"/>
        </w:trPr>
        <w:tc>
          <w:tcPr>
            <w:tcW w:w="1271" w:type="dxa"/>
            <w:vAlign w:val="center"/>
          </w:tcPr>
          <w:p w14:paraId="74675978" w14:textId="77777777" w:rsidR="003232AC" w:rsidRPr="00AE5B1B" w:rsidRDefault="003232AC" w:rsidP="003232AC">
            <w:pPr>
              <w:rPr>
                <w:color w:val="00303E"/>
                <w:sz w:val="18"/>
                <w:szCs w:val="18"/>
              </w:rPr>
            </w:pPr>
          </w:p>
        </w:tc>
        <w:tc>
          <w:tcPr>
            <w:tcW w:w="4111" w:type="dxa"/>
            <w:vAlign w:val="center"/>
          </w:tcPr>
          <w:p w14:paraId="3BE037D8" w14:textId="7391571F" w:rsidR="003232AC" w:rsidRPr="00AE5B1B" w:rsidRDefault="003232AC" w:rsidP="003232AC">
            <w:pPr>
              <w:rPr>
                <w:color w:val="00303E"/>
                <w:sz w:val="18"/>
                <w:szCs w:val="18"/>
              </w:rPr>
            </w:pPr>
            <w:r w:rsidRPr="00AE5B1B">
              <w:rPr>
                <w:color w:val="00303E"/>
                <w:sz w:val="18"/>
                <w:szCs w:val="18"/>
              </w:rPr>
              <w:t>Beskrivelse og skisse av rensemetode</w:t>
            </w:r>
          </w:p>
        </w:tc>
        <w:tc>
          <w:tcPr>
            <w:tcW w:w="1131" w:type="dxa"/>
            <w:vAlign w:val="center"/>
          </w:tcPr>
          <w:p w14:paraId="23CB3F00" w14:textId="3EA16EF3" w:rsidR="003232AC" w:rsidRPr="00AE5B1B" w:rsidRDefault="00AF7395" w:rsidP="003232AC">
            <w:pPr>
              <w:jc w:val="center"/>
              <w:rPr>
                <w:color w:val="00303E"/>
                <w:sz w:val="18"/>
                <w:szCs w:val="18"/>
              </w:rPr>
            </w:pPr>
            <w:r>
              <w:rPr>
                <w:color w:val="00303E"/>
                <w:sz w:val="18"/>
                <w:szCs w:val="18"/>
              </w:rPr>
              <w:t>9</w:t>
            </w:r>
            <w:r w:rsidR="003232AC" w:rsidRPr="00AE5B1B">
              <w:rPr>
                <w:color w:val="00303E"/>
                <w:sz w:val="18"/>
                <w:szCs w:val="18"/>
              </w:rPr>
              <w:t>.8</w:t>
            </w:r>
          </w:p>
        </w:tc>
        <w:tc>
          <w:tcPr>
            <w:tcW w:w="2787" w:type="dxa"/>
            <w:vAlign w:val="center"/>
          </w:tcPr>
          <w:p w14:paraId="473C9B32" w14:textId="629FC691" w:rsidR="003232AC" w:rsidRPr="00AE5B1B" w:rsidRDefault="003232AC" w:rsidP="003232AC">
            <w:pPr>
              <w:jc w:val="center"/>
              <w:rPr>
                <w:color w:val="00303E"/>
                <w:sz w:val="18"/>
                <w:szCs w:val="18"/>
              </w:rPr>
            </w:pPr>
            <w:r w:rsidRPr="00AE5B1B">
              <w:rPr>
                <w:color w:val="00303E"/>
                <w:sz w:val="18"/>
                <w:szCs w:val="18"/>
              </w:rPr>
              <w:t>Ja</w:t>
            </w:r>
          </w:p>
        </w:tc>
      </w:tr>
      <w:tr w:rsidR="003232AC" w14:paraId="44F2AC03" w14:textId="77777777" w:rsidTr="003E5F35">
        <w:trPr>
          <w:gridAfter w:val="1"/>
          <w:wAfter w:w="9" w:type="dxa"/>
          <w:trHeight w:val="54"/>
        </w:trPr>
        <w:tc>
          <w:tcPr>
            <w:tcW w:w="1271" w:type="dxa"/>
            <w:vAlign w:val="center"/>
          </w:tcPr>
          <w:p w14:paraId="12E8C0B8" w14:textId="77777777" w:rsidR="003232AC" w:rsidRPr="00AE5B1B" w:rsidRDefault="003232AC" w:rsidP="003232AC">
            <w:pPr>
              <w:rPr>
                <w:color w:val="00303E"/>
                <w:sz w:val="18"/>
                <w:szCs w:val="18"/>
              </w:rPr>
            </w:pPr>
          </w:p>
        </w:tc>
        <w:tc>
          <w:tcPr>
            <w:tcW w:w="4111" w:type="dxa"/>
            <w:vAlign w:val="center"/>
          </w:tcPr>
          <w:p w14:paraId="063606A0" w14:textId="6DD5E16F" w:rsidR="003232AC" w:rsidRPr="00AE5B1B" w:rsidRDefault="003232AC" w:rsidP="003232AC">
            <w:pPr>
              <w:rPr>
                <w:color w:val="00303E"/>
                <w:sz w:val="18"/>
                <w:szCs w:val="18"/>
              </w:rPr>
            </w:pPr>
            <w:r w:rsidRPr="00AE5B1B">
              <w:rPr>
                <w:color w:val="00303E"/>
                <w:sz w:val="18"/>
                <w:szCs w:val="18"/>
              </w:rPr>
              <w:t>Måleprogram</w:t>
            </w:r>
          </w:p>
        </w:tc>
        <w:tc>
          <w:tcPr>
            <w:tcW w:w="1131" w:type="dxa"/>
            <w:vAlign w:val="center"/>
          </w:tcPr>
          <w:p w14:paraId="61A8C8F1" w14:textId="4BE9F024" w:rsidR="003232AC" w:rsidRPr="00AE5B1B" w:rsidRDefault="00AF7395" w:rsidP="003232AC">
            <w:pPr>
              <w:jc w:val="center"/>
              <w:rPr>
                <w:color w:val="00303E"/>
                <w:sz w:val="18"/>
                <w:szCs w:val="18"/>
              </w:rPr>
            </w:pPr>
            <w:r>
              <w:rPr>
                <w:color w:val="00303E"/>
                <w:sz w:val="18"/>
                <w:szCs w:val="18"/>
              </w:rPr>
              <w:t>9</w:t>
            </w:r>
            <w:r w:rsidR="003232AC" w:rsidRPr="00AE5B1B">
              <w:rPr>
                <w:color w:val="00303E"/>
                <w:sz w:val="18"/>
                <w:szCs w:val="18"/>
              </w:rPr>
              <w:t>.9</w:t>
            </w:r>
          </w:p>
        </w:tc>
        <w:tc>
          <w:tcPr>
            <w:tcW w:w="2787" w:type="dxa"/>
            <w:vAlign w:val="center"/>
          </w:tcPr>
          <w:p w14:paraId="2331B4D2" w14:textId="0ECEBC84" w:rsidR="003232AC" w:rsidRPr="00AE5B1B" w:rsidRDefault="003232AC" w:rsidP="003232AC">
            <w:pPr>
              <w:jc w:val="center"/>
              <w:rPr>
                <w:color w:val="00303E"/>
                <w:sz w:val="18"/>
                <w:szCs w:val="18"/>
              </w:rPr>
            </w:pPr>
            <w:r>
              <w:rPr>
                <w:color w:val="00303E"/>
                <w:sz w:val="18"/>
                <w:szCs w:val="18"/>
              </w:rPr>
              <w:t>Ja</w:t>
            </w:r>
          </w:p>
        </w:tc>
      </w:tr>
      <w:tr w:rsidR="00AB5F1B" w14:paraId="4BA001C1" w14:textId="77777777" w:rsidTr="003E5F35">
        <w:trPr>
          <w:gridAfter w:val="1"/>
          <w:wAfter w:w="9" w:type="dxa"/>
          <w:trHeight w:val="54"/>
        </w:trPr>
        <w:tc>
          <w:tcPr>
            <w:tcW w:w="1271" w:type="dxa"/>
            <w:vAlign w:val="center"/>
          </w:tcPr>
          <w:p w14:paraId="7B6FB836" w14:textId="77777777" w:rsidR="00AB5F1B" w:rsidRPr="00AE5B1B" w:rsidRDefault="00AB5F1B" w:rsidP="003232AC">
            <w:pPr>
              <w:rPr>
                <w:color w:val="00303E"/>
                <w:sz w:val="18"/>
                <w:szCs w:val="18"/>
              </w:rPr>
            </w:pPr>
          </w:p>
        </w:tc>
        <w:tc>
          <w:tcPr>
            <w:tcW w:w="4111" w:type="dxa"/>
            <w:vAlign w:val="center"/>
          </w:tcPr>
          <w:p w14:paraId="07FAEEC6" w14:textId="6620FEC8" w:rsidR="00AB5F1B" w:rsidRPr="00AE5B1B" w:rsidRDefault="00AB5F1B" w:rsidP="003232AC">
            <w:pPr>
              <w:rPr>
                <w:color w:val="00303E"/>
                <w:sz w:val="18"/>
                <w:szCs w:val="18"/>
              </w:rPr>
            </w:pPr>
            <w:r w:rsidRPr="00AE5B1B">
              <w:rPr>
                <w:color w:val="00303E"/>
                <w:sz w:val="18"/>
                <w:szCs w:val="18"/>
              </w:rPr>
              <w:t>Skisse av utslippspunkter</w:t>
            </w:r>
          </w:p>
        </w:tc>
        <w:tc>
          <w:tcPr>
            <w:tcW w:w="1131" w:type="dxa"/>
            <w:vAlign w:val="center"/>
          </w:tcPr>
          <w:p w14:paraId="40A6DED9" w14:textId="1F368B59" w:rsidR="00AB5F1B" w:rsidRDefault="00AB5F1B" w:rsidP="003232AC">
            <w:pPr>
              <w:jc w:val="center"/>
              <w:rPr>
                <w:color w:val="00303E"/>
                <w:sz w:val="18"/>
                <w:szCs w:val="18"/>
              </w:rPr>
            </w:pPr>
            <w:r>
              <w:rPr>
                <w:color w:val="00303E"/>
                <w:sz w:val="18"/>
                <w:szCs w:val="18"/>
              </w:rPr>
              <w:t>9</w:t>
            </w:r>
            <w:r w:rsidRPr="00AE5B1B">
              <w:rPr>
                <w:color w:val="00303E"/>
                <w:sz w:val="18"/>
                <w:szCs w:val="18"/>
              </w:rPr>
              <w:t>.9</w:t>
            </w:r>
          </w:p>
        </w:tc>
        <w:tc>
          <w:tcPr>
            <w:tcW w:w="2787" w:type="dxa"/>
            <w:vAlign w:val="center"/>
          </w:tcPr>
          <w:p w14:paraId="5CBFF828" w14:textId="4F1DFFB4" w:rsidR="00AB5F1B" w:rsidRDefault="00AB5F1B" w:rsidP="003232AC">
            <w:pPr>
              <w:jc w:val="center"/>
              <w:rPr>
                <w:color w:val="00303E"/>
                <w:sz w:val="18"/>
                <w:szCs w:val="18"/>
              </w:rPr>
            </w:pPr>
            <w:r>
              <w:rPr>
                <w:color w:val="00303E"/>
                <w:sz w:val="18"/>
                <w:szCs w:val="18"/>
              </w:rPr>
              <w:t>Ja</w:t>
            </w:r>
          </w:p>
        </w:tc>
      </w:tr>
      <w:tr w:rsidR="003232AC" w14:paraId="187DDC92" w14:textId="77777777" w:rsidTr="003E5F35">
        <w:trPr>
          <w:gridAfter w:val="1"/>
          <w:wAfter w:w="9" w:type="dxa"/>
          <w:trHeight w:val="54"/>
        </w:trPr>
        <w:tc>
          <w:tcPr>
            <w:tcW w:w="1271" w:type="dxa"/>
            <w:vAlign w:val="center"/>
          </w:tcPr>
          <w:p w14:paraId="5CE26D03" w14:textId="77777777" w:rsidR="003232AC" w:rsidRPr="00AE5B1B" w:rsidRDefault="003232AC" w:rsidP="003232AC">
            <w:pPr>
              <w:rPr>
                <w:color w:val="00303E"/>
                <w:sz w:val="18"/>
                <w:szCs w:val="18"/>
              </w:rPr>
            </w:pPr>
          </w:p>
        </w:tc>
        <w:tc>
          <w:tcPr>
            <w:tcW w:w="4111" w:type="dxa"/>
            <w:vAlign w:val="center"/>
          </w:tcPr>
          <w:p w14:paraId="757CE733" w14:textId="729786EA" w:rsidR="003232AC" w:rsidRPr="00AE5B1B" w:rsidRDefault="003232AC" w:rsidP="003232AC">
            <w:pPr>
              <w:rPr>
                <w:color w:val="00303E"/>
                <w:sz w:val="18"/>
                <w:szCs w:val="18"/>
              </w:rPr>
            </w:pPr>
            <w:r w:rsidRPr="00AE5B1B">
              <w:rPr>
                <w:color w:val="00303E"/>
                <w:sz w:val="18"/>
                <w:szCs w:val="18"/>
              </w:rPr>
              <w:t>Rapport fra kartlegging/overvåking</w:t>
            </w:r>
          </w:p>
        </w:tc>
        <w:tc>
          <w:tcPr>
            <w:tcW w:w="1131" w:type="dxa"/>
            <w:vAlign w:val="center"/>
          </w:tcPr>
          <w:p w14:paraId="53BE8AEF" w14:textId="59657614" w:rsidR="003232AC" w:rsidRPr="00AE5B1B" w:rsidRDefault="00AF7395" w:rsidP="003232AC">
            <w:pPr>
              <w:jc w:val="center"/>
              <w:rPr>
                <w:color w:val="00303E"/>
                <w:sz w:val="18"/>
                <w:szCs w:val="18"/>
              </w:rPr>
            </w:pPr>
            <w:r>
              <w:rPr>
                <w:color w:val="00303E"/>
                <w:sz w:val="18"/>
                <w:szCs w:val="18"/>
              </w:rPr>
              <w:t>9</w:t>
            </w:r>
            <w:r w:rsidR="003232AC" w:rsidRPr="00AE5B1B">
              <w:rPr>
                <w:color w:val="00303E"/>
                <w:sz w:val="18"/>
                <w:szCs w:val="18"/>
              </w:rPr>
              <w:t>.1</w:t>
            </w:r>
            <w:r w:rsidR="00AB5F1B">
              <w:rPr>
                <w:color w:val="00303E"/>
                <w:sz w:val="18"/>
                <w:szCs w:val="18"/>
              </w:rPr>
              <w:t>0</w:t>
            </w:r>
          </w:p>
        </w:tc>
        <w:tc>
          <w:tcPr>
            <w:tcW w:w="2787" w:type="dxa"/>
            <w:vAlign w:val="center"/>
          </w:tcPr>
          <w:p w14:paraId="4FE4D2F5" w14:textId="2A1CFA07" w:rsidR="003232AC" w:rsidRPr="00AE5B1B" w:rsidRDefault="003232AC" w:rsidP="003232AC">
            <w:pPr>
              <w:jc w:val="center"/>
              <w:rPr>
                <w:color w:val="00303E"/>
                <w:sz w:val="18"/>
                <w:szCs w:val="18"/>
              </w:rPr>
            </w:pPr>
            <w:r w:rsidRPr="00AE5B1B">
              <w:rPr>
                <w:color w:val="00303E"/>
                <w:sz w:val="18"/>
                <w:szCs w:val="18"/>
              </w:rPr>
              <w:t>Hvis utført</w:t>
            </w:r>
          </w:p>
        </w:tc>
      </w:tr>
      <w:tr w:rsidR="003232AC" w14:paraId="698F375B" w14:textId="77777777" w:rsidTr="003E5F35">
        <w:trPr>
          <w:gridAfter w:val="1"/>
          <w:wAfter w:w="9" w:type="dxa"/>
          <w:trHeight w:val="54"/>
        </w:trPr>
        <w:tc>
          <w:tcPr>
            <w:tcW w:w="1271" w:type="dxa"/>
            <w:vAlign w:val="center"/>
          </w:tcPr>
          <w:p w14:paraId="17E980DD" w14:textId="77777777" w:rsidR="003232AC" w:rsidRPr="00AE5B1B" w:rsidRDefault="003232AC" w:rsidP="003232AC">
            <w:pPr>
              <w:rPr>
                <w:color w:val="00303E"/>
                <w:sz w:val="18"/>
                <w:szCs w:val="18"/>
              </w:rPr>
            </w:pPr>
          </w:p>
        </w:tc>
        <w:tc>
          <w:tcPr>
            <w:tcW w:w="4111" w:type="dxa"/>
            <w:vAlign w:val="center"/>
          </w:tcPr>
          <w:p w14:paraId="74016790" w14:textId="7C0B17DB" w:rsidR="003232AC" w:rsidRPr="00AE5B1B" w:rsidRDefault="003232AC" w:rsidP="003232AC">
            <w:pPr>
              <w:rPr>
                <w:color w:val="00303E"/>
                <w:sz w:val="18"/>
                <w:szCs w:val="18"/>
              </w:rPr>
            </w:pPr>
            <w:r w:rsidRPr="00AE5B1B">
              <w:rPr>
                <w:color w:val="00303E"/>
                <w:sz w:val="18"/>
                <w:szCs w:val="18"/>
              </w:rPr>
              <w:t>Skisse/kart over veier</w:t>
            </w:r>
          </w:p>
        </w:tc>
        <w:tc>
          <w:tcPr>
            <w:tcW w:w="1131" w:type="dxa"/>
            <w:vAlign w:val="center"/>
          </w:tcPr>
          <w:p w14:paraId="74EEF1E0" w14:textId="7305F34E" w:rsidR="003232AC" w:rsidRPr="00AE5B1B" w:rsidRDefault="00AF7395" w:rsidP="003232AC">
            <w:pPr>
              <w:jc w:val="center"/>
              <w:rPr>
                <w:color w:val="00303E"/>
                <w:sz w:val="18"/>
                <w:szCs w:val="18"/>
              </w:rPr>
            </w:pPr>
            <w:r>
              <w:rPr>
                <w:color w:val="00303E"/>
                <w:sz w:val="18"/>
                <w:szCs w:val="18"/>
              </w:rPr>
              <w:t>10</w:t>
            </w:r>
            <w:r w:rsidR="003232AC" w:rsidRPr="00AE5B1B">
              <w:rPr>
                <w:color w:val="00303E"/>
                <w:sz w:val="18"/>
                <w:szCs w:val="18"/>
              </w:rPr>
              <w:t>.1</w:t>
            </w:r>
          </w:p>
        </w:tc>
        <w:tc>
          <w:tcPr>
            <w:tcW w:w="2787" w:type="dxa"/>
            <w:vAlign w:val="center"/>
          </w:tcPr>
          <w:p w14:paraId="0DC2143E" w14:textId="68DA255F" w:rsidR="003232AC" w:rsidRPr="00AE5B1B" w:rsidRDefault="003232AC" w:rsidP="003232AC">
            <w:pPr>
              <w:jc w:val="center"/>
              <w:rPr>
                <w:color w:val="00303E"/>
                <w:sz w:val="18"/>
                <w:szCs w:val="18"/>
              </w:rPr>
            </w:pPr>
            <w:r w:rsidRPr="00AE5B1B">
              <w:rPr>
                <w:color w:val="00303E"/>
                <w:sz w:val="18"/>
                <w:szCs w:val="18"/>
              </w:rPr>
              <w:t>Hvis ikke beskrevet i skjemaet</w:t>
            </w:r>
          </w:p>
        </w:tc>
      </w:tr>
      <w:tr w:rsidR="003232AC" w14:paraId="7EBAF249" w14:textId="77777777" w:rsidTr="003E5F35">
        <w:trPr>
          <w:gridAfter w:val="1"/>
          <w:wAfter w:w="9" w:type="dxa"/>
          <w:trHeight w:val="54"/>
        </w:trPr>
        <w:tc>
          <w:tcPr>
            <w:tcW w:w="1271" w:type="dxa"/>
            <w:vAlign w:val="center"/>
          </w:tcPr>
          <w:p w14:paraId="364B9E09" w14:textId="77777777" w:rsidR="003232AC" w:rsidRPr="00AE5B1B" w:rsidRDefault="003232AC" w:rsidP="003232AC">
            <w:pPr>
              <w:rPr>
                <w:color w:val="00303E"/>
                <w:sz w:val="18"/>
                <w:szCs w:val="18"/>
              </w:rPr>
            </w:pPr>
          </w:p>
        </w:tc>
        <w:tc>
          <w:tcPr>
            <w:tcW w:w="4111" w:type="dxa"/>
            <w:vAlign w:val="center"/>
          </w:tcPr>
          <w:p w14:paraId="0DFAA267" w14:textId="77777777" w:rsidR="003232AC" w:rsidRPr="00AE5B1B" w:rsidRDefault="003232AC" w:rsidP="003232AC">
            <w:pPr>
              <w:rPr>
                <w:color w:val="00303E"/>
                <w:sz w:val="18"/>
                <w:szCs w:val="18"/>
              </w:rPr>
            </w:pPr>
            <w:r w:rsidRPr="00AE5B1B">
              <w:rPr>
                <w:color w:val="00303E"/>
                <w:sz w:val="18"/>
                <w:szCs w:val="18"/>
              </w:rPr>
              <w:t>Redegjørelse for trafikkbelastningen</w:t>
            </w:r>
          </w:p>
        </w:tc>
        <w:tc>
          <w:tcPr>
            <w:tcW w:w="1131" w:type="dxa"/>
            <w:vAlign w:val="center"/>
          </w:tcPr>
          <w:p w14:paraId="633508CE" w14:textId="40E640C0" w:rsidR="003232AC" w:rsidRPr="00AE5B1B" w:rsidRDefault="00AF7395" w:rsidP="003232AC">
            <w:pPr>
              <w:jc w:val="center"/>
              <w:rPr>
                <w:color w:val="00303E"/>
                <w:sz w:val="18"/>
                <w:szCs w:val="18"/>
              </w:rPr>
            </w:pPr>
            <w:r>
              <w:rPr>
                <w:color w:val="00303E"/>
                <w:sz w:val="18"/>
                <w:szCs w:val="18"/>
              </w:rPr>
              <w:t>10</w:t>
            </w:r>
            <w:r w:rsidR="003232AC" w:rsidRPr="00AE5B1B">
              <w:rPr>
                <w:color w:val="00303E"/>
                <w:sz w:val="18"/>
                <w:szCs w:val="18"/>
              </w:rPr>
              <w:t>.3</w:t>
            </w:r>
          </w:p>
        </w:tc>
        <w:tc>
          <w:tcPr>
            <w:tcW w:w="2787" w:type="dxa"/>
            <w:vAlign w:val="center"/>
          </w:tcPr>
          <w:p w14:paraId="049FBA4E" w14:textId="77777777" w:rsidR="003232AC" w:rsidRPr="00AE5B1B" w:rsidRDefault="003232AC" w:rsidP="003232AC">
            <w:pPr>
              <w:jc w:val="center"/>
              <w:rPr>
                <w:color w:val="00303E"/>
                <w:sz w:val="18"/>
                <w:szCs w:val="18"/>
              </w:rPr>
            </w:pPr>
            <w:r w:rsidRPr="00AE5B1B">
              <w:rPr>
                <w:color w:val="00303E"/>
                <w:sz w:val="18"/>
                <w:szCs w:val="18"/>
              </w:rPr>
              <w:t>Hvis ikke beskrevet i skjemaet</w:t>
            </w:r>
          </w:p>
        </w:tc>
      </w:tr>
      <w:tr w:rsidR="003232AC" w14:paraId="18DC4E2B" w14:textId="77777777" w:rsidTr="003E5F35">
        <w:trPr>
          <w:gridAfter w:val="1"/>
          <w:wAfter w:w="9" w:type="dxa"/>
          <w:trHeight w:val="54"/>
        </w:trPr>
        <w:tc>
          <w:tcPr>
            <w:tcW w:w="1271" w:type="dxa"/>
            <w:vAlign w:val="center"/>
          </w:tcPr>
          <w:p w14:paraId="64EDE450" w14:textId="77777777" w:rsidR="003232AC" w:rsidRPr="00AE5B1B" w:rsidRDefault="003232AC" w:rsidP="003232AC">
            <w:pPr>
              <w:rPr>
                <w:color w:val="00303E"/>
                <w:sz w:val="18"/>
                <w:szCs w:val="18"/>
              </w:rPr>
            </w:pPr>
          </w:p>
        </w:tc>
        <w:tc>
          <w:tcPr>
            <w:tcW w:w="4111" w:type="dxa"/>
            <w:vAlign w:val="center"/>
          </w:tcPr>
          <w:p w14:paraId="155CAC67" w14:textId="77777777" w:rsidR="003232AC" w:rsidRPr="00AE5B1B" w:rsidRDefault="003232AC" w:rsidP="003232AC">
            <w:pPr>
              <w:rPr>
                <w:color w:val="00303E"/>
                <w:sz w:val="18"/>
                <w:szCs w:val="18"/>
              </w:rPr>
            </w:pPr>
            <w:r w:rsidRPr="00AE5B1B">
              <w:rPr>
                <w:color w:val="00303E"/>
                <w:sz w:val="18"/>
                <w:szCs w:val="18"/>
              </w:rPr>
              <w:t>Støyrapport</w:t>
            </w:r>
          </w:p>
        </w:tc>
        <w:tc>
          <w:tcPr>
            <w:tcW w:w="1131" w:type="dxa"/>
            <w:vAlign w:val="center"/>
          </w:tcPr>
          <w:p w14:paraId="1F4EAF01" w14:textId="1168E0ED" w:rsidR="003232AC" w:rsidRPr="00AE5B1B" w:rsidRDefault="00AF7395" w:rsidP="003232AC">
            <w:pPr>
              <w:jc w:val="center"/>
              <w:rPr>
                <w:color w:val="00303E"/>
                <w:sz w:val="18"/>
                <w:szCs w:val="18"/>
              </w:rPr>
            </w:pPr>
            <w:r>
              <w:rPr>
                <w:color w:val="00303E"/>
                <w:sz w:val="18"/>
                <w:szCs w:val="18"/>
              </w:rPr>
              <w:t>11</w:t>
            </w:r>
          </w:p>
        </w:tc>
        <w:tc>
          <w:tcPr>
            <w:tcW w:w="2787" w:type="dxa"/>
            <w:vAlign w:val="center"/>
          </w:tcPr>
          <w:p w14:paraId="289C8D0F" w14:textId="36B59E51" w:rsidR="003232AC" w:rsidRPr="00AE5B1B" w:rsidRDefault="003232AC" w:rsidP="003232AC">
            <w:pPr>
              <w:jc w:val="center"/>
              <w:rPr>
                <w:color w:val="00303E"/>
                <w:sz w:val="18"/>
                <w:szCs w:val="18"/>
              </w:rPr>
            </w:pPr>
            <w:r w:rsidRPr="00AE5B1B">
              <w:rPr>
                <w:color w:val="00303E"/>
                <w:sz w:val="18"/>
                <w:szCs w:val="18"/>
              </w:rPr>
              <w:t>Hvis utført</w:t>
            </w:r>
          </w:p>
        </w:tc>
      </w:tr>
      <w:tr w:rsidR="003232AC" w14:paraId="58161BA8" w14:textId="77777777" w:rsidTr="003E5F35">
        <w:trPr>
          <w:gridAfter w:val="1"/>
          <w:wAfter w:w="9" w:type="dxa"/>
          <w:trHeight w:val="54"/>
        </w:trPr>
        <w:tc>
          <w:tcPr>
            <w:tcW w:w="1271" w:type="dxa"/>
            <w:vAlign w:val="center"/>
          </w:tcPr>
          <w:p w14:paraId="56AF99AB" w14:textId="77777777" w:rsidR="003232AC" w:rsidRPr="00AE5B1B" w:rsidRDefault="003232AC" w:rsidP="003232AC">
            <w:pPr>
              <w:rPr>
                <w:color w:val="00303E"/>
                <w:sz w:val="18"/>
                <w:szCs w:val="18"/>
              </w:rPr>
            </w:pPr>
          </w:p>
        </w:tc>
        <w:tc>
          <w:tcPr>
            <w:tcW w:w="4111" w:type="dxa"/>
            <w:vAlign w:val="center"/>
          </w:tcPr>
          <w:p w14:paraId="29A70AFE" w14:textId="77777777" w:rsidR="003232AC" w:rsidRPr="00AE5B1B" w:rsidRDefault="003232AC" w:rsidP="003232AC">
            <w:pPr>
              <w:rPr>
                <w:color w:val="00303E"/>
                <w:sz w:val="18"/>
                <w:szCs w:val="18"/>
              </w:rPr>
            </w:pPr>
            <w:r w:rsidRPr="00AE5B1B">
              <w:rPr>
                <w:color w:val="00303E"/>
                <w:sz w:val="18"/>
                <w:szCs w:val="18"/>
              </w:rPr>
              <w:t>Støvrapport</w:t>
            </w:r>
          </w:p>
        </w:tc>
        <w:tc>
          <w:tcPr>
            <w:tcW w:w="1131" w:type="dxa"/>
            <w:vAlign w:val="center"/>
          </w:tcPr>
          <w:p w14:paraId="085D6BE6" w14:textId="5D7A2936" w:rsidR="003232AC" w:rsidRPr="00AE5B1B" w:rsidRDefault="003232AC" w:rsidP="003232AC">
            <w:pPr>
              <w:jc w:val="center"/>
              <w:rPr>
                <w:color w:val="00303E"/>
                <w:sz w:val="18"/>
                <w:szCs w:val="18"/>
              </w:rPr>
            </w:pPr>
            <w:r w:rsidRPr="00AE5B1B">
              <w:rPr>
                <w:color w:val="00303E"/>
                <w:sz w:val="18"/>
                <w:szCs w:val="18"/>
              </w:rPr>
              <w:t>1</w:t>
            </w:r>
            <w:r w:rsidR="00AF7395">
              <w:rPr>
                <w:color w:val="00303E"/>
                <w:sz w:val="18"/>
                <w:szCs w:val="18"/>
              </w:rPr>
              <w:t>2</w:t>
            </w:r>
          </w:p>
        </w:tc>
        <w:tc>
          <w:tcPr>
            <w:tcW w:w="2787" w:type="dxa"/>
            <w:vAlign w:val="center"/>
          </w:tcPr>
          <w:p w14:paraId="0300FDD2" w14:textId="5A621E39" w:rsidR="003232AC" w:rsidRPr="00AE5B1B" w:rsidRDefault="003232AC" w:rsidP="003232AC">
            <w:pPr>
              <w:jc w:val="center"/>
              <w:rPr>
                <w:color w:val="00303E"/>
                <w:sz w:val="18"/>
                <w:szCs w:val="18"/>
              </w:rPr>
            </w:pPr>
            <w:r w:rsidRPr="00AE5B1B">
              <w:rPr>
                <w:color w:val="00303E"/>
                <w:sz w:val="18"/>
                <w:szCs w:val="18"/>
              </w:rPr>
              <w:t>Hvis utført</w:t>
            </w:r>
          </w:p>
        </w:tc>
      </w:tr>
      <w:tr w:rsidR="003232AC" w14:paraId="7B895819" w14:textId="77777777" w:rsidTr="003E5F35">
        <w:trPr>
          <w:gridAfter w:val="1"/>
          <w:wAfter w:w="9" w:type="dxa"/>
          <w:trHeight w:val="54"/>
        </w:trPr>
        <w:tc>
          <w:tcPr>
            <w:tcW w:w="1271" w:type="dxa"/>
            <w:vAlign w:val="center"/>
          </w:tcPr>
          <w:p w14:paraId="632FE8FA" w14:textId="77777777" w:rsidR="003232AC" w:rsidRPr="00AE5B1B" w:rsidRDefault="003232AC" w:rsidP="003232AC">
            <w:pPr>
              <w:rPr>
                <w:color w:val="00303E"/>
                <w:sz w:val="18"/>
                <w:szCs w:val="18"/>
              </w:rPr>
            </w:pPr>
          </w:p>
        </w:tc>
        <w:tc>
          <w:tcPr>
            <w:tcW w:w="4111" w:type="dxa"/>
            <w:vAlign w:val="center"/>
          </w:tcPr>
          <w:p w14:paraId="4009B3B5" w14:textId="79F39D02" w:rsidR="003232AC" w:rsidRPr="00AE5B1B" w:rsidRDefault="003232AC" w:rsidP="003232AC">
            <w:pPr>
              <w:rPr>
                <w:color w:val="00303E"/>
                <w:sz w:val="18"/>
                <w:szCs w:val="18"/>
              </w:rPr>
            </w:pPr>
            <w:r w:rsidRPr="00AE5B1B">
              <w:rPr>
                <w:color w:val="00303E"/>
                <w:sz w:val="18"/>
                <w:szCs w:val="18"/>
              </w:rPr>
              <w:t>Avslutningsplan</w:t>
            </w:r>
          </w:p>
        </w:tc>
        <w:tc>
          <w:tcPr>
            <w:tcW w:w="1131" w:type="dxa"/>
            <w:vAlign w:val="center"/>
          </w:tcPr>
          <w:p w14:paraId="4F400E61" w14:textId="39811A3F" w:rsidR="003232AC" w:rsidRPr="00AE5B1B" w:rsidRDefault="003232AC" w:rsidP="003232AC">
            <w:pPr>
              <w:jc w:val="center"/>
              <w:rPr>
                <w:color w:val="00303E"/>
                <w:sz w:val="18"/>
                <w:szCs w:val="18"/>
              </w:rPr>
            </w:pPr>
            <w:r w:rsidRPr="00AE5B1B">
              <w:rPr>
                <w:color w:val="00303E"/>
                <w:sz w:val="18"/>
                <w:szCs w:val="18"/>
              </w:rPr>
              <w:t>1</w:t>
            </w:r>
            <w:r w:rsidR="00AF7395">
              <w:rPr>
                <w:color w:val="00303E"/>
                <w:sz w:val="18"/>
                <w:szCs w:val="18"/>
              </w:rPr>
              <w:t>5</w:t>
            </w:r>
            <w:r w:rsidRPr="00AE5B1B">
              <w:rPr>
                <w:color w:val="00303E"/>
                <w:sz w:val="18"/>
                <w:szCs w:val="18"/>
              </w:rPr>
              <w:t>.2</w:t>
            </w:r>
          </w:p>
        </w:tc>
        <w:tc>
          <w:tcPr>
            <w:tcW w:w="2787" w:type="dxa"/>
            <w:vAlign w:val="center"/>
          </w:tcPr>
          <w:p w14:paraId="67748118" w14:textId="53A9D3EF" w:rsidR="003232AC" w:rsidRPr="00AE5B1B" w:rsidRDefault="003232AC" w:rsidP="003232AC">
            <w:pPr>
              <w:jc w:val="center"/>
              <w:rPr>
                <w:color w:val="00303E"/>
                <w:sz w:val="18"/>
                <w:szCs w:val="18"/>
              </w:rPr>
            </w:pPr>
            <w:r w:rsidRPr="00AE5B1B">
              <w:rPr>
                <w:color w:val="00303E"/>
                <w:sz w:val="18"/>
                <w:szCs w:val="18"/>
              </w:rPr>
              <w:t>Ja</w:t>
            </w:r>
          </w:p>
        </w:tc>
      </w:tr>
      <w:tr w:rsidR="003232AC" w14:paraId="0C72F5BA" w14:textId="77777777" w:rsidTr="003E5F35">
        <w:trPr>
          <w:trHeight w:val="54"/>
        </w:trPr>
        <w:tc>
          <w:tcPr>
            <w:tcW w:w="9309" w:type="dxa"/>
            <w:gridSpan w:val="5"/>
            <w:shd w:val="clear" w:color="auto" w:fill="B3D6D9"/>
            <w:vAlign w:val="center"/>
          </w:tcPr>
          <w:p w14:paraId="5EFF8A8C" w14:textId="77777777" w:rsidR="003232AC" w:rsidRPr="00AE5B1B" w:rsidRDefault="003232AC" w:rsidP="003232AC">
            <w:pPr>
              <w:rPr>
                <w:color w:val="00303E"/>
                <w:sz w:val="18"/>
                <w:szCs w:val="18"/>
              </w:rPr>
            </w:pPr>
            <w:r w:rsidRPr="00AE5B1B">
              <w:rPr>
                <w:color w:val="00303E"/>
                <w:sz w:val="18"/>
                <w:szCs w:val="18"/>
              </w:rPr>
              <w:t>Andre vedlegg:</w:t>
            </w:r>
          </w:p>
        </w:tc>
      </w:tr>
      <w:tr w:rsidR="003232AC" w14:paraId="447146E2" w14:textId="77777777" w:rsidTr="003E5F35">
        <w:trPr>
          <w:gridAfter w:val="1"/>
          <w:wAfter w:w="9" w:type="dxa"/>
          <w:trHeight w:val="54"/>
        </w:trPr>
        <w:tc>
          <w:tcPr>
            <w:tcW w:w="1271" w:type="dxa"/>
            <w:vAlign w:val="center"/>
          </w:tcPr>
          <w:p w14:paraId="3149A462" w14:textId="77777777" w:rsidR="003232AC" w:rsidRPr="00AE5B1B" w:rsidRDefault="003232AC" w:rsidP="003232AC">
            <w:pPr>
              <w:rPr>
                <w:color w:val="00303E"/>
                <w:sz w:val="18"/>
                <w:szCs w:val="18"/>
              </w:rPr>
            </w:pPr>
          </w:p>
        </w:tc>
        <w:tc>
          <w:tcPr>
            <w:tcW w:w="4111" w:type="dxa"/>
            <w:vAlign w:val="center"/>
          </w:tcPr>
          <w:p w14:paraId="713405D6" w14:textId="77777777" w:rsidR="003232AC" w:rsidRPr="00AE5B1B" w:rsidRDefault="003232AC" w:rsidP="003232AC">
            <w:pPr>
              <w:rPr>
                <w:color w:val="00303E"/>
                <w:sz w:val="18"/>
                <w:szCs w:val="18"/>
              </w:rPr>
            </w:pPr>
          </w:p>
        </w:tc>
        <w:tc>
          <w:tcPr>
            <w:tcW w:w="1131" w:type="dxa"/>
            <w:vAlign w:val="center"/>
          </w:tcPr>
          <w:p w14:paraId="73D0D275" w14:textId="77777777" w:rsidR="003232AC" w:rsidRPr="00AE5B1B" w:rsidRDefault="003232AC" w:rsidP="003232AC">
            <w:pPr>
              <w:jc w:val="center"/>
              <w:rPr>
                <w:color w:val="00303E"/>
                <w:sz w:val="18"/>
                <w:szCs w:val="18"/>
              </w:rPr>
            </w:pPr>
          </w:p>
        </w:tc>
        <w:tc>
          <w:tcPr>
            <w:tcW w:w="2787" w:type="dxa"/>
            <w:vAlign w:val="center"/>
          </w:tcPr>
          <w:p w14:paraId="2D26CC1D" w14:textId="77777777" w:rsidR="003232AC" w:rsidRPr="00AE5B1B" w:rsidRDefault="003232AC" w:rsidP="003232AC">
            <w:pPr>
              <w:jc w:val="center"/>
              <w:rPr>
                <w:color w:val="00303E"/>
                <w:sz w:val="18"/>
                <w:szCs w:val="18"/>
              </w:rPr>
            </w:pPr>
          </w:p>
        </w:tc>
      </w:tr>
      <w:tr w:rsidR="003232AC" w14:paraId="4D1DE13C" w14:textId="77777777" w:rsidTr="003E5F35">
        <w:trPr>
          <w:gridAfter w:val="1"/>
          <w:wAfter w:w="9" w:type="dxa"/>
          <w:trHeight w:val="54"/>
        </w:trPr>
        <w:tc>
          <w:tcPr>
            <w:tcW w:w="1271" w:type="dxa"/>
            <w:vAlign w:val="center"/>
          </w:tcPr>
          <w:p w14:paraId="48B9177B" w14:textId="77777777" w:rsidR="003232AC" w:rsidRPr="00AE5B1B" w:rsidRDefault="003232AC" w:rsidP="003232AC">
            <w:pPr>
              <w:rPr>
                <w:color w:val="00303E"/>
                <w:sz w:val="18"/>
                <w:szCs w:val="18"/>
              </w:rPr>
            </w:pPr>
          </w:p>
        </w:tc>
        <w:tc>
          <w:tcPr>
            <w:tcW w:w="4111" w:type="dxa"/>
            <w:vAlign w:val="center"/>
          </w:tcPr>
          <w:p w14:paraId="7FC6992E" w14:textId="77777777" w:rsidR="003232AC" w:rsidRPr="00AE5B1B" w:rsidRDefault="003232AC" w:rsidP="003232AC">
            <w:pPr>
              <w:rPr>
                <w:color w:val="00303E"/>
                <w:sz w:val="18"/>
                <w:szCs w:val="18"/>
              </w:rPr>
            </w:pPr>
          </w:p>
        </w:tc>
        <w:tc>
          <w:tcPr>
            <w:tcW w:w="1131" w:type="dxa"/>
            <w:vAlign w:val="center"/>
          </w:tcPr>
          <w:p w14:paraId="00EF6F34" w14:textId="77777777" w:rsidR="003232AC" w:rsidRPr="00AE5B1B" w:rsidRDefault="003232AC" w:rsidP="003232AC">
            <w:pPr>
              <w:jc w:val="center"/>
              <w:rPr>
                <w:color w:val="00303E"/>
                <w:sz w:val="18"/>
                <w:szCs w:val="18"/>
              </w:rPr>
            </w:pPr>
          </w:p>
        </w:tc>
        <w:tc>
          <w:tcPr>
            <w:tcW w:w="2787" w:type="dxa"/>
            <w:vAlign w:val="center"/>
          </w:tcPr>
          <w:p w14:paraId="7C89CA2B" w14:textId="77777777" w:rsidR="003232AC" w:rsidRPr="00AE5B1B" w:rsidRDefault="003232AC" w:rsidP="003232AC">
            <w:pPr>
              <w:jc w:val="center"/>
              <w:rPr>
                <w:color w:val="00303E"/>
                <w:sz w:val="18"/>
                <w:szCs w:val="18"/>
              </w:rPr>
            </w:pPr>
          </w:p>
        </w:tc>
      </w:tr>
      <w:tr w:rsidR="003232AC" w14:paraId="52345A6C" w14:textId="77777777" w:rsidTr="003E5F35">
        <w:trPr>
          <w:gridAfter w:val="1"/>
          <w:wAfter w:w="9" w:type="dxa"/>
          <w:trHeight w:val="54"/>
        </w:trPr>
        <w:tc>
          <w:tcPr>
            <w:tcW w:w="1271" w:type="dxa"/>
            <w:vAlign w:val="center"/>
          </w:tcPr>
          <w:p w14:paraId="0E56ABB8" w14:textId="77777777" w:rsidR="003232AC" w:rsidRPr="00AE5B1B" w:rsidRDefault="003232AC" w:rsidP="003232AC">
            <w:pPr>
              <w:rPr>
                <w:color w:val="00303E"/>
                <w:sz w:val="18"/>
                <w:szCs w:val="18"/>
              </w:rPr>
            </w:pPr>
          </w:p>
        </w:tc>
        <w:tc>
          <w:tcPr>
            <w:tcW w:w="4111" w:type="dxa"/>
            <w:vAlign w:val="center"/>
          </w:tcPr>
          <w:p w14:paraId="2E065B0E" w14:textId="77777777" w:rsidR="003232AC" w:rsidRPr="00AE5B1B" w:rsidRDefault="003232AC" w:rsidP="003232AC">
            <w:pPr>
              <w:rPr>
                <w:color w:val="00303E"/>
                <w:sz w:val="18"/>
                <w:szCs w:val="18"/>
              </w:rPr>
            </w:pPr>
          </w:p>
        </w:tc>
        <w:tc>
          <w:tcPr>
            <w:tcW w:w="1131" w:type="dxa"/>
            <w:vAlign w:val="center"/>
          </w:tcPr>
          <w:p w14:paraId="44DFFE2E" w14:textId="77777777" w:rsidR="003232AC" w:rsidRPr="00AE5B1B" w:rsidRDefault="003232AC" w:rsidP="003232AC">
            <w:pPr>
              <w:jc w:val="center"/>
              <w:rPr>
                <w:color w:val="00303E"/>
                <w:sz w:val="18"/>
                <w:szCs w:val="18"/>
              </w:rPr>
            </w:pPr>
          </w:p>
        </w:tc>
        <w:tc>
          <w:tcPr>
            <w:tcW w:w="2787" w:type="dxa"/>
            <w:vAlign w:val="center"/>
          </w:tcPr>
          <w:p w14:paraId="6026F93C" w14:textId="77777777" w:rsidR="003232AC" w:rsidRPr="00AE5B1B" w:rsidRDefault="003232AC" w:rsidP="003232AC">
            <w:pPr>
              <w:jc w:val="center"/>
              <w:rPr>
                <w:color w:val="00303E"/>
                <w:sz w:val="18"/>
                <w:szCs w:val="18"/>
              </w:rPr>
            </w:pPr>
          </w:p>
        </w:tc>
      </w:tr>
      <w:tr w:rsidR="003232AC" w14:paraId="6358B2C4" w14:textId="77777777" w:rsidTr="003E5F35">
        <w:trPr>
          <w:gridAfter w:val="1"/>
          <w:wAfter w:w="9" w:type="dxa"/>
          <w:trHeight w:val="54"/>
        </w:trPr>
        <w:tc>
          <w:tcPr>
            <w:tcW w:w="1271" w:type="dxa"/>
            <w:vAlign w:val="center"/>
          </w:tcPr>
          <w:p w14:paraId="3D7DC317" w14:textId="77777777" w:rsidR="003232AC" w:rsidRPr="00AE5B1B" w:rsidRDefault="003232AC" w:rsidP="003232AC">
            <w:pPr>
              <w:rPr>
                <w:color w:val="00303E"/>
                <w:sz w:val="18"/>
                <w:szCs w:val="18"/>
              </w:rPr>
            </w:pPr>
          </w:p>
        </w:tc>
        <w:tc>
          <w:tcPr>
            <w:tcW w:w="4111" w:type="dxa"/>
            <w:vAlign w:val="center"/>
          </w:tcPr>
          <w:p w14:paraId="1CB22BBD" w14:textId="77777777" w:rsidR="003232AC" w:rsidRPr="00AE5B1B" w:rsidRDefault="003232AC" w:rsidP="003232AC">
            <w:pPr>
              <w:rPr>
                <w:color w:val="00303E"/>
                <w:sz w:val="18"/>
                <w:szCs w:val="18"/>
              </w:rPr>
            </w:pPr>
          </w:p>
        </w:tc>
        <w:tc>
          <w:tcPr>
            <w:tcW w:w="1131" w:type="dxa"/>
            <w:vAlign w:val="center"/>
          </w:tcPr>
          <w:p w14:paraId="7A44B817" w14:textId="77777777" w:rsidR="003232AC" w:rsidRPr="00AE5B1B" w:rsidRDefault="003232AC" w:rsidP="003232AC">
            <w:pPr>
              <w:jc w:val="center"/>
              <w:rPr>
                <w:color w:val="00303E"/>
                <w:sz w:val="18"/>
                <w:szCs w:val="18"/>
              </w:rPr>
            </w:pPr>
          </w:p>
        </w:tc>
        <w:tc>
          <w:tcPr>
            <w:tcW w:w="2787" w:type="dxa"/>
            <w:vAlign w:val="center"/>
          </w:tcPr>
          <w:p w14:paraId="395740AB" w14:textId="77777777" w:rsidR="003232AC" w:rsidRPr="00AE5B1B" w:rsidRDefault="003232AC" w:rsidP="003232AC">
            <w:pPr>
              <w:jc w:val="center"/>
              <w:rPr>
                <w:color w:val="00303E"/>
                <w:sz w:val="18"/>
                <w:szCs w:val="18"/>
              </w:rPr>
            </w:pPr>
          </w:p>
        </w:tc>
      </w:tr>
      <w:tr w:rsidR="003232AC" w14:paraId="33EBAEBB" w14:textId="77777777" w:rsidTr="003E5F35">
        <w:trPr>
          <w:gridAfter w:val="1"/>
          <w:wAfter w:w="9" w:type="dxa"/>
          <w:trHeight w:val="54"/>
        </w:trPr>
        <w:tc>
          <w:tcPr>
            <w:tcW w:w="1271" w:type="dxa"/>
            <w:vAlign w:val="center"/>
          </w:tcPr>
          <w:p w14:paraId="5CCEF074" w14:textId="77777777" w:rsidR="003232AC" w:rsidRPr="00AE5B1B" w:rsidRDefault="003232AC" w:rsidP="003232AC">
            <w:pPr>
              <w:rPr>
                <w:color w:val="00303E"/>
                <w:sz w:val="18"/>
                <w:szCs w:val="18"/>
              </w:rPr>
            </w:pPr>
          </w:p>
        </w:tc>
        <w:tc>
          <w:tcPr>
            <w:tcW w:w="4111" w:type="dxa"/>
            <w:vAlign w:val="center"/>
          </w:tcPr>
          <w:p w14:paraId="09EB7786" w14:textId="77777777" w:rsidR="003232AC" w:rsidRPr="00AE5B1B" w:rsidRDefault="003232AC" w:rsidP="003232AC">
            <w:pPr>
              <w:rPr>
                <w:color w:val="00303E"/>
                <w:sz w:val="18"/>
                <w:szCs w:val="18"/>
              </w:rPr>
            </w:pPr>
          </w:p>
        </w:tc>
        <w:tc>
          <w:tcPr>
            <w:tcW w:w="1131" w:type="dxa"/>
            <w:vAlign w:val="center"/>
          </w:tcPr>
          <w:p w14:paraId="2954F9F1" w14:textId="77777777" w:rsidR="003232AC" w:rsidRPr="00AE5B1B" w:rsidRDefault="003232AC" w:rsidP="003232AC">
            <w:pPr>
              <w:jc w:val="center"/>
              <w:rPr>
                <w:color w:val="00303E"/>
                <w:sz w:val="18"/>
                <w:szCs w:val="18"/>
              </w:rPr>
            </w:pPr>
          </w:p>
        </w:tc>
        <w:tc>
          <w:tcPr>
            <w:tcW w:w="2787" w:type="dxa"/>
            <w:vAlign w:val="center"/>
          </w:tcPr>
          <w:p w14:paraId="3C05571C" w14:textId="77777777" w:rsidR="003232AC" w:rsidRPr="00AE5B1B" w:rsidRDefault="003232AC" w:rsidP="003232AC">
            <w:pPr>
              <w:jc w:val="center"/>
              <w:rPr>
                <w:color w:val="00303E"/>
                <w:sz w:val="18"/>
                <w:szCs w:val="18"/>
              </w:rPr>
            </w:pPr>
          </w:p>
        </w:tc>
      </w:tr>
      <w:tr w:rsidR="003232AC" w14:paraId="655AB225" w14:textId="77777777" w:rsidTr="003E5F35">
        <w:trPr>
          <w:gridAfter w:val="1"/>
          <w:wAfter w:w="9" w:type="dxa"/>
          <w:trHeight w:val="54"/>
        </w:trPr>
        <w:tc>
          <w:tcPr>
            <w:tcW w:w="1271" w:type="dxa"/>
            <w:vAlign w:val="center"/>
          </w:tcPr>
          <w:p w14:paraId="739B0270" w14:textId="77777777" w:rsidR="003232AC" w:rsidRPr="00AE5B1B" w:rsidRDefault="003232AC" w:rsidP="003232AC">
            <w:pPr>
              <w:rPr>
                <w:color w:val="00303E"/>
                <w:sz w:val="18"/>
                <w:szCs w:val="18"/>
              </w:rPr>
            </w:pPr>
          </w:p>
        </w:tc>
        <w:tc>
          <w:tcPr>
            <w:tcW w:w="4111" w:type="dxa"/>
            <w:vAlign w:val="center"/>
          </w:tcPr>
          <w:p w14:paraId="1CB97FF8" w14:textId="77777777" w:rsidR="003232AC" w:rsidRPr="00AE5B1B" w:rsidRDefault="003232AC" w:rsidP="003232AC">
            <w:pPr>
              <w:rPr>
                <w:color w:val="00303E"/>
                <w:sz w:val="18"/>
                <w:szCs w:val="18"/>
              </w:rPr>
            </w:pPr>
          </w:p>
        </w:tc>
        <w:tc>
          <w:tcPr>
            <w:tcW w:w="1131" w:type="dxa"/>
            <w:vAlign w:val="center"/>
          </w:tcPr>
          <w:p w14:paraId="136F1B8C" w14:textId="77777777" w:rsidR="003232AC" w:rsidRPr="00AE5B1B" w:rsidRDefault="003232AC" w:rsidP="003232AC">
            <w:pPr>
              <w:jc w:val="center"/>
              <w:rPr>
                <w:color w:val="00303E"/>
                <w:sz w:val="18"/>
                <w:szCs w:val="18"/>
              </w:rPr>
            </w:pPr>
          </w:p>
        </w:tc>
        <w:tc>
          <w:tcPr>
            <w:tcW w:w="2787" w:type="dxa"/>
            <w:vAlign w:val="center"/>
          </w:tcPr>
          <w:p w14:paraId="28808428" w14:textId="77777777" w:rsidR="003232AC" w:rsidRPr="00AE5B1B" w:rsidRDefault="003232AC" w:rsidP="003232AC">
            <w:pPr>
              <w:jc w:val="center"/>
              <w:rPr>
                <w:color w:val="00303E"/>
                <w:sz w:val="18"/>
                <w:szCs w:val="18"/>
              </w:rPr>
            </w:pPr>
          </w:p>
        </w:tc>
      </w:tr>
      <w:tr w:rsidR="003232AC" w14:paraId="6C4373B2" w14:textId="77777777" w:rsidTr="003E5F35">
        <w:trPr>
          <w:gridAfter w:val="1"/>
          <w:wAfter w:w="9" w:type="dxa"/>
          <w:trHeight w:val="54"/>
        </w:trPr>
        <w:tc>
          <w:tcPr>
            <w:tcW w:w="1271" w:type="dxa"/>
            <w:vAlign w:val="center"/>
          </w:tcPr>
          <w:p w14:paraId="63711772" w14:textId="77777777" w:rsidR="003232AC" w:rsidRPr="00AE5B1B" w:rsidRDefault="003232AC" w:rsidP="003232AC">
            <w:pPr>
              <w:rPr>
                <w:color w:val="00303E"/>
                <w:sz w:val="18"/>
                <w:szCs w:val="18"/>
              </w:rPr>
            </w:pPr>
          </w:p>
        </w:tc>
        <w:tc>
          <w:tcPr>
            <w:tcW w:w="4111" w:type="dxa"/>
            <w:vAlign w:val="center"/>
          </w:tcPr>
          <w:p w14:paraId="049D60BC" w14:textId="77777777" w:rsidR="003232AC" w:rsidRPr="00AE5B1B" w:rsidRDefault="003232AC" w:rsidP="003232AC">
            <w:pPr>
              <w:rPr>
                <w:color w:val="00303E"/>
                <w:sz w:val="18"/>
                <w:szCs w:val="18"/>
              </w:rPr>
            </w:pPr>
          </w:p>
        </w:tc>
        <w:tc>
          <w:tcPr>
            <w:tcW w:w="1131" w:type="dxa"/>
            <w:vAlign w:val="center"/>
          </w:tcPr>
          <w:p w14:paraId="2494CA7D" w14:textId="77777777" w:rsidR="003232AC" w:rsidRPr="00AE5B1B" w:rsidRDefault="003232AC" w:rsidP="003232AC">
            <w:pPr>
              <w:jc w:val="center"/>
              <w:rPr>
                <w:color w:val="00303E"/>
                <w:sz w:val="18"/>
                <w:szCs w:val="18"/>
              </w:rPr>
            </w:pPr>
          </w:p>
        </w:tc>
        <w:tc>
          <w:tcPr>
            <w:tcW w:w="2787" w:type="dxa"/>
            <w:vAlign w:val="center"/>
          </w:tcPr>
          <w:p w14:paraId="7B28EE1B" w14:textId="77777777" w:rsidR="003232AC" w:rsidRPr="00AE5B1B" w:rsidRDefault="003232AC" w:rsidP="003232AC">
            <w:pPr>
              <w:jc w:val="center"/>
              <w:rPr>
                <w:color w:val="00303E"/>
                <w:sz w:val="18"/>
                <w:szCs w:val="18"/>
              </w:rPr>
            </w:pPr>
          </w:p>
        </w:tc>
      </w:tr>
    </w:tbl>
    <w:p w14:paraId="4FEE254A" w14:textId="23076D54" w:rsidR="009A6D48" w:rsidRDefault="009A6D48">
      <w:pPr>
        <w:rPr>
          <w:rStyle w:val="Sterk"/>
          <w:rFonts w:ascii="Open Sans" w:hAnsi="Open Sans" w:cs="Open Sans"/>
          <w:sz w:val="20"/>
        </w:rPr>
      </w:pPr>
      <w:r>
        <w:rPr>
          <w:rStyle w:val="Sterk"/>
          <w:rFonts w:ascii="Open Sans" w:hAnsi="Open Sans" w:cs="Open Sans"/>
          <w:sz w:val="20"/>
        </w:rPr>
        <w:br w:type="page"/>
      </w:r>
    </w:p>
    <w:p w14:paraId="4EC50B25" w14:textId="77777777" w:rsidR="009A6D48" w:rsidRDefault="009A6D48">
      <w:pPr>
        <w:rPr>
          <w:rStyle w:val="Sterk"/>
          <w:rFonts w:ascii="Open Sans" w:hAnsi="Open Sans" w:cs="Open Sans"/>
          <w:sz w:val="20"/>
        </w:rPr>
      </w:pPr>
    </w:p>
    <w:p w14:paraId="61EC0AE4" w14:textId="323C200C" w:rsidR="009A6D48" w:rsidRPr="009A6D48" w:rsidRDefault="009A6D48" w:rsidP="009A6D48">
      <w:pPr>
        <w:rPr>
          <w:rFonts w:cs="Open Sans"/>
          <w:szCs w:val="24"/>
        </w:rPr>
      </w:pPr>
    </w:p>
    <w:p w14:paraId="32BFDB60" w14:textId="77777777" w:rsidR="009A6D48" w:rsidRPr="009A6D48" w:rsidRDefault="009A6D48" w:rsidP="009A6D48"/>
    <w:p w14:paraId="6326EE1A" w14:textId="77777777" w:rsidR="00FA1452" w:rsidRDefault="00FA1452" w:rsidP="00FA1452">
      <w:pPr>
        <w:pStyle w:val="Topptekst"/>
      </w:pPr>
      <w:r>
        <w:rPr>
          <w:noProof/>
        </w:rPr>
        <w:drawing>
          <wp:anchor distT="0" distB="0" distL="114300" distR="114300" simplePos="0" relativeHeight="251659264" behindDoc="1" locked="0" layoutInCell="0" allowOverlap="1" wp14:anchorId="25068027" wp14:editId="056F1996">
            <wp:simplePos x="0" y="0"/>
            <wp:positionH relativeFrom="margin">
              <wp:align>center</wp:align>
            </wp:positionH>
            <wp:positionV relativeFrom="margin">
              <wp:align>center</wp:align>
            </wp:positionV>
            <wp:extent cx="7559040" cy="10689590"/>
            <wp:effectExtent l="0" t="0" r="3810" b="0"/>
            <wp:wrapNone/>
            <wp:docPr id="1" name="Bilde 1" descr="FylkesmannenA4malunderla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39686517" descr="FylkesmannenA4malunderlag-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p>
    <w:p w14:paraId="678953B4" w14:textId="77777777" w:rsidR="00137752" w:rsidRPr="00C10A0E" w:rsidRDefault="00136E75" w:rsidP="00137752">
      <w:r>
        <w:rPr>
          <w:noProof/>
        </w:rPr>
        <w:drawing>
          <wp:anchor distT="0" distB="0" distL="114300" distR="114300" simplePos="0" relativeHeight="251655168" behindDoc="1" locked="0" layoutInCell="1" allowOverlap="1" wp14:anchorId="12353290" wp14:editId="1DE17217">
            <wp:simplePos x="0" y="0"/>
            <wp:positionH relativeFrom="page">
              <wp:align>left</wp:align>
            </wp:positionH>
            <wp:positionV relativeFrom="paragraph">
              <wp:posOffset>-880744</wp:posOffset>
            </wp:positionV>
            <wp:extent cx="7531221" cy="10648878"/>
            <wp:effectExtent l="0" t="0" r="0" b="635"/>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pport_bakside-01.jpg"/>
                    <pic:cNvPicPr/>
                  </pic:nvPicPr>
                  <pic:blipFill>
                    <a:blip r:embed="rId14"/>
                    <a:stretch>
                      <a:fillRect/>
                    </a:stretch>
                  </pic:blipFill>
                  <pic:spPr>
                    <a:xfrm>
                      <a:off x="0" y="0"/>
                      <a:ext cx="7531221" cy="10648878"/>
                    </a:xfrm>
                    <a:prstGeom prst="rect">
                      <a:avLst/>
                    </a:prstGeom>
                  </pic:spPr>
                </pic:pic>
              </a:graphicData>
            </a:graphic>
            <wp14:sizeRelH relativeFrom="page">
              <wp14:pctWidth>0</wp14:pctWidth>
            </wp14:sizeRelH>
            <wp14:sizeRelV relativeFrom="page">
              <wp14:pctHeight>0</wp14:pctHeight>
            </wp14:sizeRelV>
          </wp:anchor>
        </w:drawing>
      </w:r>
    </w:p>
    <w:p w14:paraId="1A5D0EB0" w14:textId="77777777" w:rsidR="00137752" w:rsidRDefault="00137752" w:rsidP="00137752">
      <w:pPr>
        <w:pStyle w:val="Topptekst"/>
      </w:pPr>
    </w:p>
    <w:p w14:paraId="7F0937CC" w14:textId="77777777" w:rsidR="00C10A0E" w:rsidRPr="00C10A0E" w:rsidRDefault="00136E75" w:rsidP="00137752">
      <w:pPr>
        <w:ind w:firstLine="284"/>
      </w:pPr>
      <w:r>
        <w:rPr>
          <w:noProof/>
        </w:rPr>
        <mc:AlternateContent>
          <mc:Choice Requires="wps">
            <w:drawing>
              <wp:anchor distT="0" distB="0" distL="114300" distR="114300" simplePos="0" relativeHeight="251658240" behindDoc="0" locked="0" layoutInCell="1" allowOverlap="1" wp14:anchorId="6CE2A389" wp14:editId="7C8DE9E4">
                <wp:simplePos x="0" y="0"/>
                <wp:positionH relativeFrom="column">
                  <wp:posOffset>-704850</wp:posOffset>
                </wp:positionH>
                <wp:positionV relativeFrom="paragraph">
                  <wp:posOffset>1250315</wp:posOffset>
                </wp:positionV>
                <wp:extent cx="6692900" cy="1082675"/>
                <wp:effectExtent l="0" t="0" r="0" b="3175"/>
                <wp:wrapSquare wrapText="bothSides"/>
                <wp:docPr id="8" name="Tekstboks 8"/>
                <wp:cNvGraphicFramePr/>
                <a:graphic xmlns:a="http://schemas.openxmlformats.org/drawingml/2006/main">
                  <a:graphicData uri="http://schemas.microsoft.com/office/word/2010/wordprocessingShape">
                    <wps:wsp>
                      <wps:cNvSpPr txBox="1"/>
                      <wps:spPr>
                        <a:xfrm>
                          <a:off x="0" y="0"/>
                          <a:ext cx="6692900" cy="10826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CBD18D4" w14:textId="35A79281" w:rsidR="003232AC" w:rsidRPr="00C6148C" w:rsidRDefault="00C6148C" w:rsidP="00137752">
                            <w:pPr>
                              <w:widowControl w:val="0"/>
                              <w:tabs>
                                <w:tab w:val="left" w:leader="dot" w:pos="6840"/>
                              </w:tabs>
                              <w:autoSpaceDE w:val="0"/>
                              <w:autoSpaceDN w:val="0"/>
                              <w:adjustRightInd w:val="0"/>
                              <w:spacing w:line="288" w:lineRule="auto"/>
                              <w:textAlignment w:val="center"/>
                              <w:rPr>
                                <w:rFonts w:cs="Open Sans"/>
                                <w:color w:val="00303E"/>
                                <w:lang w:val="nn-NO"/>
                              </w:rPr>
                            </w:pPr>
                            <w:proofErr w:type="spellStart"/>
                            <w:r w:rsidRPr="00C6148C">
                              <w:rPr>
                                <w:rFonts w:cs="Open Sans"/>
                                <w:b/>
                                <w:bCs/>
                                <w:color w:val="00303E"/>
                                <w:lang w:val="nn-NO"/>
                              </w:rPr>
                              <w:t>Statsforvalteren</w:t>
                            </w:r>
                            <w:proofErr w:type="spellEnd"/>
                            <w:r w:rsidRPr="00C6148C">
                              <w:rPr>
                                <w:rFonts w:cs="Open Sans"/>
                                <w:b/>
                                <w:bCs/>
                                <w:color w:val="00303E"/>
                                <w:lang w:val="nn-NO"/>
                              </w:rPr>
                              <w:t xml:space="preserve"> i Innlandet</w:t>
                            </w:r>
                          </w:p>
                          <w:p w14:paraId="66ABBAEC" w14:textId="50BD6303" w:rsidR="00C6148C" w:rsidRDefault="00C6148C" w:rsidP="00137752">
                            <w:pPr>
                              <w:rPr>
                                <w:rFonts w:cs="Open Sans"/>
                                <w:color w:val="00303E"/>
                                <w:lang w:val="nn-NO"/>
                              </w:rPr>
                            </w:pPr>
                            <w:r>
                              <w:rPr>
                                <w:rFonts w:cs="Open Sans"/>
                                <w:color w:val="00303E"/>
                                <w:lang w:val="nn-NO"/>
                              </w:rPr>
                              <w:t xml:space="preserve">Besøksadresser: </w:t>
                            </w:r>
                            <w:r w:rsidRPr="00C6148C">
                              <w:rPr>
                                <w:rFonts w:cs="Open Sans"/>
                                <w:color w:val="00303E"/>
                                <w:lang w:val="nn-NO"/>
                              </w:rPr>
                              <w:t>Gudbrandsdalsveg</w:t>
                            </w:r>
                            <w:r>
                              <w:rPr>
                                <w:rFonts w:cs="Open Sans"/>
                                <w:color w:val="00303E"/>
                                <w:lang w:val="nn-NO"/>
                              </w:rPr>
                              <w:t>en 186</w:t>
                            </w:r>
                            <w:r w:rsidR="003232AC" w:rsidRPr="00C6148C">
                              <w:rPr>
                                <w:rFonts w:cs="Open Sans"/>
                                <w:color w:val="00303E"/>
                                <w:lang w:val="nn-NO"/>
                              </w:rPr>
                              <w:t>,</w:t>
                            </w:r>
                            <w:r>
                              <w:rPr>
                                <w:rFonts w:cs="Open Sans"/>
                                <w:color w:val="00303E"/>
                                <w:lang w:val="nn-NO"/>
                              </w:rPr>
                              <w:t xml:space="preserve"> Lillehammer </w:t>
                            </w:r>
                            <w:r w:rsidRPr="00C6148C">
                              <w:rPr>
                                <w:rFonts w:cs="Open Sans"/>
                                <w:color w:val="00303E"/>
                                <w:lang w:val="nn-NO"/>
                              </w:rPr>
                              <w:t>|</w:t>
                            </w:r>
                            <w:r>
                              <w:rPr>
                                <w:rFonts w:cs="Open Sans"/>
                                <w:color w:val="00303E"/>
                                <w:lang w:val="nn-NO"/>
                              </w:rPr>
                              <w:t xml:space="preserve"> Parkgata 36, Hamar</w:t>
                            </w:r>
                          </w:p>
                          <w:p w14:paraId="086E675D" w14:textId="72AA87BD" w:rsidR="00FD6B4B" w:rsidRDefault="00C6148C" w:rsidP="00137752">
                            <w:pPr>
                              <w:rPr>
                                <w:rFonts w:cs="Open Sans"/>
                                <w:color w:val="00303E"/>
                                <w:lang w:val="nn-NO"/>
                              </w:rPr>
                            </w:pPr>
                            <w:r>
                              <w:rPr>
                                <w:rFonts w:cs="Open Sans"/>
                                <w:color w:val="00303E"/>
                                <w:lang w:val="nn-NO"/>
                              </w:rPr>
                              <w:t>E-postadresse sfinpost</w:t>
                            </w:r>
                            <w:r w:rsidR="003232AC" w:rsidRPr="00C6148C">
                              <w:rPr>
                                <w:rFonts w:cs="Open Sans"/>
                                <w:color w:val="00303E"/>
                                <w:lang w:val="nn-NO"/>
                              </w:rPr>
                              <w:t>@</w:t>
                            </w:r>
                            <w:r>
                              <w:rPr>
                                <w:rFonts w:cs="Open Sans"/>
                                <w:color w:val="00303E"/>
                                <w:lang w:val="nn-NO"/>
                              </w:rPr>
                              <w:t>s</w:t>
                            </w:r>
                            <w:r w:rsidR="00D550CE" w:rsidRPr="00C6148C">
                              <w:rPr>
                                <w:rFonts w:cs="Open Sans"/>
                                <w:color w:val="00303E"/>
                                <w:lang w:val="nn-NO"/>
                              </w:rPr>
                              <w:t>tatsforvalteren</w:t>
                            </w:r>
                            <w:r w:rsidR="003232AC" w:rsidRPr="00C6148C">
                              <w:rPr>
                                <w:rFonts w:cs="Open Sans"/>
                                <w:color w:val="00303E"/>
                                <w:lang w:val="nn-NO"/>
                              </w:rPr>
                              <w:t>.no</w:t>
                            </w:r>
                            <w:r w:rsidR="00FD6B4B" w:rsidRPr="00FD6B4B">
                              <w:rPr>
                                <w:rFonts w:cs="Open Sans"/>
                                <w:color w:val="00303E"/>
                                <w:lang w:val="nn-NO"/>
                              </w:rPr>
                              <w:t xml:space="preserve"> </w:t>
                            </w:r>
                            <w:r w:rsidR="00FD6B4B" w:rsidRPr="00C6148C">
                              <w:rPr>
                                <w:rFonts w:cs="Open Sans"/>
                                <w:color w:val="00303E"/>
                                <w:lang w:val="nn-NO"/>
                              </w:rPr>
                              <w:t>|</w:t>
                            </w:r>
                            <w:r w:rsidR="00FD6B4B">
                              <w:rPr>
                                <w:rFonts w:cs="Open Sans"/>
                                <w:color w:val="00303E"/>
                                <w:lang w:val="nn-NO"/>
                              </w:rPr>
                              <w:t xml:space="preserve"> Postadresse: Postboks 987</w:t>
                            </w:r>
                            <w:r w:rsidR="00FD6B4B" w:rsidRPr="00C6148C">
                              <w:rPr>
                                <w:rFonts w:cs="Open Sans"/>
                                <w:color w:val="00303E"/>
                                <w:lang w:val="nn-NO"/>
                              </w:rPr>
                              <w:t xml:space="preserve">, </w:t>
                            </w:r>
                            <w:r w:rsidR="00FD6B4B">
                              <w:rPr>
                                <w:rFonts w:cs="Open Sans"/>
                                <w:color w:val="00303E"/>
                                <w:lang w:val="nn-NO"/>
                              </w:rPr>
                              <w:t xml:space="preserve">2604 Lillehammer </w:t>
                            </w:r>
                          </w:p>
                          <w:p w14:paraId="372F1C3F" w14:textId="5999CAAD" w:rsidR="00FD6B4B" w:rsidRDefault="00FD6B4B" w:rsidP="00137752">
                            <w:pPr>
                              <w:rPr>
                                <w:rFonts w:cs="Open Sans"/>
                                <w:color w:val="00303E"/>
                                <w:lang w:val="nn-NO"/>
                              </w:rPr>
                            </w:pPr>
                            <w:r>
                              <w:rPr>
                                <w:rFonts w:cs="Open Sans"/>
                                <w:color w:val="00303E"/>
                                <w:lang w:val="nn-NO"/>
                              </w:rPr>
                              <w:t>Sentralbord: 61 26 60 00</w:t>
                            </w:r>
                          </w:p>
                          <w:p w14:paraId="7D6E70DA" w14:textId="67F8FD6F" w:rsidR="003232AC" w:rsidRPr="00C6148C" w:rsidRDefault="003232AC" w:rsidP="00137752">
                            <w:pPr>
                              <w:rPr>
                                <w:rFonts w:cs="Open Sans"/>
                                <w:color w:val="00303E"/>
                                <w:lang w:val="nn-NO"/>
                              </w:rPr>
                            </w:pPr>
                            <w:r w:rsidRPr="00C6148C">
                              <w:rPr>
                                <w:rFonts w:cs="Open Sans"/>
                                <w:color w:val="00303E"/>
                                <w:lang w:val="nn-NO"/>
                              </w:rPr>
                              <w:t>www.</w:t>
                            </w:r>
                            <w:r w:rsidR="00FD6B4B">
                              <w:rPr>
                                <w:rFonts w:cs="Open Sans"/>
                                <w:color w:val="00303E"/>
                                <w:lang w:val="nn-NO"/>
                              </w:rPr>
                              <w:t>s</w:t>
                            </w:r>
                            <w:r w:rsidR="00D550CE" w:rsidRPr="00C6148C">
                              <w:rPr>
                                <w:rFonts w:cs="Open Sans"/>
                                <w:color w:val="00303E"/>
                                <w:lang w:val="nn-NO"/>
                              </w:rPr>
                              <w:t>tatsforvalteren</w:t>
                            </w:r>
                            <w:r w:rsidRPr="00C6148C">
                              <w:rPr>
                                <w:rFonts w:cs="Open Sans"/>
                                <w:color w:val="00303E"/>
                                <w:lang w:val="nn-NO"/>
                              </w:rPr>
                              <w:t>.no/</w:t>
                            </w:r>
                            <w:r w:rsidR="00FD6B4B">
                              <w:rPr>
                                <w:rFonts w:cs="Open Sans"/>
                                <w:color w:val="00303E"/>
                                <w:lang w:val="nn-NO"/>
                              </w:rPr>
                              <w:t>innlandet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2A389" id="Tekstboks 8" o:spid="_x0000_s1028" type="#_x0000_t202" style="position:absolute;left:0;text-align:left;margin-left:-55.5pt;margin-top:98.45pt;width:527pt;height:8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" filled="f" stroked="f">
                <v:textbox>
                  <w:txbxContent>
                    <w:p w14:paraId="7CBD18D4" w14:textId="35A79281" w:rsidR="003232AC" w:rsidRPr="00C6148C" w:rsidRDefault="00C6148C" w:rsidP="00137752">
                      <w:pPr>
                        <w:widowControl w:val="0"/>
                        <w:tabs>
                          <w:tab w:val="left" w:leader="dot" w:pos="6840"/>
                        </w:tabs>
                        <w:autoSpaceDE w:val="0"/>
                        <w:autoSpaceDN w:val="0"/>
                        <w:adjustRightInd w:val="0"/>
                        <w:spacing w:line="288" w:lineRule="auto"/>
                        <w:textAlignment w:val="center"/>
                        <w:rPr>
                          <w:rFonts w:cs="Open Sans"/>
                          <w:color w:val="00303E"/>
                          <w:lang w:val="nn-NO"/>
                        </w:rPr>
                      </w:pPr>
                      <w:proofErr w:type="spellStart"/>
                      <w:r w:rsidRPr="00C6148C">
                        <w:rPr>
                          <w:rFonts w:cs="Open Sans"/>
                          <w:b/>
                          <w:bCs/>
                          <w:color w:val="00303E"/>
                          <w:lang w:val="nn-NO"/>
                        </w:rPr>
                        <w:t>Statsforvalteren</w:t>
                      </w:r>
                      <w:proofErr w:type="spellEnd"/>
                      <w:r w:rsidRPr="00C6148C">
                        <w:rPr>
                          <w:rFonts w:cs="Open Sans"/>
                          <w:b/>
                          <w:bCs/>
                          <w:color w:val="00303E"/>
                          <w:lang w:val="nn-NO"/>
                        </w:rPr>
                        <w:t xml:space="preserve"> i Innlandet</w:t>
                      </w:r>
                    </w:p>
                    <w:p w14:paraId="66ABBAEC" w14:textId="50BD6303" w:rsidR="00C6148C" w:rsidRDefault="00C6148C" w:rsidP="00137752">
                      <w:pPr>
                        <w:rPr>
                          <w:rFonts w:cs="Open Sans"/>
                          <w:color w:val="00303E"/>
                          <w:lang w:val="nn-NO"/>
                        </w:rPr>
                      </w:pPr>
                      <w:r>
                        <w:rPr>
                          <w:rFonts w:cs="Open Sans"/>
                          <w:color w:val="00303E"/>
                          <w:lang w:val="nn-NO"/>
                        </w:rPr>
                        <w:t xml:space="preserve">Besøksadresser: </w:t>
                      </w:r>
                      <w:r w:rsidRPr="00C6148C">
                        <w:rPr>
                          <w:rFonts w:cs="Open Sans"/>
                          <w:color w:val="00303E"/>
                          <w:lang w:val="nn-NO"/>
                        </w:rPr>
                        <w:t>Gudbrandsdalsveg</w:t>
                      </w:r>
                      <w:r>
                        <w:rPr>
                          <w:rFonts w:cs="Open Sans"/>
                          <w:color w:val="00303E"/>
                          <w:lang w:val="nn-NO"/>
                        </w:rPr>
                        <w:t>en 186</w:t>
                      </w:r>
                      <w:r w:rsidR="003232AC" w:rsidRPr="00C6148C">
                        <w:rPr>
                          <w:rFonts w:cs="Open Sans"/>
                          <w:color w:val="00303E"/>
                          <w:lang w:val="nn-NO"/>
                        </w:rPr>
                        <w:t>,</w:t>
                      </w:r>
                      <w:r>
                        <w:rPr>
                          <w:rFonts w:cs="Open Sans"/>
                          <w:color w:val="00303E"/>
                          <w:lang w:val="nn-NO"/>
                        </w:rPr>
                        <w:t xml:space="preserve"> Lillehammer </w:t>
                      </w:r>
                      <w:r w:rsidRPr="00C6148C">
                        <w:rPr>
                          <w:rFonts w:cs="Open Sans"/>
                          <w:color w:val="00303E"/>
                          <w:lang w:val="nn-NO"/>
                        </w:rPr>
                        <w:t>|</w:t>
                      </w:r>
                      <w:r>
                        <w:rPr>
                          <w:rFonts w:cs="Open Sans"/>
                          <w:color w:val="00303E"/>
                          <w:lang w:val="nn-NO"/>
                        </w:rPr>
                        <w:t xml:space="preserve"> Parkgata 36, Hamar</w:t>
                      </w:r>
                    </w:p>
                    <w:p w14:paraId="086E675D" w14:textId="72AA87BD" w:rsidR="00FD6B4B" w:rsidRDefault="00C6148C" w:rsidP="00137752">
                      <w:pPr>
                        <w:rPr>
                          <w:rFonts w:cs="Open Sans"/>
                          <w:color w:val="00303E"/>
                          <w:lang w:val="nn-NO"/>
                        </w:rPr>
                      </w:pPr>
                      <w:r>
                        <w:rPr>
                          <w:rFonts w:cs="Open Sans"/>
                          <w:color w:val="00303E"/>
                          <w:lang w:val="nn-NO"/>
                        </w:rPr>
                        <w:t>E-postadresse sfinpost</w:t>
                      </w:r>
                      <w:r w:rsidR="003232AC" w:rsidRPr="00C6148C">
                        <w:rPr>
                          <w:rFonts w:cs="Open Sans"/>
                          <w:color w:val="00303E"/>
                          <w:lang w:val="nn-NO"/>
                        </w:rPr>
                        <w:t>@</w:t>
                      </w:r>
                      <w:r>
                        <w:rPr>
                          <w:rFonts w:cs="Open Sans"/>
                          <w:color w:val="00303E"/>
                          <w:lang w:val="nn-NO"/>
                        </w:rPr>
                        <w:t>s</w:t>
                      </w:r>
                      <w:r w:rsidR="00D550CE" w:rsidRPr="00C6148C">
                        <w:rPr>
                          <w:rFonts w:cs="Open Sans"/>
                          <w:color w:val="00303E"/>
                          <w:lang w:val="nn-NO"/>
                        </w:rPr>
                        <w:t>tatsforvalteren</w:t>
                      </w:r>
                      <w:r w:rsidR="003232AC" w:rsidRPr="00C6148C">
                        <w:rPr>
                          <w:rFonts w:cs="Open Sans"/>
                          <w:color w:val="00303E"/>
                          <w:lang w:val="nn-NO"/>
                        </w:rPr>
                        <w:t>.no</w:t>
                      </w:r>
                      <w:r w:rsidR="00FD6B4B" w:rsidRPr="00FD6B4B">
                        <w:rPr>
                          <w:rFonts w:cs="Open Sans"/>
                          <w:color w:val="00303E"/>
                          <w:lang w:val="nn-NO"/>
                        </w:rPr>
                        <w:t xml:space="preserve"> </w:t>
                      </w:r>
                      <w:r w:rsidR="00FD6B4B" w:rsidRPr="00C6148C">
                        <w:rPr>
                          <w:rFonts w:cs="Open Sans"/>
                          <w:color w:val="00303E"/>
                          <w:lang w:val="nn-NO"/>
                        </w:rPr>
                        <w:t>|</w:t>
                      </w:r>
                      <w:r w:rsidR="00FD6B4B">
                        <w:rPr>
                          <w:rFonts w:cs="Open Sans"/>
                          <w:color w:val="00303E"/>
                          <w:lang w:val="nn-NO"/>
                        </w:rPr>
                        <w:t xml:space="preserve"> Postadresse: Postboks 987</w:t>
                      </w:r>
                      <w:r w:rsidR="00FD6B4B" w:rsidRPr="00C6148C">
                        <w:rPr>
                          <w:rFonts w:cs="Open Sans"/>
                          <w:color w:val="00303E"/>
                          <w:lang w:val="nn-NO"/>
                        </w:rPr>
                        <w:t xml:space="preserve">, </w:t>
                      </w:r>
                      <w:r w:rsidR="00FD6B4B">
                        <w:rPr>
                          <w:rFonts w:cs="Open Sans"/>
                          <w:color w:val="00303E"/>
                          <w:lang w:val="nn-NO"/>
                        </w:rPr>
                        <w:t xml:space="preserve">2604 Lillehammer </w:t>
                      </w:r>
                    </w:p>
                    <w:p w14:paraId="372F1C3F" w14:textId="5999CAAD" w:rsidR="00FD6B4B" w:rsidRDefault="00FD6B4B" w:rsidP="00137752">
                      <w:pPr>
                        <w:rPr>
                          <w:rFonts w:cs="Open Sans"/>
                          <w:color w:val="00303E"/>
                          <w:lang w:val="nn-NO"/>
                        </w:rPr>
                      </w:pPr>
                      <w:r>
                        <w:rPr>
                          <w:rFonts w:cs="Open Sans"/>
                          <w:color w:val="00303E"/>
                          <w:lang w:val="nn-NO"/>
                        </w:rPr>
                        <w:t>Sentralbord: 61 26 60 00</w:t>
                      </w:r>
                    </w:p>
                    <w:p w14:paraId="7D6E70DA" w14:textId="67F8FD6F" w:rsidR="003232AC" w:rsidRPr="00C6148C" w:rsidRDefault="003232AC" w:rsidP="00137752">
                      <w:pPr>
                        <w:rPr>
                          <w:rFonts w:cs="Open Sans"/>
                          <w:color w:val="00303E"/>
                          <w:lang w:val="nn-NO"/>
                        </w:rPr>
                      </w:pPr>
                      <w:r w:rsidRPr="00C6148C">
                        <w:rPr>
                          <w:rFonts w:cs="Open Sans"/>
                          <w:color w:val="00303E"/>
                          <w:lang w:val="nn-NO"/>
                        </w:rPr>
                        <w:t>www.</w:t>
                      </w:r>
                      <w:r w:rsidR="00FD6B4B">
                        <w:rPr>
                          <w:rFonts w:cs="Open Sans"/>
                          <w:color w:val="00303E"/>
                          <w:lang w:val="nn-NO"/>
                        </w:rPr>
                        <w:t>s</w:t>
                      </w:r>
                      <w:r w:rsidR="00D550CE" w:rsidRPr="00C6148C">
                        <w:rPr>
                          <w:rFonts w:cs="Open Sans"/>
                          <w:color w:val="00303E"/>
                          <w:lang w:val="nn-NO"/>
                        </w:rPr>
                        <w:t>tatsforvalteren</w:t>
                      </w:r>
                      <w:r w:rsidRPr="00C6148C">
                        <w:rPr>
                          <w:rFonts w:cs="Open Sans"/>
                          <w:color w:val="00303E"/>
                          <w:lang w:val="nn-NO"/>
                        </w:rPr>
                        <w:t>.no/</w:t>
                      </w:r>
                      <w:r w:rsidR="00FD6B4B">
                        <w:rPr>
                          <w:rFonts w:cs="Open Sans"/>
                          <w:color w:val="00303E"/>
                          <w:lang w:val="nn-NO"/>
                        </w:rPr>
                        <w:t>innlandet</w:t>
                      </w:r>
                    </w:p>
                  </w:txbxContent>
                </v:textbox>
                <w10:wrap type="square"/>
              </v:shape>
            </w:pict>
          </mc:Fallback>
        </mc:AlternateContent>
      </w:r>
    </w:p>
    <w:sectPr w:rsidR="00C10A0E" w:rsidRPr="00C10A0E" w:rsidSect="00E5445E">
      <w:headerReference w:type="even" r:id="rId15"/>
      <w:footerReference w:type="default" r:id="rId16"/>
      <w:headerReference w:type="first" r:id="rId17"/>
      <w:pgSz w:w="11900" w:h="16840"/>
      <w:pgMar w:top="1417" w:right="1417" w:bottom="964" w:left="1417" w:header="708"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5ECF7" w14:textId="77777777" w:rsidR="003232AC" w:rsidRDefault="003232AC" w:rsidP="00BE7168">
      <w:r>
        <w:separator/>
      </w:r>
    </w:p>
  </w:endnote>
  <w:endnote w:type="continuationSeparator" w:id="0">
    <w:p w14:paraId="6037573A" w14:textId="77777777" w:rsidR="003232AC" w:rsidRDefault="003232AC" w:rsidP="00BE7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MT-Ligh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4889912"/>
      <w:docPartObj>
        <w:docPartGallery w:val="Page Numbers (Bottom of Page)"/>
        <w:docPartUnique/>
      </w:docPartObj>
    </w:sdtPr>
    <w:sdtEndPr/>
    <w:sdtContent>
      <w:p w14:paraId="78A07A7F" w14:textId="6CA2917D" w:rsidR="003232AC" w:rsidRDefault="003232AC">
        <w:pPr>
          <w:pStyle w:val="Bunntekst"/>
          <w:jc w:val="right"/>
        </w:pPr>
        <w:r>
          <w:fldChar w:fldCharType="begin"/>
        </w:r>
        <w:r>
          <w:instrText>PAGE   \* MERGEFORMAT</w:instrText>
        </w:r>
        <w:r>
          <w:fldChar w:fldCharType="separate"/>
        </w:r>
        <w:r>
          <w:t>2</w:t>
        </w:r>
        <w:r>
          <w:fldChar w:fldCharType="end"/>
        </w:r>
      </w:p>
    </w:sdtContent>
  </w:sdt>
  <w:p w14:paraId="6ABAF0CC" w14:textId="77777777" w:rsidR="003232AC" w:rsidRPr="00A9749F" w:rsidRDefault="003232AC" w:rsidP="00A9749F">
    <w:pPr>
      <w:pStyle w:val="Grunnleggendeavsnitt"/>
      <w:tabs>
        <w:tab w:val="left" w:pos="1500"/>
        <w:tab w:val="left" w:pos="3080"/>
      </w:tabs>
      <w:spacing w:line="360" w:lineRule="auto"/>
      <w:ind w:left="-567"/>
      <w:rPr>
        <w:rFonts w:ascii="ArialMT-Light" w:hAnsi="ArialMT-Light" w:cs="ArialMT-Light"/>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F392A" w14:textId="77777777" w:rsidR="003232AC" w:rsidRDefault="003232AC" w:rsidP="00BE7168">
      <w:r>
        <w:separator/>
      </w:r>
    </w:p>
  </w:footnote>
  <w:footnote w:type="continuationSeparator" w:id="0">
    <w:p w14:paraId="3B1A6893" w14:textId="77777777" w:rsidR="003232AC" w:rsidRDefault="003232AC" w:rsidP="00BE7168">
      <w:r>
        <w:continuationSeparator/>
      </w:r>
    </w:p>
  </w:footnote>
  <w:footnote w:id="1">
    <w:p w14:paraId="2DF4517F" w14:textId="0889EBD0" w:rsidR="003232AC" w:rsidRPr="004713F6" w:rsidRDefault="003232AC" w:rsidP="00476C36">
      <w:pPr>
        <w:pStyle w:val="Fotnotetekst"/>
        <w:rPr>
          <w:sz w:val="18"/>
          <w:szCs w:val="18"/>
        </w:rPr>
      </w:pPr>
      <w:r w:rsidRPr="00601665">
        <w:rPr>
          <w:rStyle w:val="Fotnotereferanse"/>
          <w:color w:val="00303E"/>
          <w:sz w:val="18"/>
          <w:szCs w:val="18"/>
        </w:rPr>
        <w:footnoteRef/>
      </w:r>
      <w:r w:rsidRPr="00601665">
        <w:rPr>
          <w:color w:val="00303E"/>
          <w:sz w:val="18"/>
          <w:szCs w:val="18"/>
        </w:rPr>
        <w:t xml:space="preserve"> Se «Oversikt over registrerte virksomheter» nederst på siden om nøkkelopplysninger om bedriften i Brønnøysundregisteret.</w:t>
      </w:r>
      <w:r w:rsidR="007B4EAE">
        <w:rPr>
          <w:color w:val="00303E"/>
          <w:sz w:val="18"/>
          <w:szCs w:val="18"/>
        </w:rPr>
        <w:t xml:space="preserve"> </w:t>
      </w:r>
    </w:p>
  </w:footnote>
  <w:footnote w:id="2">
    <w:p w14:paraId="2060EDAF" w14:textId="1E7055F7" w:rsidR="003232AC" w:rsidRPr="00472631" w:rsidRDefault="003232AC">
      <w:pPr>
        <w:pStyle w:val="Fotnotetekst"/>
        <w:rPr>
          <w:sz w:val="18"/>
          <w:szCs w:val="18"/>
        </w:rPr>
      </w:pPr>
      <w:r w:rsidRPr="00601665">
        <w:rPr>
          <w:rStyle w:val="Fotnotereferanse"/>
          <w:color w:val="00303E"/>
          <w:sz w:val="18"/>
          <w:szCs w:val="18"/>
        </w:rPr>
        <w:footnoteRef/>
      </w:r>
      <w:r w:rsidRPr="00601665">
        <w:rPr>
          <w:color w:val="00303E"/>
          <w:sz w:val="18"/>
          <w:szCs w:val="18"/>
        </w:rPr>
        <w:t xml:space="preserve"> Arealbruken må være i tråd med kommunens arealplan/regulering etter plan- og bygningsloven</w:t>
      </w:r>
      <w:r w:rsidR="006C1C50">
        <w:rPr>
          <w:color w:val="00303E"/>
          <w:sz w:val="18"/>
          <w:szCs w:val="18"/>
        </w:rPr>
        <w:t>, eller det må foreligge dispensasjon fra arealformålet</w:t>
      </w:r>
      <w:r w:rsidRPr="00601665">
        <w:rPr>
          <w:color w:val="00303E"/>
          <w:sz w:val="18"/>
          <w:szCs w:val="18"/>
        </w:rPr>
        <w:t>. Planbestemmelse</w:t>
      </w:r>
      <w:r w:rsidR="006C1C50">
        <w:rPr>
          <w:color w:val="00303E"/>
          <w:sz w:val="18"/>
          <w:szCs w:val="18"/>
        </w:rPr>
        <w:t>r i en reguleringsplan</w:t>
      </w:r>
      <w:r w:rsidRPr="00601665">
        <w:rPr>
          <w:color w:val="00303E"/>
          <w:sz w:val="18"/>
          <w:szCs w:val="18"/>
        </w:rPr>
        <w:t xml:space="preserve"> kan gi føringer blant annet for utforming av anlegg, åpningstid/driftstid, støy, støv og lignende.</w:t>
      </w:r>
    </w:p>
  </w:footnote>
  <w:footnote w:id="3">
    <w:p w14:paraId="583F3386" w14:textId="77777777" w:rsidR="006C1C50" w:rsidRDefault="006C1C50" w:rsidP="006C1C50">
      <w:pPr>
        <w:pStyle w:val="Fotnotetekst"/>
      </w:pPr>
      <w:r w:rsidRPr="00601665">
        <w:rPr>
          <w:rStyle w:val="Fotnotereferanse"/>
          <w:color w:val="00303E"/>
        </w:rPr>
        <w:footnoteRef/>
      </w:r>
      <w:r w:rsidRPr="00601665">
        <w:rPr>
          <w:color w:val="00303E"/>
        </w:rPr>
        <w:t xml:space="preserve"> </w:t>
      </w:r>
      <w:r w:rsidRPr="00601665">
        <w:rPr>
          <w:color w:val="00303E"/>
          <w:sz w:val="18"/>
          <w:szCs w:val="18"/>
        </w:rPr>
        <w:t>Restvolum: Hvor mye som gjenstår å deponere.</w:t>
      </w:r>
    </w:p>
  </w:footnote>
  <w:footnote w:id="4">
    <w:p w14:paraId="03E9F3BB" w14:textId="277BDF84" w:rsidR="003232AC" w:rsidRPr="00F03CB4" w:rsidRDefault="003232AC">
      <w:pPr>
        <w:pStyle w:val="Fotnotetekst"/>
        <w:rPr>
          <w:sz w:val="18"/>
          <w:szCs w:val="18"/>
        </w:rPr>
      </w:pPr>
      <w:r w:rsidRPr="00601665">
        <w:rPr>
          <w:rStyle w:val="Fotnotereferanse"/>
          <w:color w:val="00303E"/>
          <w:sz w:val="18"/>
          <w:szCs w:val="18"/>
        </w:rPr>
        <w:footnoteRef/>
      </w:r>
      <w:r w:rsidRPr="00601665">
        <w:rPr>
          <w:color w:val="00303E"/>
          <w:sz w:val="18"/>
          <w:szCs w:val="18"/>
        </w:rPr>
        <w:t xml:space="preserve"> Biologisk nedbrytbart avfall, som ikke er spesifisert som tillatt å deponere </w:t>
      </w:r>
      <w:r w:rsidR="00E220F6">
        <w:rPr>
          <w:color w:val="00303E"/>
          <w:sz w:val="18"/>
          <w:szCs w:val="18"/>
        </w:rPr>
        <w:t xml:space="preserve">etter Miljødirektoratets veiledning </w:t>
      </w:r>
      <w:r w:rsidRPr="00601665">
        <w:rPr>
          <w:color w:val="00303E"/>
          <w:sz w:val="18"/>
          <w:szCs w:val="18"/>
        </w:rPr>
        <w:t>M-1243, er ikke tillatt å deponere. For eksempel gjelder dette stubber, røtter og kvister. Hvis massene defineres som inerte, eller ikke er rene (forurenset), må det søkes om tillatelse til deponi i kategori 1, 2 eller 3 i henhold til avfallsforskriften kapittel 9.</w:t>
      </w:r>
    </w:p>
  </w:footnote>
  <w:footnote w:id="5">
    <w:p w14:paraId="0219F784" w14:textId="27ABD2F5" w:rsidR="00B06470" w:rsidRDefault="00B06470" w:rsidP="00B06470">
      <w:pPr>
        <w:pStyle w:val="Fotnotetekst"/>
      </w:pPr>
      <w:r w:rsidRPr="00B06470">
        <w:rPr>
          <w:rStyle w:val="Fotnotereferanse"/>
          <w:sz w:val="18"/>
          <w:szCs w:val="18"/>
        </w:rPr>
        <w:footnoteRef/>
      </w:r>
      <w:r w:rsidRPr="00B06470">
        <w:rPr>
          <w:sz w:val="18"/>
          <w:szCs w:val="18"/>
        </w:rPr>
        <w:t xml:space="preserve"> </w:t>
      </w:r>
      <w:r>
        <w:rPr>
          <w:color w:val="00303E"/>
          <w:sz w:val="18"/>
          <w:szCs w:val="18"/>
        </w:rPr>
        <w:t>Forskrift om fremmede organismer, kap. V. Krav til aktsomhet og til virksomheter og tiltak som kan medføre spredning av fremmede organismer.</w:t>
      </w:r>
    </w:p>
  </w:footnote>
  <w:footnote w:id="6">
    <w:p w14:paraId="72FF6926" w14:textId="6E18A951" w:rsidR="003232AC" w:rsidRPr="006E2184" w:rsidRDefault="003232AC">
      <w:pPr>
        <w:pStyle w:val="Fotnotetekst"/>
        <w:rPr>
          <w:sz w:val="18"/>
          <w:szCs w:val="18"/>
        </w:rPr>
      </w:pPr>
      <w:r w:rsidRPr="006E2184">
        <w:rPr>
          <w:rStyle w:val="Fotnotereferanse"/>
          <w:sz w:val="18"/>
          <w:szCs w:val="18"/>
        </w:rPr>
        <w:footnoteRef/>
      </w:r>
      <w:r w:rsidRPr="006E2184">
        <w:rPr>
          <w:sz w:val="18"/>
          <w:szCs w:val="18"/>
        </w:rPr>
        <w:t xml:space="preserve"> Opplysninger om tilstand og miljømål kan hentes fra databasen Vann-Nett. Opplysninger om utført/pågående overvåking kan hentes fra databasen Vannmiljø.</w:t>
      </w:r>
    </w:p>
  </w:footnote>
  <w:footnote w:id="7">
    <w:p w14:paraId="0AAB1B3F" w14:textId="7A1F05F4" w:rsidR="003232AC" w:rsidRPr="006E2184" w:rsidRDefault="003232AC">
      <w:pPr>
        <w:pStyle w:val="Fotnotetekst"/>
      </w:pPr>
      <w:r w:rsidRPr="006E2184">
        <w:rPr>
          <w:rStyle w:val="Fotnotereferanse"/>
          <w:sz w:val="18"/>
          <w:szCs w:val="18"/>
        </w:rPr>
        <w:footnoteRef/>
      </w:r>
      <w:r w:rsidRPr="006E2184">
        <w:rPr>
          <w:sz w:val="18"/>
          <w:szCs w:val="18"/>
        </w:rPr>
        <w:t xml:space="preserve"> Se vannforskriftens vedlegg V.</w:t>
      </w:r>
    </w:p>
  </w:footnote>
  <w:footnote w:id="8">
    <w:p w14:paraId="18545D6D" w14:textId="4F9A4520" w:rsidR="003232AC" w:rsidRPr="006E2184" w:rsidRDefault="003232AC">
      <w:pPr>
        <w:pStyle w:val="Fotnotetekst"/>
        <w:rPr>
          <w:sz w:val="18"/>
          <w:szCs w:val="18"/>
        </w:rPr>
      </w:pPr>
      <w:r w:rsidRPr="006E2184">
        <w:rPr>
          <w:rStyle w:val="Fotnotereferanse"/>
          <w:sz w:val="18"/>
          <w:szCs w:val="18"/>
        </w:rPr>
        <w:footnoteRef/>
      </w:r>
      <w:r w:rsidRPr="006E2184">
        <w:rPr>
          <w:sz w:val="18"/>
          <w:szCs w:val="18"/>
        </w:rPr>
        <w:t xml:space="preserve"> Se myndighetenes forventninger til utslippskontroll på Miljødirektoratets hjemmeside: </w:t>
      </w:r>
      <w:hyperlink r:id="rId1" w:history="1">
        <w:r w:rsidRPr="006E2184">
          <w:rPr>
            <w:rStyle w:val="Hyperkobling"/>
            <w:color w:val="215868" w:themeColor="accent5" w:themeShade="80"/>
            <w:sz w:val="18"/>
            <w:szCs w:val="18"/>
          </w:rPr>
          <w:t>https://www.miljodirektoratet.no/naringsliv/industri/forventninger-til-industriens-utslippskontroll/</w:t>
        </w:r>
      </w:hyperlink>
    </w:p>
  </w:footnote>
  <w:footnote w:id="9">
    <w:p w14:paraId="365F8DFB" w14:textId="72605E3C" w:rsidR="003232AC" w:rsidRPr="00932564" w:rsidRDefault="003232AC">
      <w:pPr>
        <w:pStyle w:val="Fotnotetekst"/>
        <w:rPr>
          <w:sz w:val="18"/>
          <w:szCs w:val="18"/>
        </w:rPr>
      </w:pPr>
      <w:r w:rsidRPr="00F70069">
        <w:rPr>
          <w:rStyle w:val="Fotnotereferanse"/>
          <w:color w:val="00303E"/>
          <w:sz w:val="18"/>
          <w:szCs w:val="18"/>
        </w:rPr>
        <w:footnoteRef/>
      </w:r>
      <w:r w:rsidRPr="00F70069">
        <w:rPr>
          <w:color w:val="00303E"/>
          <w:sz w:val="18"/>
          <w:szCs w:val="18"/>
        </w:rPr>
        <w:t xml:space="preserve"> Tabellen er ment som en enkel fremstilling av de største forurensningsmessige farene ved driften, og tilfredsstiller ikke kravene til en risikovurdering i henhold til internkontrollforskriften. Risikovurdering er ofte tema på tilsyn.</w:t>
      </w:r>
    </w:p>
  </w:footnote>
  <w:footnote w:id="10">
    <w:p w14:paraId="250115B3" w14:textId="2D1A7489" w:rsidR="003232AC" w:rsidRPr="000964E5" w:rsidRDefault="003232AC">
      <w:pPr>
        <w:pStyle w:val="Fotnotetekst"/>
        <w:rPr>
          <w:sz w:val="18"/>
          <w:szCs w:val="18"/>
        </w:rPr>
      </w:pPr>
      <w:r w:rsidRPr="00F70069">
        <w:rPr>
          <w:rStyle w:val="Fotnotereferanse"/>
          <w:color w:val="00303E"/>
          <w:sz w:val="18"/>
          <w:szCs w:val="18"/>
        </w:rPr>
        <w:footnoteRef/>
      </w:r>
      <w:r w:rsidRPr="00F70069">
        <w:rPr>
          <w:color w:val="00303E"/>
          <w:sz w:val="18"/>
          <w:szCs w:val="18"/>
        </w:rPr>
        <w:t xml:space="preserve"> Avslutningsfase: Tiden fra all deponering opphører (innkjøring av masser er stoppet) og frem til deponiet er ferdigstilt/opparbeidet i henhold til fastsatte krav.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CCE9E" w14:textId="77777777" w:rsidR="003232AC" w:rsidRDefault="00862E54">
    <w:pPr>
      <w:pStyle w:val="Topptekst"/>
    </w:pPr>
    <w:r>
      <w:rPr>
        <w:noProof/>
        <w:lang w:val="en-US"/>
      </w:rPr>
      <w:pict w14:anchorId="3CF78D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51.35pt;height:638.25pt;z-index:-251658240;mso-wrap-edited:f;mso-position-horizontal:center;mso-position-horizontal-relative:margin;mso-position-vertical:center;mso-position-vertical-relative:margin" wrapcoords="13849 0 13849 837 1506 1218 1506 1954 13849 2030 13849 3248 10835 3629 10800 8934 12809 9340 12127 9467 10979 9695 8611 10330 7786 10584 6422 11091 5812 11371 5669 11447 5274 11726 5166 11954 5130 12589 5202 13071 5382 13376 5453 13807 5740 14619 6817 16675 7032 17056 7642 17843 7714 18148 11230 18249 19554 18274 19698 19899 19841 20711 19841 21549 21600 21549 21600 13883 20882 12995 19339 11371 18442 10558 17437 9746 16792 9340 16756 9086 15033 8985 10800 8934 10800 3654 21600 3553 21600 0 13849 0">
          <v:imagedata r:id="rId1" o:title="Fylkesmannen-notat-A4-malunderla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7A808" w14:textId="7A5B8840" w:rsidR="003232AC" w:rsidRDefault="00A96780" w:rsidP="00FA1452">
    <w:pPr>
      <w:pStyle w:val="Topptekst"/>
    </w:pPr>
    <w:r w:rsidRPr="00E85FCA">
      <w:rPr>
        <w:noProof/>
      </w:rPr>
      <w:drawing>
        <wp:anchor distT="0" distB="0" distL="114300" distR="114300" simplePos="0" relativeHeight="251657216" behindDoc="0" locked="1" layoutInCell="1" allowOverlap="0" wp14:anchorId="24870287" wp14:editId="6A78B182">
          <wp:simplePos x="0" y="0"/>
          <wp:positionH relativeFrom="column">
            <wp:posOffset>0</wp:posOffset>
          </wp:positionH>
          <wp:positionV relativeFrom="page">
            <wp:posOffset>448945</wp:posOffset>
          </wp:positionV>
          <wp:extent cx="2714625" cy="514350"/>
          <wp:effectExtent l="0" t="0" r="0" b="0"/>
          <wp:wrapNone/>
          <wp:docPr id="5" name="Grafik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M_primaerlogo_vestfold_telemark_pos.svg"/>
                  <pic:cNvPicPr/>
                </pic:nvPicPr>
                <pic:blipFill rotWithShape="1">
                  <a:blip r:embed="rId1" cstate="print">
                    <a:extLst>
                      <a:ext uri="{28A0092B-C50C-407E-A947-70E740481C1C}">
                        <a14:useLocalDpi xmlns:a14="http://schemas.microsoft.com/office/drawing/2010/main" val="0"/>
                      </a:ext>
                    </a:extLst>
                  </a:blip>
                  <a:srcRect l="7752" t="22122" r="18604" b="31934"/>
                  <a:stretch/>
                </pic:blipFill>
                <pic:spPr bwMode="auto">
                  <a:xfrm>
                    <a:off x="0" y="0"/>
                    <a:ext cx="2714625" cy="51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561425" w14:textId="77777777" w:rsidR="003232AC" w:rsidRDefault="003232AC" w:rsidP="00746660">
    <w:pPr>
      <w:pStyle w:val="Topptekst"/>
    </w:pPr>
  </w:p>
  <w:p w14:paraId="7B4FB617" w14:textId="77777777" w:rsidR="003232AC" w:rsidRDefault="003232AC" w:rsidP="00746660">
    <w:pPr>
      <w:pStyle w:val="Topptekst"/>
      <w:tabs>
        <w:tab w:val="clear" w:pos="4536"/>
        <w:tab w:val="clear" w:pos="9072"/>
        <w:tab w:val="left" w:pos="253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50893"/>
    <w:multiLevelType w:val="hybridMultilevel"/>
    <w:tmpl w:val="592668DC"/>
    <w:lvl w:ilvl="0" w:tplc="04140001">
      <w:start w:val="1"/>
      <w:numFmt w:val="bullet"/>
      <w:lvlText w:val=""/>
      <w:lvlJc w:val="left"/>
      <w:pPr>
        <w:ind w:left="928" w:hanging="360"/>
      </w:pPr>
      <w:rPr>
        <w:rFonts w:ascii="Symbol" w:hAnsi="Symbol" w:hint="default"/>
      </w:rPr>
    </w:lvl>
    <w:lvl w:ilvl="1" w:tplc="04140003" w:tentative="1">
      <w:start w:val="1"/>
      <w:numFmt w:val="bullet"/>
      <w:lvlText w:val="o"/>
      <w:lvlJc w:val="left"/>
      <w:pPr>
        <w:ind w:left="1648" w:hanging="360"/>
      </w:pPr>
      <w:rPr>
        <w:rFonts w:ascii="Courier New" w:hAnsi="Courier New" w:cs="Courier New" w:hint="default"/>
      </w:rPr>
    </w:lvl>
    <w:lvl w:ilvl="2" w:tplc="04140005" w:tentative="1">
      <w:start w:val="1"/>
      <w:numFmt w:val="bullet"/>
      <w:lvlText w:val=""/>
      <w:lvlJc w:val="left"/>
      <w:pPr>
        <w:ind w:left="2368" w:hanging="360"/>
      </w:pPr>
      <w:rPr>
        <w:rFonts w:ascii="Wingdings" w:hAnsi="Wingdings" w:hint="default"/>
      </w:rPr>
    </w:lvl>
    <w:lvl w:ilvl="3" w:tplc="04140001" w:tentative="1">
      <w:start w:val="1"/>
      <w:numFmt w:val="bullet"/>
      <w:lvlText w:val=""/>
      <w:lvlJc w:val="left"/>
      <w:pPr>
        <w:ind w:left="3088" w:hanging="360"/>
      </w:pPr>
      <w:rPr>
        <w:rFonts w:ascii="Symbol" w:hAnsi="Symbol" w:hint="default"/>
      </w:rPr>
    </w:lvl>
    <w:lvl w:ilvl="4" w:tplc="04140003" w:tentative="1">
      <w:start w:val="1"/>
      <w:numFmt w:val="bullet"/>
      <w:lvlText w:val="o"/>
      <w:lvlJc w:val="left"/>
      <w:pPr>
        <w:ind w:left="3808" w:hanging="360"/>
      </w:pPr>
      <w:rPr>
        <w:rFonts w:ascii="Courier New" w:hAnsi="Courier New" w:cs="Courier New" w:hint="default"/>
      </w:rPr>
    </w:lvl>
    <w:lvl w:ilvl="5" w:tplc="04140005" w:tentative="1">
      <w:start w:val="1"/>
      <w:numFmt w:val="bullet"/>
      <w:lvlText w:val=""/>
      <w:lvlJc w:val="left"/>
      <w:pPr>
        <w:ind w:left="4528" w:hanging="360"/>
      </w:pPr>
      <w:rPr>
        <w:rFonts w:ascii="Wingdings" w:hAnsi="Wingdings" w:hint="default"/>
      </w:rPr>
    </w:lvl>
    <w:lvl w:ilvl="6" w:tplc="04140001" w:tentative="1">
      <w:start w:val="1"/>
      <w:numFmt w:val="bullet"/>
      <w:lvlText w:val=""/>
      <w:lvlJc w:val="left"/>
      <w:pPr>
        <w:ind w:left="5248" w:hanging="360"/>
      </w:pPr>
      <w:rPr>
        <w:rFonts w:ascii="Symbol" w:hAnsi="Symbol" w:hint="default"/>
      </w:rPr>
    </w:lvl>
    <w:lvl w:ilvl="7" w:tplc="04140003" w:tentative="1">
      <w:start w:val="1"/>
      <w:numFmt w:val="bullet"/>
      <w:lvlText w:val="o"/>
      <w:lvlJc w:val="left"/>
      <w:pPr>
        <w:ind w:left="5968" w:hanging="360"/>
      </w:pPr>
      <w:rPr>
        <w:rFonts w:ascii="Courier New" w:hAnsi="Courier New" w:cs="Courier New" w:hint="default"/>
      </w:rPr>
    </w:lvl>
    <w:lvl w:ilvl="8" w:tplc="04140005" w:tentative="1">
      <w:start w:val="1"/>
      <w:numFmt w:val="bullet"/>
      <w:lvlText w:val=""/>
      <w:lvlJc w:val="left"/>
      <w:pPr>
        <w:ind w:left="6688" w:hanging="360"/>
      </w:pPr>
      <w:rPr>
        <w:rFonts w:ascii="Wingdings" w:hAnsi="Wingdings" w:hint="default"/>
      </w:rPr>
    </w:lvl>
  </w:abstractNum>
  <w:abstractNum w:abstractNumId="1" w15:restartNumberingAfterBreak="0">
    <w:nsid w:val="0ABF7E50"/>
    <w:multiLevelType w:val="multilevel"/>
    <w:tmpl w:val="A4B89AF0"/>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BE14B2A"/>
    <w:multiLevelType w:val="multilevel"/>
    <w:tmpl w:val="422E4722"/>
    <w:lvl w:ilvl="0">
      <w:start w:val="1"/>
      <w:numFmt w:val="decimal"/>
      <w:lvlText w:val="%1."/>
      <w:lvlJc w:val="left"/>
      <w:pPr>
        <w:ind w:left="567" w:hanging="567"/>
      </w:pPr>
      <w:rPr>
        <w:rFonts w:hint="default"/>
      </w:rPr>
    </w:lvl>
    <w:lvl w:ilvl="1">
      <w:start w:val="1"/>
      <w:numFmt w:val="decimal"/>
      <w:isLgl/>
      <w:lvlText w:val="%1.%2"/>
      <w:lvlJc w:val="left"/>
      <w:pPr>
        <w:ind w:left="454" w:hanging="454"/>
      </w:pPr>
      <w:rPr>
        <w:rFonts w:hint="default"/>
        <w:b/>
        <w:bCs w:val="0"/>
        <w:color w:val="00303E"/>
        <w:sz w:val="20"/>
        <w:szCs w:val="2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31B10D7F"/>
    <w:multiLevelType w:val="hybridMultilevel"/>
    <w:tmpl w:val="C1CC5B5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3B450DEC"/>
    <w:multiLevelType w:val="hybridMultilevel"/>
    <w:tmpl w:val="B7DCF37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15:restartNumberingAfterBreak="0">
    <w:nsid w:val="42D81474"/>
    <w:multiLevelType w:val="multilevel"/>
    <w:tmpl w:val="A4B89AF0"/>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59333EA"/>
    <w:multiLevelType w:val="hybridMultilevel"/>
    <w:tmpl w:val="8FD442A0"/>
    <w:lvl w:ilvl="0" w:tplc="04140001">
      <w:start w:val="1"/>
      <w:numFmt w:val="bullet"/>
      <w:lvlText w:val=""/>
      <w:lvlJc w:val="left"/>
      <w:pPr>
        <w:ind w:left="928" w:hanging="360"/>
      </w:pPr>
      <w:rPr>
        <w:rFonts w:ascii="Symbol" w:hAnsi="Symbol" w:hint="default"/>
      </w:rPr>
    </w:lvl>
    <w:lvl w:ilvl="1" w:tplc="04140003" w:tentative="1">
      <w:start w:val="1"/>
      <w:numFmt w:val="bullet"/>
      <w:lvlText w:val="o"/>
      <w:lvlJc w:val="left"/>
      <w:pPr>
        <w:ind w:left="1648" w:hanging="360"/>
      </w:pPr>
      <w:rPr>
        <w:rFonts w:ascii="Courier New" w:hAnsi="Courier New" w:cs="Courier New" w:hint="default"/>
      </w:rPr>
    </w:lvl>
    <w:lvl w:ilvl="2" w:tplc="04140005" w:tentative="1">
      <w:start w:val="1"/>
      <w:numFmt w:val="bullet"/>
      <w:lvlText w:val=""/>
      <w:lvlJc w:val="left"/>
      <w:pPr>
        <w:ind w:left="2368" w:hanging="360"/>
      </w:pPr>
      <w:rPr>
        <w:rFonts w:ascii="Wingdings" w:hAnsi="Wingdings" w:hint="default"/>
      </w:rPr>
    </w:lvl>
    <w:lvl w:ilvl="3" w:tplc="04140001" w:tentative="1">
      <w:start w:val="1"/>
      <w:numFmt w:val="bullet"/>
      <w:lvlText w:val=""/>
      <w:lvlJc w:val="left"/>
      <w:pPr>
        <w:ind w:left="3088" w:hanging="360"/>
      </w:pPr>
      <w:rPr>
        <w:rFonts w:ascii="Symbol" w:hAnsi="Symbol" w:hint="default"/>
      </w:rPr>
    </w:lvl>
    <w:lvl w:ilvl="4" w:tplc="04140003" w:tentative="1">
      <w:start w:val="1"/>
      <w:numFmt w:val="bullet"/>
      <w:lvlText w:val="o"/>
      <w:lvlJc w:val="left"/>
      <w:pPr>
        <w:ind w:left="3808" w:hanging="360"/>
      </w:pPr>
      <w:rPr>
        <w:rFonts w:ascii="Courier New" w:hAnsi="Courier New" w:cs="Courier New" w:hint="default"/>
      </w:rPr>
    </w:lvl>
    <w:lvl w:ilvl="5" w:tplc="04140005" w:tentative="1">
      <w:start w:val="1"/>
      <w:numFmt w:val="bullet"/>
      <w:lvlText w:val=""/>
      <w:lvlJc w:val="left"/>
      <w:pPr>
        <w:ind w:left="4528" w:hanging="360"/>
      </w:pPr>
      <w:rPr>
        <w:rFonts w:ascii="Wingdings" w:hAnsi="Wingdings" w:hint="default"/>
      </w:rPr>
    </w:lvl>
    <w:lvl w:ilvl="6" w:tplc="04140001" w:tentative="1">
      <w:start w:val="1"/>
      <w:numFmt w:val="bullet"/>
      <w:lvlText w:val=""/>
      <w:lvlJc w:val="left"/>
      <w:pPr>
        <w:ind w:left="5248" w:hanging="360"/>
      </w:pPr>
      <w:rPr>
        <w:rFonts w:ascii="Symbol" w:hAnsi="Symbol" w:hint="default"/>
      </w:rPr>
    </w:lvl>
    <w:lvl w:ilvl="7" w:tplc="04140003" w:tentative="1">
      <w:start w:val="1"/>
      <w:numFmt w:val="bullet"/>
      <w:lvlText w:val="o"/>
      <w:lvlJc w:val="left"/>
      <w:pPr>
        <w:ind w:left="5968" w:hanging="360"/>
      </w:pPr>
      <w:rPr>
        <w:rFonts w:ascii="Courier New" w:hAnsi="Courier New" w:cs="Courier New" w:hint="default"/>
      </w:rPr>
    </w:lvl>
    <w:lvl w:ilvl="8" w:tplc="04140005" w:tentative="1">
      <w:start w:val="1"/>
      <w:numFmt w:val="bullet"/>
      <w:lvlText w:val=""/>
      <w:lvlJc w:val="left"/>
      <w:pPr>
        <w:ind w:left="6688" w:hanging="360"/>
      </w:pPr>
      <w:rPr>
        <w:rFonts w:ascii="Wingdings" w:hAnsi="Wingdings" w:hint="default"/>
      </w:rPr>
    </w:lvl>
  </w:abstractNum>
  <w:abstractNum w:abstractNumId="7" w15:restartNumberingAfterBreak="0">
    <w:nsid w:val="63A86E4F"/>
    <w:multiLevelType w:val="hybridMultilevel"/>
    <w:tmpl w:val="0A8CF7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7F7D3C7B"/>
    <w:multiLevelType w:val="hybridMultilevel"/>
    <w:tmpl w:val="7BC0F0AC"/>
    <w:lvl w:ilvl="0" w:tplc="0A4A3840">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1961960956">
    <w:abstractNumId w:val="4"/>
  </w:num>
  <w:num w:numId="2" w16cid:durableId="213734688">
    <w:abstractNumId w:val="2"/>
  </w:num>
  <w:num w:numId="3" w16cid:durableId="673922297">
    <w:abstractNumId w:val="5"/>
  </w:num>
  <w:num w:numId="4" w16cid:durableId="1046178117">
    <w:abstractNumId w:val="3"/>
  </w:num>
  <w:num w:numId="5" w16cid:durableId="1756973638">
    <w:abstractNumId w:val="6"/>
  </w:num>
  <w:num w:numId="6" w16cid:durableId="821890224">
    <w:abstractNumId w:val="0"/>
  </w:num>
  <w:num w:numId="7" w16cid:durableId="1591768195">
    <w:abstractNumId w:val="7"/>
  </w:num>
  <w:num w:numId="8" w16cid:durableId="1700012567">
    <w:abstractNumId w:val="1"/>
  </w:num>
  <w:num w:numId="9" w16cid:durableId="165132677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84"/>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FE7"/>
    <w:rsid w:val="00013755"/>
    <w:rsid w:val="0004563F"/>
    <w:rsid w:val="00053F97"/>
    <w:rsid w:val="000964E5"/>
    <w:rsid w:val="000B0B30"/>
    <w:rsid w:val="000C2E1D"/>
    <w:rsid w:val="000E7EF8"/>
    <w:rsid w:val="000F3936"/>
    <w:rsid w:val="00136E75"/>
    <w:rsid w:val="00137752"/>
    <w:rsid w:val="00171D27"/>
    <w:rsid w:val="001A1995"/>
    <w:rsid w:val="001D77FB"/>
    <w:rsid w:val="00204DC9"/>
    <w:rsid w:val="00210C1F"/>
    <w:rsid w:val="00213F3A"/>
    <w:rsid w:val="0024442B"/>
    <w:rsid w:val="00245837"/>
    <w:rsid w:val="00273891"/>
    <w:rsid w:val="00290207"/>
    <w:rsid w:val="002936EB"/>
    <w:rsid w:val="00293CBA"/>
    <w:rsid w:val="002942C3"/>
    <w:rsid w:val="002D648A"/>
    <w:rsid w:val="00316625"/>
    <w:rsid w:val="003232AC"/>
    <w:rsid w:val="0032332D"/>
    <w:rsid w:val="0034196C"/>
    <w:rsid w:val="0037661A"/>
    <w:rsid w:val="0038567E"/>
    <w:rsid w:val="003E5F35"/>
    <w:rsid w:val="00461AF9"/>
    <w:rsid w:val="00472631"/>
    <w:rsid w:val="00476C36"/>
    <w:rsid w:val="00485A26"/>
    <w:rsid w:val="00492433"/>
    <w:rsid w:val="004C1884"/>
    <w:rsid w:val="004D4F37"/>
    <w:rsid w:val="005146C1"/>
    <w:rsid w:val="00526436"/>
    <w:rsid w:val="005C0B00"/>
    <w:rsid w:val="005F45B7"/>
    <w:rsid w:val="00601665"/>
    <w:rsid w:val="00615531"/>
    <w:rsid w:val="00644589"/>
    <w:rsid w:val="0066025C"/>
    <w:rsid w:val="006A1FE7"/>
    <w:rsid w:val="006B7C01"/>
    <w:rsid w:val="006C1C50"/>
    <w:rsid w:val="006E2184"/>
    <w:rsid w:val="006F031B"/>
    <w:rsid w:val="006F717C"/>
    <w:rsid w:val="0070168C"/>
    <w:rsid w:val="00707EC1"/>
    <w:rsid w:val="00743EF1"/>
    <w:rsid w:val="00746660"/>
    <w:rsid w:val="00750DF7"/>
    <w:rsid w:val="00767FC7"/>
    <w:rsid w:val="0079571B"/>
    <w:rsid w:val="007A32DF"/>
    <w:rsid w:val="007B4EAE"/>
    <w:rsid w:val="007C0611"/>
    <w:rsid w:val="008170C6"/>
    <w:rsid w:val="00862E54"/>
    <w:rsid w:val="00873CD1"/>
    <w:rsid w:val="00880030"/>
    <w:rsid w:val="008A6ECF"/>
    <w:rsid w:val="008D0C23"/>
    <w:rsid w:val="008D661F"/>
    <w:rsid w:val="00913D75"/>
    <w:rsid w:val="00932564"/>
    <w:rsid w:val="00940CCB"/>
    <w:rsid w:val="009754DB"/>
    <w:rsid w:val="009964BC"/>
    <w:rsid w:val="009A17BD"/>
    <w:rsid w:val="009A6D48"/>
    <w:rsid w:val="009D1A1C"/>
    <w:rsid w:val="009E38EE"/>
    <w:rsid w:val="009F0982"/>
    <w:rsid w:val="00A448C1"/>
    <w:rsid w:val="00A462CB"/>
    <w:rsid w:val="00A72E8D"/>
    <w:rsid w:val="00A96780"/>
    <w:rsid w:val="00A9749F"/>
    <w:rsid w:val="00AB5ECB"/>
    <w:rsid w:val="00AB5F1B"/>
    <w:rsid w:val="00AC109D"/>
    <w:rsid w:val="00AE5B1B"/>
    <w:rsid w:val="00AF7395"/>
    <w:rsid w:val="00B01F8E"/>
    <w:rsid w:val="00B06470"/>
    <w:rsid w:val="00B12182"/>
    <w:rsid w:val="00B64B32"/>
    <w:rsid w:val="00B85377"/>
    <w:rsid w:val="00BA46C1"/>
    <w:rsid w:val="00BD182F"/>
    <w:rsid w:val="00BE50A2"/>
    <w:rsid w:val="00BE7168"/>
    <w:rsid w:val="00BF47FC"/>
    <w:rsid w:val="00C10A0E"/>
    <w:rsid w:val="00C3662A"/>
    <w:rsid w:val="00C528FB"/>
    <w:rsid w:val="00C6148C"/>
    <w:rsid w:val="00CA0BA3"/>
    <w:rsid w:val="00CD7625"/>
    <w:rsid w:val="00D175EC"/>
    <w:rsid w:val="00D54C23"/>
    <w:rsid w:val="00D550CE"/>
    <w:rsid w:val="00D67347"/>
    <w:rsid w:val="00D67ACC"/>
    <w:rsid w:val="00D72E34"/>
    <w:rsid w:val="00D81D4B"/>
    <w:rsid w:val="00D83224"/>
    <w:rsid w:val="00DB020E"/>
    <w:rsid w:val="00DC21C9"/>
    <w:rsid w:val="00DC4866"/>
    <w:rsid w:val="00DF0196"/>
    <w:rsid w:val="00E220F6"/>
    <w:rsid w:val="00E37230"/>
    <w:rsid w:val="00E5445E"/>
    <w:rsid w:val="00E906CF"/>
    <w:rsid w:val="00E956A8"/>
    <w:rsid w:val="00F03CB4"/>
    <w:rsid w:val="00F22D40"/>
    <w:rsid w:val="00F25376"/>
    <w:rsid w:val="00F43B96"/>
    <w:rsid w:val="00F70069"/>
    <w:rsid w:val="00F70BB3"/>
    <w:rsid w:val="00F82579"/>
    <w:rsid w:val="00F93228"/>
    <w:rsid w:val="00FA1452"/>
    <w:rsid w:val="00FA2414"/>
    <w:rsid w:val="00FD6B4B"/>
    <w:rsid w:val="00FF1CC5"/>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2E1E4BD4"/>
  <w14:defaultImageDpi w14:val="300"/>
  <w15:docId w15:val="{A6DC2290-7428-4501-B8CD-C31D75973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224"/>
    <w:rPr>
      <w:rFonts w:ascii="Open Sans" w:hAnsi="Open Sans"/>
    </w:rPr>
  </w:style>
  <w:style w:type="paragraph" w:styleId="Overskrift1">
    <w:name w:val="heading 1"/>
    <w:basedOn w:val="Normal"/>
    <w:next w:val="Normal"/>
    <w:link w:val="Overskrift1Tegn"/>
    <w:qFormat/>
    <w:rsid w:val="000B0B30"/>
    <w:pPr>
      <w:keepNext/>
      <w:keepLines/>
      <w:spacing w:before="480"/>
      <w:outlineLvl w:val="0"/>
    </w:pPr>
    <w:rPr>
      <w:rFonts w:eastAsiaTheme="majorEastAsia" w:cstheme="majorHAnsi"/>
      <w:b/>
      <w:bCs/>
      <w:color w:val="00303E"/>
      <w:sz w:val="32"/>
      <w:szCs w:val="32"/>
    </w:rPr>
  </w:style>
  <w:style w:type="paragraph" w:styleId="Overskrift2">
    <w:name w:val="heading 2"/>
    <w:basedOn w:val="Overskrift1"/>
    <w:next w:val="Normal"/>
    <w:link w:val="Overskrift2Tegn"/>
    <w:qFormat/>
    <w:rsid w:val="00A448C1"/>
    <w:pPr>
      <w:spacing w:before="0"/>
      <w:outlineLvl w:val="1"/>
    </w:pPr>
    <w:rPr>
      <w:sz w:val="22"/>
      <w:szCs w:val="28"/>
    </w:rPr>
  </w:style>
  <w:style w:type="paragraph" w:styleId="Overskrift3">
    <w:name w:val="heading 3"/>
    <w:basedOn w:val="Normal"/>
    <w:next w:val="Normal"/>
    <w:link w:val="Overskrift3Tegn"/>
    <w:semiHidden/>
    <w:unhideWhenUsed/>
    <w:qFormat/>
    <w:rsid w:val="00171D27"/>
    <w:pPr>
      <w:keepNext/>
      <w:keepLines/>
      <w:spacing w:before="200"/>
      <w:outlineLvl w:val="2"/>
    </w:pPr>
    <w:rPr>
      <w:rFonts w:eastAsiaTheme="majorEastAsia" w:cstheme="majorBidi"/>
      <w:b/>
      <w:bCs/>
      <w:color w:val="4F81BD" w:themeColor="accent1"/>
    </w:rPr>
  </w:style>
  <w:style w:type="paragraph" w:styleId="Overskrift4">
    <w:name w:val="heading 4"/>
    <w:basedOn w:val="Normal"/>
    <w:next w:val="Normal"/>
    <w:link w:val="Overskrift4Tegn"/>
    <w:semiHidden/>
    <w:unhideWhenUsed/>
    <w:qFormat/>
    <w:rsid w:val="00171D27"/>
    <w:pPr>
      <w:keepNext/>
      <w:keepLines/>
      <w:spacing w:before="200"/>
      <w:outlineLvl w:val="3"/>
    </w:pPr>
    <w:rPr>
      <w:rFonts w:eastAsiaTheme="majorEastAsia" w:cstheme="majorBidi"/>
      <w:b/>
      <w:bCs/>
      <w:i/>
      <w:iCs/>
      <w:color w:val="4F81BD" w:themeColor="accent1"/>
    </w:rPr>
  </w:style>
  <w:style w:type="paragraph" w:styleId="Overskrift5">
    <w:name w:val="heading 5"/>
    <w:basedOn w:val="Normal"/>
    <w:next w:val="Normal"/>
    <w:link w:val="Overskrift5Tegn"/>
    <w:semiHidden/>
    <w:unhideWhenUsed/>
    <w:qFormat/>
    <w:rsid w:val="00171D27"/>
    <w:pPr>
      <w:keepNext/>
      <w:keepLines/>
      <w:spacing w:before="200"/>
      <w:outlineLvl w:val="4"/>
    </w:pPr>
    <w:rPr>
      <w:rFonts w:eastAsiaTheme="majorEastAsia" w:cstheme="majorBidi"/>
      <w:color w:val="243F60" w:themeColor="accent1" w:themeShade="7F"/>
    </w:rPr>
  </w:style>
  <w:style w:type="paragraph" w:styleId="Overskrift6">
    <w:name w:val="heading 6"/>
    <w:basedOn w:val="Normal"/>
    <w:next w:val="Normal"/>
    <w:link w:val="Overskrift6Tegn"/>
    <w:semiHidden/>
    <w:unhideWhenUsed/>
    <w:qFormat/>
    <w:rsid w:val="00171D27"/>
    <w:pPr>
      <w:keepNext/>
      <w:keepLines/>
      <w:spacing w:before="200"/>
      <w:outlineLvl w:val="5"/>
    </w:pPr>
    <w:rPr>
      <w:rFonts w:eastAsiaTheme="majorEastAsia" w:cstheme="majorBidi"/>
      <w:i/>
      <w:iCs/>
      <w:color w:val="243F60" w:themeColor="accent1" w:themeShade="7F"/>
    </w:rPr>
  </w:style>
  <w:style w:type="paragraph" w:styleId="Overskrift7">
    <w:name w:val="heading 7"/>
    <w:basedOn w:val="Normal"/>
    <w:next w:val="Normal"/>
    <w:link w:val="Overskrift7Tegn"/>
    <w:semiHidden/>
    <w:unhideWhenUsed/>
    <w:qFormat/>
    <w:rsid w:val="00171D27"/>
    <w:pPr>
      <w:keepNext/>
      <w:keepLines/>
      <w:spacing w:before="200"/>
      <w:outlineLvl w:val="6"/>
    </w:pPr>
    <w:rPr>
      <w:rFonts w:eastAsiaTheme="majorEastAsia" w:cstheme="majorBidi"/>
      <w:i/>
      <w:iCs/>
      <w:color w:val="404040" w:themeColor="text1" w:themeTint="BF"/>
    </w:rPr>
  </w:style>
  <w:style w:type="paragraph" w:styleId="Overskrift8">
    <w:name w:val="heading 8"/>
    <w:basedOn w:val="Normal"/>
    <w:next w:val="Normal"/>
    <w:link w:val="Overskrift8Tegn"/>
    <w:semiHidden/>
    <w:unhideWhenUsed/>
    <w:qFormat/>
    <w:rsid w:val="00171D27"/>
    <w:pPr>
      <w:keepNext/>
      <w:keepLines/>
      <w:spacing w:before="200"/>
      <w:outlineLvl w:val="7"/>
    </w:pPr>
    <w:rPr>
      <w:rFonts w:eastAsiaTheme="majorEastAsia" w:cstheme="majorBidi"/>
      <w:color w:val="404040" w:themeColor="text1" w:themeTint="BF"/>
    </w:rPr>
  </w:style>
  <w:style w:type="paragraph" w:styleId="Overskrift9">
    <w:name w:val="heading 9"/>
    <w:basedOn w:val="Normal"/>
    <w:next w:val="Normal"/>
    <w:link w:val="Overskrift9Tegn"/>
    <w:semiHidden/>
    <w:unhideWhenUsed/>
    <w:qFormat/>
    <w:rsid w:val="00171D27"/>
    <w:pPr>
      <w:keepNext/>
      <w:keepLines/>
      <w:spacing w:before="200"/>
      <w:outlineLvl w:val="8"/>
    </w:pPr>
    <w:rPr>
      <w:rFonts w:eastAsiaTheme="majorEastAsia" w:cstheme="majorBidi"/>
      <w:i/>
      <w:iCs/>
      <w:color w:val="404040" w:themeColor="text1" w:themeTint="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BE7168"/>
    <w:pPr>
      <w:tabs>
        <w:tab w:val="center" w:pos="4536"/>
        <w:tab w:val="right" w:pos="9072"/>
      </w:tabs>
    </w:pPr>
  </w:style>
  <w:style w:type="character" w:customStyle="1" w:styleId="TopptekstTegn">
    <w:name w:val="Topptekst Tegn"/>
    <w:basedOn w:val="Standardskriftforavsnitt"/>
    <w:link w:val="Topptekst"/>
    <w:uiPriority w:val="99"/>
    <w:rsid w:val="00BE7168"/>
  </w:style>
  <w:style w:type="paragraph" w:styleId="Bunntekst">
    <w:name w:val="footer"/>
    <w:basedOn w:val="Normal"/>
    <w:link w:val="BunntekstTegn"/>
    <w:uiPriority w:val="99"/>
    <w:unhideWhenUsed/>
    <w:rsid w:val="00BE7168"/>
    <w:pPr>
      <w:tabs>
        <w:tab w:val="center" w:pos="4536"/>
        <w:tab w:val="right" w:pos="9072"/>
      </w:tabs>
    </w:pPr>
  </w:style>
  <w:style w:type="character" w:customStyle="1" w:styleId="BunntekstTegn">
    <w:name w:val="Bunntekst Tegn"/>
    <w:basedOn w:val="Standardskriftforavsnitt"/>
    <w:link w:val="Bunntekst"/>
    <w:uiPriority w:val="99"/>
    <w:rsid w:val="00BE7168"/>
  </w:style>
  <w:style w:type="paragraph" w:styleId="Bobletekst">
    <w:name w:val="Balloon Text"/>
    <w:basedOn w:val="Normal"/>
    <w:link w:val="BobletekstTegn"/>
    <w:uiPriority w:val="99"/>
    <w:semiHidden/>
    <w:unhideWhenUsed/>
    <w:rsid w:val="00BE7168"/>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BE7168"/>
    <w:rPr>
      <w:rFonts w:ascii="Lucida Grande" w:hAnsi="Lucida Grande" w:cs="Lucida Grande"/>
      <w:sz w:val="18"/>
      <w:szCs w:val="18"/>
    </w:rPr>
  </w:style>
  <w:style w:type="paragraph" w:customStyle="1" w:styleId="Grunnleggendeavsnitt">
    <w:name w:val="[Grunnleggende avsnitt]"/>
    <w:basedOn w:val="Normal"/>
    <w:uiPriority w:val="99"/>
    <w:rsid w:val="00BE7168"/>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kobling">
    <w:name w:val="Hyperlink"/>
    <w:basedOn w:val="Standardskriftforavsnitt"/>
    <w:uiPriority w:val="99"/>
    <w:unhideWhenUsed/>
    <w:rsid w:val="00A9749F"/>
    <w:rPr>
      <w:color w:val="0000FF" w:themeColor="hyperlink"/>
      <w:u w:val="single"/>
    </w:rPr>
  </w:style>
  <w:style w:type="character" w:customStyle="1" w:styleId="Overskrift1Tegn">
    <w:name w:val="Overskrift 1 Tegn"/>
    <w:basedOn w:val="Standardskriftforavsnitt"/>
    <w:link w:val="Overskrift1"/>
    <w:rsid w:val="000B0B30"/>
    <w:rPr>
      <w:rFonts w:asciiTheme="majorHAnsi" w:eastAsiaTheme="majorEastAsia" w:hAnsiTheme="majorHAnsi" w:cstheme="majorHAnsi"/>
      <w:b/>
      <w:bCs/>
      <w:color w:val="00303E"/>
      <w:sz w:val="32"/>
      <w:szCs w:val="32"/>
    </w:rPr>
  </w:style>
  <w:style w:type="character" w:customStyle="1" w:styleId="Overskrift2Tegn">
    <w:name w:val="Overskrift 2 Tegn"/>
    <w:basedOn w:val="Standardskriftforavsnitt"/>
    <w:link w:val="Overskrift2"/>
    <w:rsid w:val="00A448C1"/>
    <w:rPr>
      <w:rFonts w:ascii="Open Sans" w:eastAsiaTheme="majorEastAsia" w:hAnsi="Open Sans" w:cstheme="majorHAnsi"/>
      <w:b/>
      <w:bCs/>
      <w:color w:val="00303E"/>
      <w:sz w:val="22"/>
      <w:szCs w:val="28"/>
    </w:rPr>
  </w:style>
  <w:style w:type="character" w:customStyle="1" w:styleId="Overskrift3Tegn">
    <w:name w:val="Overskrift 3 Tegn"/>
    <w:basedOn w:val="Standardskriftforavsnitt"/>
    <w:link w:val="Overskrift3"/>
    <w:semiHidden/>
    <w:rsid w:val="00171D27"/>
    <w:rPr>
      <w:rFonts w:asciiTheme="majorHAnsi" w:eastAsiaTheme="majorEastAsia" w:hAnsiTheme="majorHAnsi" w:cstheme="majorBidi"/>
      <w:b/>
      <w:bCs/>
      <w:color w:val="4F81BD" w:themeColor="accent1"/>
      <w:sz w:val="24"/>
    </w:rPr>
  </w:style>
  <w:style w:type="character" w:customStyle="1" w:styleId="Overskrift4Tegn">
    <w:name w:val="Overskrift 4 Tegn"/>
    <w:basedOn w:val="Standardskriftforavsnitt"/>
    <w:link w:val="Overskrift4"/>
    <w:semiHidden/>
    <w:rsid w:val="00171D27"/>
    <w:rPr>
      <w:rFonts w:asciiTheme="majorHAnsi" w:eastAsiaTheme="majorEastAsia" w:hAnsiTheme="majorHAnsi" w:cstheme="majorBidi"/>
      <w:b/>
      <w:bCs/>
      <w:i/>
      <w:iCs/>
      <w:color w:val="4F81BD" w:themeColor="accent1"/>
      <w:sz w:val="24"/>
    </w:rPr>
  </w:style>
  <w:style w:type="character" w:customStyle="1" w:styleId="Overskrift5Tegn">
    <w:name w:val="Overskrift 5 Tegn"/>
    <w:basedOn w:val="Standardskriftforavsnitt"/>
    <w:link w:val="Overskrift5"/>
    <w:semiHidden/>
    <w:rsid w:val="00171D27"/>
    <w:rPr>
      <w:rFonts w:asciiTheme="majorHAnsi" w:eastAsiaTheme="majorEastAsia" w:hAnsiTheme="majorHAnsi" w:cstheme="majorBidi"/>
      <w:color w:val="243F60" w:themeColor="accent1" w:themeShade="7F"/>
      <w:sz w:val="24"/>
    </w:rPr>
  </w:style>
  <w:style w:type="character" w:customStyle="1" w:styleId="Overskrift6Tegn">
    <w:name w:val="Overskrift 6 Tegn"/>
    <w:basedOn w:val="Standardskriftforavsnitt"/>
    <w:link w:val="Overskrift6"/>
    <w:semiHidden/>
    <w:rsid w:val="00171D27"/>
    <w:rPr>
      <w:rFonts w:asciiTheme="majorHAnsi" w:eastAsiaTheme="majorEastAsia" w:hAnsiTheme="majorHAnsi" w:cstheme="majorBidi"/>
      <w:i/>
      <w:iCs/>
      <w:color w:val="243F60" w:themeColor="accent1" w:themeShade="7F"/>
      <w:sz w:val="24"/>
    </w:rPr>
  </w:style>
  <w:style w:type="character" w:customStyle="1" w:styleId="Overskrift7Tegn">
    <w:name w:val="Overskrift 7 Tegn"/>
    <w:basedOn w:val="Standardskriftforavsnitt"/>
    <w:link w:val="Overskrift7"/>
    <w:semiHidden/>
    <w:rsid w:val="00171D27"/>
    <w:rPr>
      <w:rFonts w:asciiTheme="majorHAnsi" w:eastAsiaTheme="majorEastAsia" w:hAnsiTheme="majorHAnsi" w:cstheme="majorBidi"/>
      <w:i/>
      <w:iCs/>
      <w:color w:val="404040" w:themeColor="text1" w:themeTint="BF"/>
      <w:sz w:val="24"/>
    </w:rPr>
  </w:style>
  <w:style w:type="character" w:customStyle="1" w:styleId="Overskrift8Tegn">
    <w:name w:val="Overskrift 8 Tegn"/>
    <w:basedOn w:val="Standardskriftforavsnitt"/>
    <w:link w:val="Overskrift8"/>
    <w:semiHidden/>
    <w:rsid w:val="00171D27"/>
    <w:rPr>
      <w:rFonts w:asciiTheme="majorHAnsi" w:eastAsiaTheme="majorEastAsia" w:hAnsiTheme="majorHAnsi" w:cstheme="majorBidi"/>
      <w:color w:val="404040" w:themeColor="text1" w:themeTint="BF"/>
    </w:rPr>
  </w:style>
  <w:style w:type="character" w:customStyle="1" w:styleId="Overskrift9Tegn">
    <w:name w:val="Overskrift 9 Tegn"/>
    <w:basedOn w:val="Standardskriftforavsnitt"/>
    <w:link w:val="Overskrift9"/>
    <w:semiHidden/>
    <w:rsid w:val="00171D27"/>
    <w:rPr>
      <w:rFonts w:asciiTheme="majorHAnsi" w:eastAsiaTheme="majorEastAsia" w:hAnsiTheme="majorHAnsi" w:cstheme="majorBidi"/>
      <w:i/>
      <w:iCs/>
      <w:color w:val="404040" w:themeColor="text1" w:themeTint="BF"/>
    </w:rPr>
  </w:style>
  <w:style w:type="paragraph" w:styleId="Bildetekst">
    <w:name w:val="caption"/>
    <w:basedOn w:val="Normal"/>
    <w:next w:val="Normal"/>
    <w:semiHidden/>
    <w:unhideWhenUsed/>
    <w:qFormat/>
    <w:rsid w:val="00171D27"/>
    <w:pPr>
      <w:spacing w:after="200"/>
    </w:pPr>
    <w:rPr>
      <w:b/>
      <w:bCs/>
      <w:color w:val="4F81BD" w:themeColor="accent1"/>
      <w:sz w:val="18"/>
      <w:szCs w:val="18"/>
    </w:rPr>
  </w:style>
  <w:style w:type="paragraph" w:styleId="Tittel">
    <w:name w:val="Title"/>
    <w:basedOn w:val="Overskrift1"/>
    <w:next w:val="Normal"/>
    <w:link w:val="TittelTegn"/>
    <w:qFormat/>
    <w:rsid w:val="000B0B30"/>
    <w:rPr>
      <w:rFonts w:ascii="Calibri" w:hAnsi="Calibri"/>
      <w:b w:val="0"/>
      <w:sz w:val="56"/>
      <w:szCs w:val="56"/>
    </w:rPr>
  </w:style>
  <w:style w:type="character" w:customStyle="1" w:styleId="TittelTegn">
    <w:name w:val="Tittel Tegn"/>
    <w:basedOn w:val="Standardskriftforavsnitt"/>
    <w:link w:val="Tittel"/>
    <w:rsid w:val="000B0B30"/>
    <w:rPr>
      <w:rFonts w:ascii="Calibri" w:eastAsiaTheme="majorEastAsia" w:hAnsi="Calibri" w:cs="Arial"/>
      <w:bCs/>
      <w:color w:val="00303E"/>
      <w:sz w:val="56"/>
      <w:szCs w:val="56"/>
    </w:rPr>
  </w:style>
  <w:style w:type="paragraph" w:styleId="Undertittel">
    <w:name w:val="Subtitle"/>
    <w:basedOn w:val="Overskrift1"/>
    <w:next w:val="Normal"/>
    <w:link w:val="UndertittelTegn"/>
    <w:qFormat/>
    <w:rsid w:val="005146C1"/>
    <w:rPr>
      <w:b w:val="0"/>
    </w:rPr>
  </w:style>
  <w:style w:type="character" w:customStyle="1" w:styleId="UndertittelTegn">
    <w:name w:val="Undertittel Tegn"/>
    <w:basedOn w:val="Standardskriftforavsnitt"/>
    <w:link w:val="Undertittel"/>
    <w:rsid w:val="005146C1"/>
    <w:rPr>
      <w:rFonts w:asciiTheme="majorHAnsi" w:eastAsiaTheme="majorEastAsia" w:hAnsiTheme="majorHAnsi" w:cstheme="majorHAnsi"/>
      <w:bCs/>
      <w:color w:val="00303E"/>
      <w:sz w:val="32"/>
      <w:szCs w:val="32"/>
    </w:rPr>
  </w:style>
  <w:style w:type="character" w:styleId="Sterk">
    <w:name w:val="Strong"/>
    <w:aliases w:val="Avsnitt"/>
    <w:qFormat/>
    <w:rsid w:val="0079571B"/>
    <w:rPr>
      <w:rFonts w:asciiTheme="majorHAnsi" w:hAnsiTheme="majorHAnsi"/>
      <w:sz w:val="24"/>
      <w:szCs w:val="24"/>
    </w:rPr>
  </w:style>
  <w:style w:type="character" w:styleId="Utheving">
    <w:name w:val="Emphasis"/>
    <w:basedOn w:val="Standardskriftforavsnitt"/>
    <w:qFormat/>
    <w:rsid w:val="00171D27"/>
    <w:rPr>
      <w:i/>
      <w:iCs/>
    </w:rPr>
  </w:style>
  <w:style w:type="paragraph" w:styleId="Ingenmellomrom">
    <w:name w:val="No Spacing"/>
    <w:uiPriority w:val="1"/>
    <w:qFormat/>
    <w:rsid w:val="00171D27"/>
    <w:rPr>
      <w:sz w:val="24"/>
    </w:rPr>
  </w:style>
  <w:style w:type="paragraph" w:styleId="Listeavsnitt">
    <w:name w:val="List Paragraph"/>
    <w:basedOn w:val="Normal"/>
    <w:uiPriority w:val="34"/>
    <w:qFormat/>
    <w:rsid w:val="00171D27"/>
    <w:pPr>
      <w:ind w:left="720"/>
      <w:contextualSpacing/>
    </w:pPr>
  </w:style>
  <w:style w:type="paragraph" w:styleId="Sitat">
    <w:name w:val="Quote"/>
    <w:basedOn w:val="Normal"/>
    <w:next w:val="Normal"/>
    <w:link w:val="SitatTegn"/>
    <w:uiPriority w:val="29"/>
    <w:qFormat/>
    <w:rsid w:val="00171D27"/>
    <w:rPr>
      <w:i/>
      <w:iCs/>
      <w:color w:val="000000" w:themeColor="text1"/>
    </w:rPr>
  </w:style>
  <w:style w:type="character" w:customStyle="1" w:styleId="SitatTegn">
    <w:name w:val="Sitat Tegn"/>
    <w:basedOn w:val="Standardskriftforavsnitt"/>
    <w:link w:val="Sitat"/>
    <w:uiPriority w:val="29"/>
    <w:rsid w:val="00171D27"/>
    <w:rPr>
      <w:i/>
      <w:iCs/>
      <w:color w:val="000000" w:themeColor="text1"/>
      <w:sz w:val="24"/>
    </w:rPr>
  </w:style>
  <w:style w:type="paragraph" w:styleId="Sterktsitat">
    <w:name w:val="Intense Quote"/>
    <w:basedOn w:val="Normal"/>
    <w:next w:val="Normal"/>
    <w:link w:val="SterktsitatTegn"/>
    <w:uiPriority w:val="30"/>
    <w:qFormat/>
    <w:rsid w:val="00171D27"/>
    <w:pPr>
      <w:pBdr>
        <w:bottom w:val="single" w:sz="4" w:space="4" w:color="4F81BD" w:themeColor="accent1"/>
      </w:pBdr>
      <w:spacing w:before="200" w:after="280"/>
      <w:ind w:left="936" w:right="936"/>
    </w:pPr>
    <w:rPr>
      <w:b/>
      <w:bCs/>
      <w:i/>
      <w:iCs/>
      <w:color w:val="4F81BD" w:themeColor="accent1"/>
    </w:rPr>
  </w:style>
  <w:style w:type="character" w:customStyle="1" w:styleId="SterktsitatTegn">
    <w:name w:val="Sterkt sitat Tegn"/>
    <w:basedOn w:val="Standardskriftforavsnitt"/>
    <w:link w:val="Sterktsitat"/>
    <w:uiPriority w:val="30"/>
    <w:rsid w:val="00171D27"/>
    <w:rPr>
      <w:b/>
      <w:bCs/>
      <w:i/>
      <w:iCs/>
      <w:color w:val="4F81BD" w:themeColor="accent1"/>
      <w:sz w:val="24"/>
    </w:rPr>
  </w:style>
  <w:style w:type="character" w:styleId="Svakutheving">
    <w:name w:val="Subtle Emphasis"/>
    <w:basedOn w:val="Standardskriftforavsnitt"/>
    <w:uiPriority w:val="19"/>
    <w:qFormat/>
    <w:rsid w:val="00171D27"/>
    <w:rPr>
      <w:i/>
      <w:iCs/>
      <w:color w:val="808080" w:themeColor="text1" w:themeTint="7F"/>
    </w:rPr>
  </w:style>
  <w:style w:type="character" w:styleId="Sterkutheving">
    <w:name w:val="Intense Emphasis"/>
    <w:basedOn w:val="Standardskriftforavsnitt"/>
    <w:uiPriority w:val="21"/>
    <w:qFormat/>
    <w:rsid w:val="00171D27"/>
    <w:rPr>
      <w:b/>
      <w:bCs/>
      <w:i/>
      <w:iCs/>
      <w:color w:val="4F81BD" w:themeColor="accent1"/>
    </w:rPr>
  </w:style>
  <w:style w:type="character" w:styleId="Svakreferanse">
    <w:name w:val="Subtle Reference"/>
    <w:basedOn w:val="Standardskriftforavsnitt"/>
    <w:uiPriority w:val="31"/>
    <w:qFormat/>
    <w:rsid w:val="00171D27"/>
    <w:rPr>
      <w:smallCaps/>
      <w:color w:val="C0504D" w:themeColor="accent2"/>
      <w:u w:val="single"/>
    </w:rPr>
  </w:style>
  <w:style w:type="character" w:styleId="Sterkreferanse">
    <w:name w:val="Intense Reference"/>
    <w:basedOn w:val="Standardskriftforavsnitt"/>
    <w:uiPriority w:val="32"/>
    <w:qFormat/>
    <w:rsid w:val="00171D27"/>
    <w:rPr>
      <w:b/>
      <w:bCs/>
      <w:smallCaps/>
      <w:color w:val="C0504D" w:themeColor="accent2"/>
      <w:spacing w:val="5"/>
      <w:u w:val="single"/>
    </w:rPr>
  </w:style>
  <w:style w:type="character" w:styleId="Boktittel">
    <w:name w:val="Book Title"/>
    <w:basedOn w:val="Standardskriftforavsnitt"/>
    <w:uiPriority w:val="33"/>
    <w:qFormat/>
    <w:rsid w:val="00171D27"/>
    <w:rPr>
      <w:b/>
      <w:bCs/>
      <w:smallCaps/>
      <w:spacing w:val="5"/>
    </w:rPr>
  </w:style>
  <w:style w:type="paragraph" w:styleId="Overskriftforinnholdsfortegnelse">
    <w:name w:val="TOC Heading"/>
    <w:basedOn w:val="Overskrift1"/>
    <w:next w:val="Normal"/>
    <w:uiPriority w:val="39"/>
    <w:unhideWhenUsed/>
    <w:qFormat/>
    <w:rsid w:val="00171D27"/>
    <w:pPr>
      <w:outlineLvl w:val="9"/>
    </w:pPr>
  </w:style>
  <w:style w:type="table" w:styleId="Tabellrutenett">
    <w:name w:val="Table Grid"/>
    <w:basedOn w:val="Vanligtabell"/>
    <w:uiPriority w:val="39"/>
    <w:unhideWhenUsed/>
    <w:rsid w:val="007957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tnotetekst">
    <w:name w:val="footnote text"/>
    <w:basedOn w:val="Normal"/>
    <w:link w:val="FotnotetekstTegn"/>
    <w:uiPriority w:val="99"/>
    <w:semiHidden/>
    <w:unhideWhenUsed/>
    <w:rsid w:val="00476C36"/>
    <w:rPr>
      <w:rFonts w:eastAsiaTheme="minorHAnsi" w:cstheme="minorBidi"/>
      <w:lang w:eastAsia="en-US"/>
    </w:rPr>
  </w:style>
  <w:style w:type="character" w:customStyle="1" w:styleId="FotnotetekstTegn">
    <w:name w:val="Fotnotetekst Tegn"/>
    <w:basedOn w:val="Standardskriftforavsnitt"/>
    <w:link w:val="Fotnotetekst"/>
    <w:uiPriority w:val="99"/>
    <w:semiHidden/>
    <w:rsid w:val="00476C36"/>
    <w:rPr>
      <w:rFonts w:ascii="Open Sans" w:eastAsiaTheme="minorHAnsi" w:hAnsi="Open Sans" w:cstheme="minorBidi"/>
      <w:lang w:eastAsia="en-US"/>
    </w:rPr>
  </w:style>
  <w:style w:type="character" w:styleId="Fotnotereferanse">
    <w:name w:val="footnote reference"/>
    <w:basedOn w:val="Standardskriftforavsnitt"/>
    <w:uiPriority w:val="99"/>
    <w:semiHidden/>
    <w:unhideWhenUsed/>
    <w:rsid w:val="00476C36"/>
    <w:rPr>
      <w:vertAlign w:val="superscript"/>
    </w:rPr>
  </w:style>
  <w:style w:type="paragraph" w:styleId="INNH1">
    <w:name w:val="toc 1"/>
    <w:basedOn w:val="Normal"/>
    <w:next w:val="Normal"/>
    <w:autoRedefine/>
    <w:uiPriority w:val="39"/>
    <w:unhideWhenUsed/>
    <w:rsid w:val="003E5F35"/>
    <w:pPr>
      <w:spacing w:after="100"/>
    </w:pPr>
  </w:style>
  <w:style w:type="paragraph" w:styleId="INNH2">
    <w:name w:val="toc 2"/>
    <w:basedOn w:val="Normal"/>
    <w:next w:val="Normal"/>
    <w:autoRedefine/>
    <w:uiPriority w:val="39"/>
    <w:unhideWhenUsed/>
    <w:rsid w:val="003E5F35"/>
    <w:pPr>
      <w:spacing w:after="100"/>
      <w:ind w:left="200"/>
    </w:pPr>
  </w:style>
  <w:style w:type="character" w:styleId="Merknadsreferanse">
    <w:name w:val="annotation reference"/>
    <w:basedOn w:val="Standardskriftforavsnitt"/>
    <w:uiPriority w:val="99"/>
    <w:semiHidden/>
    <w:unhideWhenUsed/>
    <w:rsid w:val="00880030"/>
    <w:rPr>
      <w:sz w:val="16"/>
      <w:szCs w:val="16"/>
    </w:rPr>
  </w:style>
  <w:style w:type="paragraph" w:styleId="Merknadstekst">
    <w:name w:val="annotation text"/>
    <w:basedOn w:val="Normal"/>
    <w:link w:val="MerknadstekstTegn"/>
    <w:uiPriority w:val="99"/>
    <w:semiHidden/>
    <w:unhideWhenUsed/>
    <w:rsid w:val="00880030"/>
  </w:style>
  <w:style w:type="character" w:customStyle="1" w:styleId="MerknadstekstTegn">
    <w:name w:val="Merknadstekst Tegn"/>
    <w:basedOn w:val="Standardskriftforavsnitt"/>
    <w:link w:val="Merknadstekst"/>
    <w:uiPriority w:val="99"/>
    <w:semiHidden/>
    <w:rsid w:val="00880030"/>
    <w:rPr>
      <w:rFonts w:ascii="Open Sans" w:hAnsi="Open Sans"/>
    </w:rPr>
  </w:style>
  <w:style w:type="paragraph" w:styleId="Kommentaremne">
    <w:name w:val="annotation subject"/>
    <w:basedOn w:val="Merknadstekst"/>
    <w:next w:val="Merknadstekst"/>
    <w:link w:val="KommentaremneTegn"/>
    <w:uiPriority w:val="99"/>
    <w:semiHidden/>
    <w:unhideWhenUsed/>
    <w:rsid w:val="00880030"/>
    <w:rPr>
      <w:b/>
      <w:bCs/>
    </w:rPr>
  </w:style>
  <w:style w:type="character" w:customStyle="1" w:styleId="KommentaremneTegn">
    <w:name w:val="Kommentaremne Tegn"/>
    <w:basedOn w:val="MerknadstekstTegn"/>
    <w:link w:val="Kommentaremne"/>
    <w:uiPriority w:val="99"/>
    <w:semiHidden/>
    <w:rsid w:val="00880030"/>
    <w:rPr>
      <w:rFonts w:ascii="Open Sans" w:hAnsi="Open Sans"/>
      <w:b/>
      <w:bCs/>
    </w:rPr>
  </w:style>
  <w:style w:type="character" w:styleId="Ulstomtale">
    <w:name w:val="Unresolved Mention"/>
    <w:basedOn w:val="Standardskriftforavsnitt"/>
    <w:uiPriority w:val="99"/>
    <w:semiHidden/>
    <w:unhideWhenUsed/>
    <w:rsid w:val="009F0982"/>
    <w:rPr>
      <w:color w:val="605E5C"/>
      <w:shd w:val="clear" w:color="auto" w:fill="E1DFDD"/>
    </w:rPr>
  </w:style>
  <w:style w:type="character" w:styleId="Fulgthyperkobling">
    <w:name w:val="FollowedHyperlink"/>
    <w:basedOn w:val="Standardskriftforavsnitt"/>
    <w:uiPriority w:val="99"/>
    <w:semiHidden/>
    <w:unhideWhenUsed/>
    <w:rsid w:val="006E2184"/>
    <w:rPr>
      <w:color w:val="800080" w:themeColor="followedHyperlink"/>
      <w:u w:val="single"/>
    </w:rPr>
  </w:style>
  <w:style w:type="character" w:customStyle="1" w:styleId="cf01">
    <w:name w:val="cf01"/>
    <w:basedOn w:val="Standardskriftforavsnitt"/>
    <w:rsid w:val="00D54C2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finpost@statsforvalteren.no"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iljodirektoratet.no/ansvarsomrader/avfall/for-naringsliv/massehandtering/disponering-av-jord-og-stein-som-ikke-er-forurense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s://www.miljodirektoratet.no/naringsliv/industri/forventninger-til-industriens-utslippskontrol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R:\MALER\Rapportmal%20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9E78061BE2EB1419E5C485517C6A73C" ma:contentTypeVersion="11" ma:contentTypeDescription="Opprett et nytt dokument." ma:contentTypeScope="" ma:versionID="83b0a50e4a977ea3ae4f32032fed2e86">
  <xsd:schema xmlns:xsd="http://www.w3.org/2001/XMLSchema" xmlns:xs="http://www.w3.org/2001/XMLSchema" xmlns:p="http://schemas.microsoft.com/office/2006/metadata/properties" xmlns:ns3="14218848-9f23-41eb-a0fb-b2f4b34b68cb" xmlns:ns4="2fa63c1b-ab27-418b-8f58-36b83659a79a" targetNamespace="http://schemas.microsoft.com/office/2006/metadata/properties" ma:root="true" ma:fieldsID="671625c50988ac411b48c5f483f677f1" ns3:_="" ns4:_="">
    <xsd:import namespace="14218848-9f23-41eb-a0fb-b2f4b34b68cb"/>
    <xsd:import namespace="2fa63c1b-ab27-418b-8f58-36b83659a79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18848-9f23-41eb-a0fb-b2f4b34b68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a63c1b-ab27-418b-8f58-36b83659a79a"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SharingHintHash" ma:index="12"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9C199-911C-4AC0-8F08-05E4204FC1D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FDDE510-E0BB-4548-8920-40A24C4F381D}">
  <ds:schemaRefs>
    <ds:schemaRef ds:uri="http://schemas.microsoft.com/sharepoint/v3/contenttype/forms"/>
  </ds:schemaRefs>
</ds:datastoreItem>
</file>

<file path=customXml/itemProps3.xml><?xml version="1.0" encoding="utf-8"?>
<ds:datastoreItem xmlns:ds="http://schemas.openxmlformats.org/officeDocument/2006/customXml" ds:itemID="{D97DB710-C907-4CC8-930B-724ED7B464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218848-9f23-41eb-a0fb-b2f4b34b68cb"/>
    <ds:schemaRef ds:uri="2fa63c1b-ab27-418b-8f58-36b83659a7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CEA671-938A-4E19-86B5-21D1C5A8F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Rapportmal 1</Template>
  <TotalTime>269</TotalTime>
  <Pages>26</Pages>
  <Words>3056</Words>
  <Characters>16202</Characters>
  <Application>Microsoft Office Word</Application>
  <DocSecurity>0</DocSecurity>
  <Lines>135</Lines>
  <Paragraphs>38</Paragraphs>
  <ScaleCrop>false</ScaleCrop>
  <HeadingPairs>
    <vt:vector size="2" baseType="variant">
      <vt:variant>
        <vt:lpstr>Tittel</vt:lpstr>
      </vt:variant>
      <vt:variant>
        <vt:i4>1</vt:i4>
      </vt:variant>
    </vt:vector>
  </HeadingPairs>
  <TitlesOfParts>
    <vt:vector size="1" baseType="lpstr">
      <vt:lpstr/>
    </vt:vector>
  </TitlesOfParts>
  <Company>Lindseth Reklamme AS</Company>
  <LinksUpToDate>false</LinksUpToDate>
  <CharactersWithSpaces>19220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Wæhre, Andreas</dc:creator>
  <cp:lastModifiedBy>Andersen, Line</cp:lastModifiedBy>
  <cp:revision>17</cp:revision>
  <dcterms:created xsi:type="dcterms:W3CDTF">2022-06-15T07:14:00Z</dcterms:created>
  <dcterms:modified xsi:type="dcterms:W3CDTF">2022-06-15T12:08:00Z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0x01010029E78061BE2EB1419E5C485517C6A73C</vt:lpwstr>
  </property>
</Properties>
</file>